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D3375B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-1264285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konzentrationsschwaech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konzentrationsschwaeche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B4772D" w:rsidRDefault="002A2CA9" w:rsidP="00B4772D">
      <w:pPr>
        <w:pStyle w:val="Arialberschrift"/>
      </w:pPr>
      <w:r>
        <w:t>Aufmerksamkeit und Konzentration</w:t>
      </w:r>
    </w:p>
    <w:p w:rsidR="00F64D46" w:rsidRDefault="00F64D46" w:rsidP="00C70F71">
      <w:pPr>
        <w:pStyle w:val="ArialText"/>
      </w:pPr>
    </w:p>
    <w:p w:rsidR="00745888" w:rsidRDefault="00745888" w:rsidP="002A2CA9">
      <w:pPr>
        <w:ind w:left="142"/>
        <w:rPr>
          <w:color w:val="003480"/>
        </w:rPr>
      </w:pPr>
      <w:r>
        <w:rPr>
          <w:color w:val="003480"/>
        </w:rPr>
        <w:t>Dies ist ein Aufmerksamkeits- und Konzentrationstest.</w:t>
      </w:r>
    </w:p>
    <w:p w:rsidR="00745888" w:rsidRDefault="00745888" w:rsidP="002A2CA9">
      <w:pPr>
        <w:ind w:left="142"/>
        <w:rPr>
          <w:color w:val="003480"/>
        </w:rPr>
      </w:pPr>
    </w:p>
    <w:p w:rsidR="00745888" w:rsidRDefault="002A2CA9" w:rsidP="002A2CA9">
      <w:pPr>
        <w:ind w:left="142"/>
        <w:rPr>
          <w:color w:val="003480"/>
        </w:rPr>
      </w:pPr>
      <w:r>
        <w:rPr>
          <w:color w:val="003480"/>
        </w:rPr>
        <w:t xml:space="preserve">Lies die Anweisungen </w:t>
      </w:r>
      <w:r w:rsidR="00745888">
        <w:rPr>
          <w:color w:val="003480"/>
        </w:rPr>
        <w:t xml:space="preserve">ganz </w:t>
      </w:r>
      <w:r>
        <w:rPr>
          <w:color w:val="003480"/>
        </w:rPr>
        <w:t>genau</w:t>
      </w:r>
      <w:r w:rsidR="00745888">
        <w:rPr>
          <w:color w:val="003480"/>
        </w:rPr>
        <w:t xml:space="preserve">. </w:t>
      </w:r>
    </w:p>
    <w:p w:rsidR="00AC4543" w:rsidRDefault="00745888" w:rsidP="002A2CA9">
      <w:pPr>
        <w:ind w:left="142"/>
        <w:rPr>
          <w:color w:val="003480"/>
        </w:rPr>
      </w:pPr>
      <w:r>
        <w:rPr>
          <w:color w:val="003480"/>
        </w:rPr>
        <w:t>B</w:t>
      </w:r>
      <w:r w:rsidR="002A2CA9">
        <w:rPr>
          <w:color w:val="003480"/>
        </w:rPr>
        <w:t>earbeite sie in der vorgegebenen Reihenfolge.</w:t>
      </w:r>
    </w:p>
    <w:p w:rsidR="00745888" w:rsidRDefault="00745888" w:rsidP="002A2CA9">
      <w:pPr>
        <w:ind w:left="142"/>
        <w:rPr>
          <w:color w:val="003480"/>
        </w:rPr>
      </w:pPr>
      <w:r>
        <w:rPr>
          <w:color w:val="003480"/>
        </w:rPr>
        <w:t>Du darfst keine Aufgabe überspringen oder auslassen.</w:t>
      </w:r>
    </w:p>
    <w:p w:rsidR="00745888" w:rsidRDefault="00745888" w:rsidP="002A2CA9">
      <w:pPr>
        <w:ind w:left="142"/>
        <w:rPr>
          <w:color w:val="003480"/>
        </w:rPr>
      </w:pPr>
    </w:p>
    <w:p w:rsidR="0033743F" w:rsidRDefault="0033743F" w:rsidP="002A2CA9">
      <w:pPr>
        <w:ind w:left="142"/>
        <w:rPr>
          <w:color w:val="003480"/>
        </w:rPr>
      </w:pPr>
    </w:p>
    <w:p w:rsidR="00745888" w:rsidRDefault="00745888" w:rsidP="002A2CA9">
      <w:pPr>
        <w:ind w:left="142"/>
        <w:rPr>
          <w:color w:val="003480"/>
        </w:rPr>
      </w:pPr>
    </w:p>
    <w:p w:rsidR="00745888" w:rsidRPr="00D82690" w:rsidRDefault="00F2553C" w:rsidP="00F2553C">
      <w:pPr>
        <w:pStyle w:val="Listenabsatz"/>
        <w:ind w:left="142"/>
        <w:rPr>
          <w:color w:val="003480"/>
          <w:sz w:val="24"/>
        </w:rPr>
      </w:pPr>
      <w:r w:rsidRPr="00915E44">
        <w:rPr>
          <w:b/>
          <w:color w:val="003480"/>
          <w:sz w:val="24"/>
        </w:rPr>
        <w:t xml:space="preserve">1. </w:t>
      </w:r>
      <w:r w:rsidR="00CC09D2" w:rsidRPr="00D82690">
        <w:rPr>
          <w:color w:val="003480"/>
          <w:sz w:val="24"/>
        </w:rPr>
        <w:t>Rechne die Aufgaben aus:</w:t>
      </w:r>
    </w:p>
    <w:p w:rsidR="00CC09D2" w:rsidRPr="00D82690" w:rsidRDefault="00CC09D2" w:rsidP="00F2553C">
      <w:pPr>
        <w:pStyle w:val="Listenabsatz"/>
        <w:ind w:left="142"/>
        <w:rPr>
          <w:color w:val="003480"/>
          <w:sz w:val="24"/>
        </w:rPr>
      </w:pPr>
    </w:p>
    <w:p w:rsidR="00CC09D2" w:rsidRPr="00D82690" w:rsidRDefault="00CC09D2" w:rsidP="00F2553C">
      <w:pPr>
        <w:pStyle w:val="Listenabsatz"/>
        <w:ind w:left="142" w:firstLine="284"/>
        <w:rPr>
          <w:color w:val="003480"/>
          <w:sz w:val="24"/>
        </w:rPr>
      </w:pPr>
      <w:r w:rsidRPr="00D82690">
        <w:rPr>
          <w:color w:val="003480"/>
          <w:sz w:val="24"/>
        </w:rPr>
        <w:t>75 + 30 = ______</w:t>
      </w:r>
      <w:r w:rsidRPr="00D82690">
        <w:rPr>
          <w:color w:val="003480"/>
          <w:sz w:val="24"/>
        </w:rPr>
        <w:tab/>
      </w:r>
      <w:r w:rsidRPr="00D82690">
        <w:rPr>
          <w:color w:val="003480"/>
          <w:sz w:val="24"/>
        </w:rPr>
        <w:tab/>
        <w:t>100 - 33 = ______</w:t>
      </w:r>
      <w:r w:rsidRPr="00D82690">
        <w:rPr>
          <w:color w:val="003480"/>
          <w:sz w:val="24"/>
        </w:rPr>
        <w:tab/>
      </w:r>
      <w:r w:rsidR="00D82690">
        <w:rPr>
          <w:color w:val="003480"/>
          <w:sz w:val="24"/>
        </w:rPr>
        <w:tab/>
      </w:r>
      <w:r w:rsidRPr="00D82690">
        <w:rPr>
          <w:color w:val="003480"/>
          <w:sz w:val="24"/>
        </w:rPr>
        <w:t>88 + 12 = ______</w:t>
      </w:r>
    </w:p>
    <w:p w:rsidR="00CC09D2" w:rsidRPr="00526826" w:rsidRDefault="00CC09D2" w:rsidP="00F2553C">
      <w:pPr>
        <w:ind w:left="142"/>
        <w:rPr>
          <w:color w:val="003480"/>
          <w:sz w:val="28"/>
        </w:rPr>
      </w:pPr>
    </w:p>
    <w:p w:rsidR="00CC09D2" w:rsidRPr="00526826" w:rsidRDefault="00F2553C" w:rsidP="00F2553C">
      <w:pPr>
        <w:pStyle w:val="Listenabsatz"/>
        <w:ind w:left="142"/>
        <w:rPr>
          <w:color w:val="003480"/>
          <w:sz w:val="24"/>
        </w:rPr>
      </w:pPr>
      <w:r w:rsidRPr="00915E44">
        <w:rPr>
          <w:b/>
          <w:color w:val="003480"/>
          <w:sz w:val="24"/>
        </w:rPr>
        <w:t xml:space="preserve">2. </w:t>
      </w:r>
      <w:r w:rsidR="00526826" w:rsidRPr="00526826">
        <w:rPr>
          <w:color w:val="003480"/>
          <w:sz w:val="24"/>
        </w:rPr>
        <w:t xml:space="preserve">Gut gemacht, trinke </w:t>
      </w:r>
      <w:proofErr w:type="spellStart"/>
      <w:r w:rsidR="00526826" w:rsidRPr="00526826">
        <w:rPr>
          <w:color w:val="003480"/>
          <w:sz w:val="24"/>
        </w:rPr>
        <w:t>erstmal</w:t>
      </w:r>
      <w:proofErr w:type="spellEnd"/>
      <w:r w:rsidR="00526826" w:rsidRPr="00526826">
        <w:rPr>
          <w:color w:val="003480"/>
          <w:sz w:val="24"/>
        </w:rPr>
        <w:t xml:space="preserve"> einen kleinen Schluck aus deiner Trinkflasche.</w:t>
      </w:r>
    </w:p>
    <w:p w:rsidR="00526826" w:rsidRDefault="00526826" w:rsidP="00F2553C">
      <w:pPr>
        <w:ind w:left="142"/>
        <w:rPr>
          <w:color w:val="003480"/>
          <w:sz w:val="24"/>
        </w:rPr>
      </w:pPr>
    </w:p>
    <w:p w:rsidR="00526826" w:rsidRDefault="00F2553C" w:rsidP="00F2553C">
      <w:pPr>
        <w:pStyle w:val="Listenabsatz"/>
        <w:ind w:left="142"/>
        <w:rPr>
          <w:color w:val="003480"/>
          <w:sz w:val="24"/>
        </w:rPr>
      </w:pPr>
      <w:r w:rsidRPr="00915E44">
        <w:rPr>
          <w:b/>
          <w:color w:val="003480"/>
          <w:sz w:val="24"/>
        </w:rPr>
        <w:t xml:space="preserve">3. </w:t>
      </w:r>
      <w:r w:rsidR="00526826">
        <w:rPr>
          <w:color w:val="003480"/>
          <w:sz w:val="24"/>
        </w:rPr>
        <w:t>Flüstere deinem Sitznachbarn zu: „Ich bin schon fertig mit Nummer 1 und 2!“</w:t>
      </w:r>
    </w:p>
    <w:p w:rsidR="00526826" w:rsidRPr="00526826" w:rsidRDefault="00526826" w:rsidP="00F2553C">
      <w:pPr>
        <w:pStyle w:val="Listenabsatz"/>
        <w:ind w:left="142"/>
        <w:rPr>
          <w:color w:val="003480"/>
          <w:sz w:val="24"/>
        </w:rPr>
      </w:pPr>
    </w:p>
    <w:p w:rsidR="00526826" w:rsidRDefault="00F2553C" w:rsidP="00F2553C">
      <w:pPr>
        <w:pStyle w:val="Listenabsatz"/>
        <w:ind w:left="142"/>
        <w:rPr>
          <w:color w:val="003480"/>
          <w:sz w:val="24"/>
        </w:rPr>
      </w:pPr>
      <w:r w:rsidRPr="00915E44">
        <w:rPr>
          <w:b/>
          <w:color w:val="003480"/>
          <w:sz w:val="24"/>
        </w:rPr>
        <w:t xml:space="preserve">4. </w:t>
      </w:r>
      <w:r w:rsidR="00526826">
        <w:rPr>
          <w:color w:val="003480"/>
          <w:sz w:val="24"/>
        </w:rPr>
        <w:t>Packe alle deine Bücher aus und verteile sie auf deinem Tisch.</w:t>
      </w:r>
    </w:p>
    <w:p w:rsidR="00526826" w:rsidRPr="00526826" w:rsidRDefault="00526826" w:rsidP="00F2553C">
      <w:pPr>
        <w:pStyle w:val="Listenabsatz"/>
        <w:ind w:left="142"/>
        <w:rPr>
          <w:color w:val="003480"/>
          <w:sz w:val="24"/>
        </w:rPr>
      </w:pPr>
    </w:p>
    <w:p w:rsidR="00526826" w:rsidRDefault="00F2553C" w:rsidP="00F2553C">
      <w:pPr>
        <w:pStyle w:val="Listenabsatz"/>
        <w:ind w:left="142"/>
        <w:rPr>
          <w:color w:val="003480"/>
          <w:sz w:val="24"/>
        </w:rPr>
      </w:pPr>
      <w:r w:rsidRPr="00915E44">
        <w:rPr>
          <w:b/>
          <w:color w:val="003480"/>
          <w:sz w:val="24"/>
        </w:rPr>
        <w:t>5.</w:t>
      </w:r>
      <w:r>
        <w:rPr>
          <w:color w:val="003480"/>
          <w:sz w:val="24"/>
        </w:rPr>
        <w:t xml:space="preserve"> </w:t>
      </w:r>
      <w:r w:rsidR="00526826">
        <w:rPr>
          <w:color w:val="003480"/>
          <w:sz w:val="24"/>
        </w:rPr>
        <w:t>Spitze nun drei deiner Buntstifte.</w:t>
      </w:r>
    </w:p>
    <w:p w:rsidR="00526826" w:rsidRPr="00526826" w:rsidRDefault="00526826" w:rsidP="00F2553C">
      <w:pPr>
        <w:pStyle w:val="Listenabsatz"/>
        <w:ind w:left="142"/>
        <w:rPr>
          <w:color w:val="003480"/>
          <w:sz w:val="24"/>
        </w:rPr>
      </w:pPr>
    </w:p>
    <w:p w:rsidR="00526826" w:rsidRDefault="00F2553C" w:rsidP="00F2553C">
      <w:pPr>
        <w:pStyle w:val="Listenabsatz"/>
        <w:ind w:left="142"/>
        <w:rPr>
          <w:color w:val="003480"/>
          <w:sz w:val="24"/>
        </w:rPr>
      </w:pPr>
      <w:r w:rsidRPr="00915E44">
        <w:rPr>
          <w:b/>
          <w:color w:val="003480"/>
          <w:sz w:val="24"/>
        </w:rPr>
        <w:t>6.</w:t>
      </w:r>
      <w:r>
        <w:rPr>
          <w:color w:val="003480"/>
          <w:sz w:val="24"/>
        </w:rPr>
        <w:t xml:space="preserve"> </w:t>
      </w:r>
      <w:r w:rsidR="00526826">
        <w:rPr>
          <w:color w:val="003480"/>
          <w:sz w:val="24"/>
        </w:rPr>
        <w:t>Klatsche 3x laut in die Hände.</w:t>
      </w:r>
    </w:p>
    <w:p w:rsidR="00526826" w:rsidRPr="00526826" w:rsidRDefault="00526826" w:rsidP="00F2553C">
      <w:pPr>
        <w:pStyle w:val="Listenabsatz"/>
        <w:ind w:left="142"/>
        <w:rPr>
          <w:color w:val="003480"/>
          <w:sz w:val="24"/>
        </w:rPr>
      </w:pPr>
    </w:p>
    <w:p w:rsidR="00526826" w:rsidRDefault="00F2553C" w:rsidP="00F2553C">
      <w:pPr>
        <w:pStyle w:val="Listenabsatz"/>
        <w:ind w:left="142"/>
        <w:rPr>
          <w:color w:val="003480"/>
          <w:sz w:val="24"/>
        </w:rPr>
      </w:pPr>
      <w:r w:rsidRPr="00915E44">
        <w:rPr>
          <w:b/>
          <w:color w:val="003480"/>
          <w:sz w:val="24"/>
        </w:rPr>
        <w:t>7.</w:t>
      </w:r>
      <w:r>
        <w:rPr>
          <w:color w:val="003480"/>
          <w:sz w:val="24"/>
        </w:rPr>
        <w:t xml:space="preserve"> </w:t>
      </w:r>
      <w:r w:rsidR="00526826">
        <w:rPr>
          <w:color w:val="003480"/>
          <w:sz w:val="24"/>
        </w:rPr>
        <w:t>Lies den Satz und schreibe ihn richtig auf:</w:t>
      </w:r>
    </w:p>
    <w:p w:rsidR="00526826" w:rsidRDefault="003115F6" w:rsidP="00F2553C">
      <w:pPr>
        <w:ind w:left="142"/>
        <w:rPr>
          <w:color w:val="003480"/>
          <w:sz w:val="24"/>
        </w:rPr>
      </w:pPr>
      <w:r>
        <w:rPr>
          <w:noProof/>
          <w:color w:val="003480"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26" type="#_x0000_t202" style="position:absolute;left:0;text-align:left;margin-left:23.25pt;margin-top:9.95pt;width:363.3pt;height:40.55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" strokecolor="#003480" strokeweight="1.25pt">
            <v:textbox>
              <w:txbxContent>
                <w:p w:rsidR="00526826" w:rsidRPr="00F2553C" w:rsidRDefault="00526826" w:rsidP="00F2553C">
                  <w:pPr>
                    <w:ind w:left="142"/>
                    <w:rPr>
                      <w:rFonts w:cs="Arial"/>
                      <w:color w:val="003480"/>
                      <w:sz w:val="28"/>
                      <w:szCs w:val="28"/>
                    </w:rPr>
                  </w:pPr>
                  <w:r w:rsidRPr="00F2553C">
                    <w:rPr>
                      <w:rFonts w:cs="Arial"/>
                      <w:color w:val="003480"/>
                      <w:sz w:val="28"/>
                      <w:szCs w:val="28"/>
                    </w:rPr>
                    <w:t>Ich kann mich gut konzentrieren, egal was hier passiert.</w:t>
                  </w:r>
                </w:p>
                <w:p w:rsidR="00526826" w:rsidRDefault="00526826"/>
              </w:txbxContent>
            </v:textbox>
            <w10:wrap type="square"/>
          </v:shape>
        </w:pict>
      </w:r>
    </w:p>
    <w:p w:rsidR="008A0CE1" w:rsidRDefault="008A0CE1" w:rsidP="00F2553C">
      <w:pPr>
        <w:ind w:left="142"/>
        <w:rPr>
          <w:color w:val="003480"/>
          <w:sz w:val="24"/>
        </w:rPr>
      </w:pPr>
    </w:p>
    <w:p w:rsidR="00526826" w:rsidRDefault="00526826" w:rsidP="00F2553C">
      <w:pPr>
        <w:ind w:left="142"/>
        <w:rPr>
          <w:color w:val="003480"/>
          <w:sz w:val="24"/>
        </w:rPr>
      </w:pPr>
    </w:p>
    <w:p w:rsidR="008A0CE1" w:rsidRDefault="008A0CE1" w:rsidP="00F2553C">
      <w:pPr>
        <w:ind w:left="142"/>
        <w:rPr>
          <w:color w:val="003480"/>
          <w:sz w:val="24"/>
        </w:rPr>
      </w:pPr>
    </w:p>
    <w:p w:rsidR="008A0CE1" w:rsidRDefault="008A0CE1" w:rsidP="00F2553C">
      <w:pPr>
        <w:ind w:left="142"/>
        <w:rPr>
          <w:color w:val="003480"/>
          <w:sz w:val="24"/>
        </w:rPr>
      </w:pPr>
    </w:p>
    <w:p w:rsidR="00526826" w:rsidRDefault="00526826" w:rsidP="00F2553C">
      <w:pPr>
        <w:ind w:left="142"/>
        <w:rPr>
          <w:color w:val="003480"/>
          <w:sz w:val="24"/>
        </w:rPr>
      </w:pPr>
      <w:r>
        <w:rPr>
          <w:color w:val="003480"/>
          <w:sz w:val="24"/>
        </w:rPr>
        <w:t>__________________________________________________________________</w:t>
      </w:r>
    </w:p>
    <w:p w:rsidR="00526826" w:rsidRDefault="00526826" w:rsidP="00F2553C">
      <w:pPr>
        <w:ind w:left="142"/>
        <w:rPr>
          <w:color w:val="003480"/>
          <w:sz w:val="24"/>
        </w:rPr>
      </w:pPr>
    </w:p>
    <w:p w:rsidR="00526826" w:rsidRDefault="00526826" w:rsidP="00F2553C">
      <w:pPr>
        <w:ind w:left="142"/>
        <w:rPr>
          <w:color w:val="003480"/>
          <w:sz w:val="24"/>
        </w:rPr>
      </w:pPr>
      <w:r>
        <w:rPr>
          <w:color w:val="003480"/>
          <w:sz w:val="24"/>
        </w:rPr>
        <w:t>__________________________________________________________________</w:t>
      </w:r>
    </w:p>
    <w:p w:rsidR="00526826" w:rsidRDefault="00526826" w:rsidP="00F2553C">
      <w:pPr>
        <w:ind w:left="142"/>
        <w:rPr>
          <w:color w:val="003480"/>
          <w:sz w:val="24"/>
        </w:rPr>
      </w:pPr>
    </w:p>
    <w:p w:rsidR="00915E44" w:rsidRDefault="00915E44" w:rsidP="00915E44">
      <w:pPr>
        <w:ind w:left="142"/>
        <w:rPr>
          <w:color w:val="003480"/>
          <w:sz w:val="24"/>
        </w:rPr>
      </w:pPr>
      <w:r>
        <w:rPr>
          <w:color w:val="003480"/>
          <w:sz w:val="24"/>
        </w:rPr>
        <w:t>__________________________________________________________________</w:t>
      </w:r>
    </w:p>
    <w:p w:rsidR="00915E44" w:rsidRDefault="00915E44" w:rsidP="00F2553C">
      <w:pPr>
        <w:ind w:left="142"/>
        <w:rPr>
          <w:color w:val="003480"/>
          <w:sz w:val="24"/>
        </w:rPr>
      </w:pPr>
    </w:p>
    <w:p w:rsidR="00526826" w:rsidRPr="00526826" w:rsidRDefault="00526826" w:rsidP="00F2553C">
      <w:pPr>
        <w:ind w:left="142"/>
        <w:rPr>
          <w:color w:val="003480"/>
          <w:sz w:val="24"/>
        </w:rPr>
      </w:pPr>
    </w:p>
    <w:p w:rsidR="00526826" w:rsidRDefault="00F2553C" w:rsidP="00F2553C">
      <w:pPr>
        <w:pStyle w:val="Listenabsatz"/>
        <w:ind w:left="142"/>
        <w:rPr>
          <w:color w:val="003480"/>
          <w:sz w:val="24"/>
        </w:rPr>
      </w:pPr>
      <w:r w:rsidRPr="00915E44">
        <w:rPr>
          <w:b/>
          <w:color w:val="003480"/>
          <w:sz w:val="24"/>
        </w:rPr>
        <w:t>8.</w:t>
      </w:r>
      <w:r>
        <w:rPr>
          <w:color w:val="003480"/>
          <w:sz w:val="24"/>
        </w:rPr>
        <w:t xml:space="preserve"> </w:t>
      </w:r>
      <w:r w:rsidR="00526826">
        <w:rPr>
          <w:color w:val="003480"/>
          <w:sz w:val="24"/>
        </w:rPr>
        <w:t>Schau auf die Uhr. Notiere die Uhrzeit hier: _____________</w:t>
      </w:r>
    </w:p>
    <w:p w:rsidR="00F2553C" w:rsidRDefault="00F2553C" w:rsidP="00F2553C">
      <w:pPr>
        <w:pStyle w:val="Listenabsatz"/>
        <w:ind w:left="142"/>
        <w:rPr>
          <w:color w:val="003480"/>
          <w:sz w:val="24"/>
        </w:rPr>
      </w:pPr>
    </w:p>
    <w:p w:rsidR="00526826" w:rsidRDefault="00526826" w:rsidP="0033743F">
      <w:pPr>
        <w:pStyle w:val="Listenabsatz"/>
        <w:ind w:left="426"/>
        <w:rPr>
          <w:color w:val="003480"/>
          <w:sz w:val="24"/>
        </w:rPr>
      </w:pPr>
      <w:r>
        <w:rPr>
          <w:color w:val="003480"/>
          <w:sz w:val="24"/>
        </w:rPr>
        <w:t>Du hast für diesen Test nur noch 20 Sekunden Zeit!</w:t>
      </w:r>
    </w:p>
    <w:p w:rsidR="00526826" w:rsidRDefault="00526826" w:rsidP="00F2553C">
      <w:pPr>
        <w:pStyle w:val="Listenabsatz"/>
        <w:ind w:left="142"/>
        <w:rPr>
          <w:color w:val="003480"/>
          <w:sz w:val="24"/>
        </w:rPr>
      </w:pPr>
    </w:p>
    <w:p w:rsidR="00526826" w:rsidRDefault="00F2553C" w:rsidP="00F2553C">
      <w:pPr>
        <w:pStyle w:val="Listenabsatz"/>
        <w:ind w:left="142"/>
        <w:rPr>
          <w:color w:val="003480"/>
          <w:sz w:val="24"/>
        </w:rPr>
      </w:pPr>
      <w:r w:rsidRPr="00915E44">
        <w:rPr>
          <w:b/>
          <w:color w:val="003480"/>
          <w:sz w:val="24"/>
        </w:rPr>
        <w:t xml:space="preserve">9. </w:t>
      </w:r>
      <w:r w:rsidR="00526826">
        <w:rPr>
          <w:color w:val="003480"/>
          <w:sz w:val="24"/>
        </w:rPr>
        <w:t>Rufe laut: „Ich habe nur noch 10 Sekunden Zeit!“</w:t>
      </w:r>
    </w:p>
    <w:p w:rsidR="00526826" w:rsidRDefault="00526826" w:rsidP="00F2553C">
      <w:pPr>
        <w:ind w:left="142"/>
        <w:rPr>
          <w:color w:val="003480"/>
          <w:sz w:val="24"/>
        </w:rPr>
      </w:pPr>
    </w:p>
    <w:p w:rsidR="00526826" w:rsidRPr="00526826" w:rsidRDefault="00F2553C" w:rsidP="00F2553C">
      <w:pPr>
        <w:pStyle w:val="Listenabsatz"/>
        <w:ind w:left="142"/>
        <w:rPr>
          <w:color w:val="003480"/>
          <w:sz w:val="24"/>
        </w:rPr>
      </w:pPr>
      <w:bookmarkStart w:id="0" w:name="_GoBack"/>
      <w:bookmarkEnd w:id="0"/>
      <w:r w:rsidRPr="00915E44">
        <w:rPr>
          <w:b/>
          <w:color w:val="003480"/>
          <w:sz w:val="24"/>
        </w:rPr>
        <w:t>10.</w:t>
      </w:r>
      <w:r>
        <w:rPr>
          <w:color w:val="003480"/>
          <w:sz w:val="24"/>
        </w:rPr>
        <w:t xml:space="preserve"> </w:t>
      </w:r>
      <w:r w:rsidR="000941F1">
        <w:rPr>
          <w:color w:val="003480"/>
          <w:sz w:val="24"/>
        </w:rPr>
        <w:t>Lies diese Zahl (</w:t>
      </w:r>
      <w:r w:rsidR="000941F1" w:rsidRPr="00915E44">
        <w:rPr>
          <w:b/>
          <w:color w:val="003480"/>
          <w:sz w:val="24"/>
        </w:rPr>
        <w:t>nicht</w:t>
      </w:r>
      <w:r w:rsidR="000941F1">
        <w:rPr>
          <w:color w:val="003480"/>
          <w:sz w:val="24"/>
        </w:rPr>
        <w:t xml:space="preserve"> die einzelnen Ziffern!) laut vor: </w:t>
      </w:r>
      <w:r w:rsidR="000941F1" w:rsidRPr="00915E44">
        <w:rPr>
          <w:b/>
          <w:color w:val="003480"/>
          <w:sz w:val="24"/>
        </w:rPr>
        <w:t>165328213</w:t>
      </w:r>
      <w:r w:rsidR="000941F1">
        <w:rPr>
          <w:color w:val="003480"/>
          <w:sz w:val="24"/>
        </w:rPr>
        <w:t>.</w:t>
      </w:r>
    </w:p>
    <w:p w:rsidR="00AC4543" w:rsidRDefault="00AC4543" w:rsidP="00A767F8">
      <w:pPr>
        <w:ind w:left="142"/>
        <w:rPr>
          <w:color w:val="003480"/>
        </w:rPr>
      </w:pPr>
    </w:p>
    <w:p w:rsidR="00A767F8" w:rsidRDefault="00A767F8" w:rsidP="00A767F8">
      <w:pPr>
        <w:ind w:left="142"/>
        <w:rPr>
          <w:color w:val="003480"/>
        </w:rPr>
      </w:pPr>
    </w:p>
    <w:p w:rsidR="0084578A" w:rsidRDefault="0084578A" w:rsidP="00A767F8">
      <w:pPr>
        <w:ind w:left="142"/>
        <w:rPr>
          <w:color w:val="003480"/>
        </w:rPr>
      </w:pPr>
    </w:p>
    <w:sectPr w:rsidR="0084578A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5D01" w:rsidRDefault="007D5D01" w:rsidP="00B4772D">
      <w:r>
        <w:separator/>
      </w:r>
    </w:p>
  </w:endnote>
  <w:endnote w:type="continuationSeparator" w:id="0">
    <w:p w:rsidR="007D5D01" w:rsidRDefault="007D5D01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3115F6" w:rsidRPr="003115F6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3115F6" w:rsidRPr="003115F6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5D01" w:rsidRDefault="007D5D01" w:rsidP="00B4772D">
      <w:r>
        <w:separator/>
      </w:r>
    </w:p>
  </w:footnote>
  <w:footnote w:type="continuationSeparator" w:id="0">
    <w:p w:rsidR="007D5D01" w:rsidRDefault="007D5D01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3115F6" w:rsidP="00290459">
    <w:pPr>
      <w:pStyle w:val="ArialTitelgrau"/>
      <w:ind w:firstLine="142"/>
      <w:rPr>
        <w:sz w:val="20"/>
        <w:szCs w:val="20"/>
      </w:rPr>
    </w:pPr>
    <w:r w:rsidRPr="003115F6">
      <w:rPr>
        <w:rFonts w:ascii="Calibri" w:eastAsia="Calibri" w:hAnsi="Calibri" w:cs="Calibri"/>
        <w:noProof/>
        <w:sz w:val="20"/>
        <w:szCs w:val="20"/>
      </w:rPr>
      <w:pict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33743F">
      <w:rPr>
        <w:sz w:val="20"/>
        <w:szCs w:val="20"/>
      </w:rPr>
      <w:t>1</w:t>
    </w:r>
    <w:r w:rsidR="00290459" w:rsidRPr="002D4E32">
      <w:rPr>
        <w:sz w:val="20"/>
        <w:szCs w:val="20"/>
      </w:rPr>
      <w:t xml:space="preserve">: </w:t>
    </w:r>
    <w:r w:rsidR="0033743F">
      <w:rPr>
        <w:sz w:val="20"/>
        <w:szCs w:val="20"/>
      </w:rPr>
      <w:t>Aufmerksamkeit und Konzentration</w:t>
    </w:r>
  </w:p>
  <w:p w:rsidR="00290459" w:rsidRPr="00000978" w:rsidRDefault="003115F6" w:rsidP="00290459">
    <w:pPr>
      <w:pStyle w:val="KeinLeerraum"/>
      <w:ind w:left="142"/>
      <w:rPr>
        <w:color w:val="909191"/>
        <w:sz w:val="16"/>
        <w:szCs w:val="16"/>
      </w:rPr>
    </w:pPr>
    <w:r w:rsidRPr="003115F6">
      <w:rPr>
        <w:noProof/>
      </w:rPr>
      <w:pict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F2553C" w:rsidP="00290459">
    <w:pPr>
      <w:pStyle w:val="ArialBeschreibunggrau"/>
      <w:ind w:firstLine="132"/>
    </w:pPr>
    <w:r>
      <w:t xml:space="preserve">Voll zappelig: Ein Fall für starke Nerven und Konzentration </w:t>
    </w:r>
    <w:r w:rsidR="00AD57FC">
      <w:t xml:space="preserve"> </w:t>
    </w:r>
    <w:r w:rsidR="00290459">
      <w:t xml:space="preserve">(Podcast-Folge) </w:t>
    </w:r>
  </w:p>
  <w:p w:rsidR="00290459" w:rsidRDefault="00D3375B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www.planet-schule.de/x/konzentrationsschwaeche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417AE"/>
    <w:multiLevelType w:val="hybridMultilevel"/>
    <w:tmpl w:val="337C8358"/>
    <w:lvl w:ilvl="0" w:tplc="D9B0B2C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4"/>
  </w:num>
  <w:num w:numId="5">
    <w:abstractNumId w:val="2"/>
  </w:num>
  <w:num w:numId="6">
    <w:abstractNumId w:val="5"/>
  </w:num>
  <w:num w:numId="7">
    <w:abstractNumId w:val="3"/>
  </w:num>
  <w:num w:numId="8">
    <w:abstractNumId w:val="1"/>
  </w:num>
  <w:num w:numId="9">
    <w:abstractNumId w:val="9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8F596E"/>
    <w:rsid w:val="0000103C"/>
    <w:rsid w:val="00011BA4"/>
    <w:rsid w:val="00062BCF"/>
    <w:rsid w:val="000800C9"/>
    <w:rsid w:val="000941F1"/>
    <w:rsid w:val="000F2B86"/>
    <w:rsid w:val="00110666"/>
    <w:rsid w:val="00125B47"/>
    <w:rsid w:val="00152E3A"/>
    <w:rsid w:val="00161052"/>
    <w:rsid w:val="00170873"/>
    <w:rsid w:val="00281DDB"/>
    <w:rsid w:val="00290459"/>
    <w:rsid w:val="002A2CA9"/>
    <w:rsid w:val="002A4EBD"/>
    <w:rsid w:val="002D6955"/>
    <w:rsid w:val="002E3991"/>
    <w:rsid w:val="00300DF9"/>
    <w:rsid w:val="003115F6"/>
    <w:rsid w:val="0033743F"/>
    <w:rsid w:val="003C0BAA"/>
    <w:rsid w:val="003D04B2"/>
    <w:rsid w:val="0043405D"/>
    <w:rsid w:val="004340B0"/>
    <w:rsid w:val="00462615"/>
    <w:rsid w:val="00526826"/>
    <w:rsid w:val="005406E0"/>
    <w:rsid w:val="00543660"/>
    <w:rsid w:val="00560917"/>
    <w:rsid w:val="005804E0"/>
    <w:rsid w:val="005A12DD"/>
    <w:rsid w:val="005C0F06"/>
    <w:rsid w:val="005F6295"/>
    <w:rsid w:val="00602845"/>
    <w:rsid w:val="006029A6"/>
    <w:rsid w:val="0060637E"/>
    <w:rsid w:val="00607716"/>
    <w:rsid w:val="0061357B"/>
    <w:rsid w:val="006D6D6C"/>
    <w:rsid w:val="00727887"/>
    <w:rsid w:val="00745888"/>
    <w:rsid w:val="007A5417"/>
    <w:rsid w:val="007C11BE"/>
    <w:rsid w:val="007D5D01"/>
    <w:rsid w:val="0080289B"/>
    <w:rsid w:val="00812AD5"/>
    <w:rsid w:val="008179DB"/>
    <w:rsid w:val="008215BA"/>
    <w:rsid w:val="0084578A"/>
    <w:rsid w:val="00870E71"/>
    <w:rsid w:val="00876FEE"/>
    <w:rsid w:val="00880E92"/>
    <w:rsid w:val="008A0CE1"/>
    <w:rsid w:val="008B0864"/>
    <w:rsid w:val="008F596E"/>
    <w:rsid w:val="00915E44"/>
    <w:rsid w:val="00974443"/>
    <w:rsid w:val="009A45BE"/>
    <w:rsid w:val="009E2196"/>
    <w:rsid w:val="00A0350C"/>
    <w:rsid w:val="00A5624F"/>
    <w:rsid w:val="00A767F8"/>
    <w:rsid w:val="00A943E9"/>
    <w:rsid w:val="00AB2F40"/>
    <w:rsid w:val="00AC4543"/>
    <w:rsid w:val="00AD57FC"/>
    <w:rsid w:val="00B14C4F"/>
    <w:rsid w:val="00B37CD7"/>
    <w:rsid w:val="00B411AF"/>
    <w:rsid w:val="00B4772D"/>
    <w:rsid w:val="00B50847"/>
    <w:rsid w:val="00BD1CDB"/>
    <w:rsid w:val="00C70F71"/>
    <w:rsid w:val="00CC09D2"/>
    <w:rsid w:val="00CD7733"/>
    <w:rsid w:val="00CF2E0E"/>
    <w:rsid w:val="00D3375B"/>
    <w:rsid w:val="00D36B9A"/>
    <w:rsid w:val="00D74174"/>
    <w:rsid w:val="00D82690"/>
    <w:rsid w:val="00D85FDE"/>
    <w:rsid w:val="00D9287D"/>
    <w:rsid w:val="00DA351E"/>
    <w:rsid w:val="00DA4F5E"/>
    <w:rsid w:val="00DB5987"/>
    <w:rsid w:val="00DD13BB"/>
    <w:rsid w:val="00DD1941"/>
    <w:rsid w:val="00DE0482"/>
    <w:rsid w:val="00E81711"/>
    <w:rsid w:val="00EA257A"/>
    <w:rsid w:val="00EB5BF6"/>
    <w:rsid w:val="00ED3A77"/>
    <w:rsid w:val="00F03931"/>
    <w:rsid w:val="00F2553C"/>
    <w:rsid w:val="00F64D46"/>
    <w:rsid w:val="00F7672E"/>
    <w:rsid w:val="00F83011"/>
    <w:rsid w:val="00FB4854"/>
    <w:rsid w:val="00FC68FC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6_konzentrationsschwaeche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152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Voll zappelig. Ein Fall für starke Nerven und Konzentration</dc:title>
  <dc:creator>SWR planet schule</dc:creator>
  <cp:lastModifiedBy>Martina Frietsch</cp:lastModifiedBy>
  <cp:revision>5</cp:revision>
  <dcterms:created xsi:type="dcterms:W3CDTF">2024-05-15T15:31:00Z</dcterms:created>
  <dcterms:modified xsi:type="dcterms:W3CDTF">2024-06-11T10:26:00Z</dcterms:modified>
</cp:coreProperties>
</file>