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E03F4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4118610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chulstre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chulstre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CD4095" w:rsidP="00560917">
      <w:pPr>
        <w:pStyle w:val="ArialTitelgrau"/>
        <w:ind w:firstLine="142"/>
        <w:rPr>
          <w:sz w:val="20"/>
          <w:szCs w:val="20"/>
        </w:rPr>
      </w:pPr>
      <w:r w:rsidRPr="00CD4095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B76E5" w:rsidRDefault="007C614F" w:rsidP="003E6FF9">
      <w:pPr>
        <w:pStyle w:val="Arialberschrift"/>
        <w:rPr>
          <w:color w:val="003480"/>
        </w:rPr>
      </w:pPr>
      <w:r>
        <w:rPr>
          <w:color w:val="003480"/>
        </w:rPr>
        <w:t>Quizf</w:t>
      </w:r>
      <w:r w:rsidR="005F1C0C" w:rsidRPr="005B76E5">
        <w:rPr>
          <w:color w:val="003480"/>
        </w:rPr>
        <w:t xml:space="preserve">ragen zum </w:t>
      </w:r>
      <w:r w:rsidR="0002784C" w:rsidRPr="005B76E5">
        <w:rPr>
          <w:color w:val="003480"/>
        </w:rPr>
        <w:t>Podcast „Schulstress“</w:t>
      </w:r>
    </w:p>
    <w:p w:rsidR="003A1878" w:rsidRDefault="003A1878" w:rsidP="003E6FF9">
      <w:pPr>
        <w:pStyle w:val="ArialText"/>
        <w:rPr>
          <w:rFonts w:cs="Arial"/>
        </w:rPr>
      </w:pPr>
    </w:p>
    <w:p w:rsidR="00B458EE" w:rsidRDefault="00B458EE" w:rsidP="003E6FF9">
      <w:pPr>
        <w:pStyle w:val="ArialText"/>
        <w:rPr>
          <w:rFonts w:cs="Arial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  <w:r w:rsidRPr="005F1C0C">
        <w:rPr>
          <w:rFonts w:ascii="Arial" w:hAnsi="Arial" w:cs="Arial"/>
          <w:color w:val="003480"/>
        </w:rPr>
        <w:t>Hast du genau zugehört? Kreuze die richtigen Aussagen an.</w:t>
      </w: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iCs/>
          <w:color w:val="003480"/>
        </w:rPr>
      </w:pPr>
      <w:r w:rsidRPr="005F1C0C">
        <w:rPr>
          <w:rFonts w:ascii="Arial" w:hAnsi="Arial" w:cs="Arial"/>
          <w:iCs/>
          <w:color w:val="003480"/>
        </w:rPr>
        <w:t>Tipp: Es gibt immer nur eine richtige Antwort zum Ankreuzen.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i/>
          <w:iCs/>
          <w:color w:val="003480"/>
        </w:rPr>
      </w:pP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i/>
          <w:i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i/>
          <w:iCs/>
          <w:color w:val="003480"/>
        </w:rPr>
      </w:pPr>
      <w:r w:rsidRPr="005F1C0C">
        <w:rPr>
          <w:rFonts w:ascii="Arial" w:hAnsi="Arial" w:cs="Arial"/>
          <w:b/>
          <w:bCs/>
          <w:iCs/>
          <w:color w:val="003480"/>
        </w:rPr>
        <w:t xml:space="preserve">1. </w:t>
      </w:r>
      <w:r w:rsidRPr="005F1C0C">
        <w:rPr>
          <w:rFonts w:ascii="Arial" w:hAnsi="Arial" w:cs="Arial"/>
          <w:b/>
          <w:bCs/>
          <w:color w:val="003480"/>
        </w:rPr>
        <w:t xml:space="preserve">Wo trifft sich der Club des magischen Tagebuchs? 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a.</w:t>
      </w:r>
      <w:r w:rsidRPr="005F1C0C">
        <w:rPr>
          <w:rFonts w:cs="Arial"/>
          <w:color w:val="003480"/>
        </w:rPr>
        <w:t xml:space="preserve"> Im Schulkeller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In der abgelegenen Schulhoftoilette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Im Speicher der Schule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2. Wie lautet das Passwort auf dem Club-</w:t>
      </w:r>
      <w:proofErr w:type="spellStart"/>
      <w:r w:rsidRPr="005F1C0C">
        <w:rPr>
          <w:rFonts w:ascii="Arial" w:hAnsi="Arial" w:cs="Arial"/>
          <w:b/>
          <w:bCs/>
          <w:color w:val="003480"/>
        </w:rPr>
        <w:t>Tablet</w:t>
      </w:r>
      <w:proofErr w:type="spellEnd"/>
      <w:r w:rsidRPr="005F1C0C">
        <w:rPr>
          <w:rFonts w:ascii="Arial" w:hAnsi="Arial" w:cs="Arial"/>
          <w:b/>
          <w:bCs/>
          <w:color w:val="003480"/>
        </w:rPr>
        <w:t>?</w:t>
      </w:r>
    </w:p>
    <w:p w:rsidR="005F1C0C" w:rsidRPr="005F1C0C" w:rsidRDefault="005F1C0C" w:rsidP="005B76E5">
      <w:pPr>
        <w:spacing w:line="276" w:lineRule="auto"/>
        <w:ind w:left="142" w:firstLine="0"/>
        <w:rPr>
          <w:rFonts w:ascii="Arial" w:hAnsi="Arial"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ascii="Arial" w:hAnsi="Arial" w:cs="Arial"/>
          <w:color w:val="003480"/>
        </w:rPr>
        <w:t>a. Club des magischen Tagebuchs</w:t>
      </w:r>
    </w:p>
    <w:p w:rsidR="005F1C0C" w:rsidRDefault="005F1C0C" w:rsidP="005B76E5">
      <w:pPr>
        <w:spacing w:line="276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ascii="Arial" w:hAnsi="Arial" w:cs="Arial"/>
          <w:color w:val="003480"/>
        </w:rPr>
        <w:t>b. Magisches Tagebuch</w:t>
      </w:r>
      <w:r w:rsidRPr="005F1C0C">
        <w:rPr>
          <w:rFonts w:ascii="Arial" w:hAnsi="Arial" w:cs="Arial"/>
          <w:color w:val="003480"/>
        </w:rPr>
        <w:br/>
      </w: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ascii="Arial" w:hAnsi="Arial" w:cs="Arial"/>
          <w:color w:val="003480"/>
        </w:rPr>
        <w:t>c. Tagebuchmagie</w:t>
      </w:r>
      <w:r w:rsidRPr="005F1C0C">
        <w:rPr>
          <w:rFonts w:ascii="Arial" w:hAnsi="Arial" w:cs="Arial"/>
          <w:b/>
          <w:bCs/>
          <w:color w:val="003480"/>
        </w:rPr>
        <w:br/>
        <w:t xml:space="preserve"> </w:t>
      </w: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 xml:space="preserve">3. Wie lautet der Name der Person, die ein </w:t>
      </w:r>
      <w:proofErr w:type="spellStart"/>
      <w:r w:rsidRPr="005F1C0C">
        <w:rPr>
          <w:rFonts w:ascii="Arial" w:hAnsi="Arial" w:cs="Arial"/>
          <w:b/>
          <w:bCs/>
          <w:color w:val="003480"/>
        </w:rPr>
        <w:t>Selfie</w:t>
      </w:r>
      <w:proofErr w:type="spellEnd"/>
      <w:r w:rsidR="00B458EE">
        <w:rPr>
          <w:rFonts w:ascii="Arial" w:hAnsi="Arial" w:cs="Arial"/>
          <w:b/>
          <w:bCs/>
          <w:color w:val="003480"/>
        </w:rPr>
        <w:t>-V</w:t>
      </w:r>
      <w:r w:rsidRPr="005F1C0C">
        <w:rPr>
          <w:rFonts w:ascii="Arial" w:hAnsi="Arial" w:cs="Arial"/>
          <w:b/>
          <w:bCs/>
          <w:color w:val="003480"/>
        </w:rPr>
        <w:t>ideo an den Club geschickt hat?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 Norina136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Elli911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Milli 712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4. Wieso wendet sich</w:t>
      </w:r>
      <w:r w:rsidR="005B76E5">
        <w:rPr>
          <w:rFonts w:ascii="Arial" w:hAnsi="Arial" w:cs="Arial"/>
          <w:b/>
          <w:bCs/>
          <w:color w:val="003480"/>
        </w:rPr>
        <w:t xml:space="preserve"> das Mädchen an Klara, Keks, Mat</w:t>
      </w:r>
      <w:r w:rsidRPr="005F1C0C">
        <w:rPr>
          <w:rFonts w:ascii="Arial" w:hAnsi="Arial" w:cs="Arial"/>
          <w:b/>
          <w:bCs/>
          <w:color w:val="003480"/>
        </w:rPr>
        <w:t>te und Flocke?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 Weil sie gemobbt wird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Weil sie ein Problem mit ihrer Freundin hat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 xml:space="preserve">c. Weil sie sich gestresst fühlt 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 xml:space="preserve">5. Wie kann der Club des </w:t>
      </w:r>
      <w:r w:rsidR="005B76E5">
        <w:rPr>
          <w:rFonts w:ascii="Arial" w:hAnsi="Arial" w:cs="Arial"/>
          <w:b/>
          <w:bCs/>
          <w:color w:val="003480"/>
        </w:rPr>
        <w:t>m</w:t>
      </w:r>
      <w:r w:rsidRPr="005F1C0C">
        <w:rPr>
          <w:rFonts w:ascii="Arial" w:hAnsi="Arial" w:cs="Arial"/>
          <w:b/>
          <w:bCs/>
          <w:color w:val="003480"/>
        </w:rPr>
        <w:t>agischen Tagebuchs ihr helfen?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</w:t>
      </w:r>
      <w:r w:rsidRPr="005F1C0C">
        <w:rPr>
          <w:rFonts w:cs="Arial"/>
          <w:b/>
          <w:color w:val="003480"/>
        </w:rPr>
        <w:t xml:space="preserve"> </w:t>
      </w:r>
      <w:r w:rsidRPr="005F1C0C">
        <w:rPr>
          <w:rFonts w:cs="Arial"/>
          <w:color w:val="003480"/>
        </w:rPr>
        <w:t>Das Tagebuch zeigt ihr, dass auch andere Kinder so fühlen wie sie.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Die Clubmitglieder lesen ihr einen Artikel zu Stress vor</w:t>
      </w:r>
      <w:r w:rsidR="005B76E5">
        <w:rPr>
          <w:rFonts w:cs="Arial"/>
          <w:color w:val="003480"/>
        </w:rPr>
        <w:t>.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Das Tagebuch schlägt dem Mädchen vor</w:t>
      </w:r>
      <w:r w:rsidR="005B76E5">
        <w:rPr>
          <w:rFonts w:cs="Arial"/>
          <w:color w:val="003480"/>
        </w:rPr>
        <w:t>,</w:t>
      </w:r>
      <w:r w:rsidRPr="005F1C0C">
        <w:rPr>
          <w:rFonts w:cs="Arial"/>
          <w:color w:val="003480"/>
        </w:rPr>
        <w:t xml:space="preserve"> die Ratte Flocke zu streiche</w:t>
      </w:r>
      <w:r w:rsidR="00683ADF">
        <w:rPr>
          <w:rFonts w:cs="Arial"/>
          <w:color w:val="003480"/>
        </w:rPr>
        <w:t>l</w:t>
      </w:r>
      <w:r w:rsidRPr="005F1C0C">
        <w:rPr>
          <w:rFonts w:cs="Arial"/>
          <w:color w:val="003480"/>
        </w:rPr>
        <w:t>n.</w:t>
      </w:r>
    </w:p>
    <w:p w:rsid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</w:p>
    <w:p w:rsidR="005F1C0C" w:rsidRPr="005F1C0C" w:rsidRDefault="005F1C0C" w:rsidP="005F1C0C">
      <w:pPr>
        <w:spacing w:line="240" w:lineRule="auto"/>
        <w:ind w:left="142" w:firstLine="0"/>
        <w:rPr>
          <w:rFonts w:ascii="Arial" w:hAnsi="Arial" w:cs="Arial"/>
          <w:b/>
          <w:bCs/>
          <w:color w:val="003480"/>
        </w:rPr>
      </w:pPr>
      <w:r w:rsidRPr="005F1C0C">
        <w:rPr>
          <w:rFonts w:ascii="Arial" w:hAnsi="Arial" w:cs="Arial"/>
          <w:b/>
          <w:bCs/>
          <w:color w:val="003480"/>
        </w:rPr>
        <w:t>6. Welche drei Entspannungsmethoden zählen die Clubmitglieder auf?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a.</w:t>
      </w:r>
      <w:r w:rsidRPr="005F1C0C">
        <w:rPr>
          <w:rFonts w:cs="Arial"/>
          <w:b/>
          <w:color w:val="003480"/>
        </w:rPr>
        <w:t xml:space="preserve"> </w:t>
      </w:r>
      <w:r w:rsidRPr="005F1C0C">
        <w:rPr>
          <w:rFonts w:cs="Arial"/>
          <w:color w:val="003480"/>
        </w:rPr>
        <w:t xml:space="preserve">Hausaufgaben, Bonbons und Vokabeln 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b. Lachen, Sport und Kekse</w:t>
      </w:r>
    </w:p>
    <w:p w:rsidR="005F1C0C" w:rsidRPr="005F1C0C" w:rsidRDefault="005F1C0C" w:rsidP="005B76E5">
      <w:pPr>
        <w:pStyle w:val="Listenabsatz"/>
        <w:spacing w:line="276" w:lineRule="auto"/>
        <w:ind w:left="142"/>
        <w:rPr>
          <w:rFonts w:cs="Arial"/>
          <w:color w:val="003480"/>
        </w:rPr>
      </w:pPr>
      <w:r w:rsidRPr="005F1C0C">
        <w:rPr>
          <w:rFonts w:cs="Arial"/>
          <w:color w:val="003480"/>
          <w:bdr w:val="single" w:sz="4" w:space="0" w:color="003480"/>
        </w:rPr>
        <w:t xml:space="preserve">    </w:t>
      </w:r>
      <w:r>
        <w:rPr>
          <w:rFonts w:cs="Arial"/>
          <w:color w:val="003480"/>
        </w:rPr>
        <w:t xml:space="preserve"> </w:t>
      </w:r>
      <w:r w:rsidRPr="005F1C0C">
        <w:rPr>
          <w:rFonts w:cs="Arial"/>
          <w:color w:val="003480"/>
        </w:rPr>
        <w:t>c. Rechnen, Hausaufgaben und Schokolade</w:t>
      </w:r>
    </w:p>
    <w:p w:rsidR="005F1C0C" w:rsidRPr="005F1C0C" w:rsidRDefault="005F1C0C" w:rsidP="005F1C0C">
      <w:pPr>
        <w:rPr>
          <w:rFonts w:ascii="Arial" w:hAnsi="Arial" w:cs="Arial"/>
          <w:b/>
          <w:bCs/>
          <w:sz w:val="28"/>
          <w:szCs w:val="28"/>
        </w:rPr>
      </w:pPr>
    </w:p>
    <w:p w:rsidR="005F1C0C" w:rsidRPr="003E6FF9" w:rsidRDefault="005F1C0C" w:rsidP="003E6FF9">
      <w:pPr>
        <w:pStyle w:val="ArialText"/>
        <w:rPr>
          <w:rFonts w:cs="Arial"/>
        </w:rPr>
      </w:pPr>
    </w:p>
    <w:sectPr w:rsidR="005F1C0C" w:rsidRPr="003E6FF9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D3C" w:rsidRDefault="004F3D3C" w:rsidP="003A7C35">
      <w:pPr>
        <w:spacing w:after="0" w:line="240" w:lineRule="auto"/>
      </w:pPr>
      <w:r>
        <w:separator/>
      </w:r>
    </w:p>
  </w:endnote>
  <w:endnote w:type="continuationSeparator" w:id="0">
    <w:p w:rsidR="004F3D3C" w:rsidRDefault="004F3D3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550" w:rsidRDefault="00C97550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D4095" w:rsidRPr="00CD409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D4095" w:rsidRPr="00CD4095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D4095" w:rsidRPr="00CD409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550" w:rsidRDefault="00C97550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D3C" w:rsidRDefault="004F3D3C" w:rsidP="003A7C35">
      <w:pPr>
        <w:spacing w:after="0" w:line="240" w:lineRule="auto"/>
      </w:pPr>
      <w:r>
        <w:separator/>
      </w:r>
    </w:p>
  </w:footnote>
  <w:footnote w:type="continuationSeparator" w:id="0">
    <w:p w:rsidR="004F3D3C" w:rsidRDefault="004F3D3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550" w:rsidRDefault="00C97550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D4095" w:rsidP="003E6FF9">
    <w:pPr>
      <w:pStyle w:val="ArialTitelgrau"/>
      <w:ind w:firstLine="142"/>
    </w:pPr>
    <w:r w:rsidRPr="00CD4095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F1C0C">
      <w:rPr>
        <w:sz w:val="20"/>
        <w:szCs w:val="20"/>
      </w:rPr>
      <w:t>5</w:t>
    </w:r>
    <w:r w:rsidR="00685FD6" w:rsidRPr="002D4E32">
      <w:rPr>
        <w:sz w:val="20"/>
        <w:szCs w:val="20"/>
      </w:rPr>
      <w:t>:</w:t>
    </w:r>
    <w:r w:rsidR="007C614F">
      <w:rPr>
        <w:sz w:val="20"/>
        <w:szCs w:val="20"/>
      </w:rPr>
      <w:t xml:space="preserve"> Quizf</w:t>
    </w:r>
    <w:r w:rsidR="005F1C0C">
      <w:rPr>
        <w:sz w:val="20"/>
        <w:szCs w:val="20"/>
      </w:rPr>
      <w:t xml:space="preserve">ragen zum </w:t>
    </w:r>
    <w:r w:rsidR="0002784C">
      <w:rPr>
        <w:sz w:val="20"/>
        <w:szCs w:val="20"/>
      </w:rPr>
      <w:t>Podcast „</w:t>
    </w:r>
    <w:r w:rsidR="005F1C0C">
      <w:rPr>
        <w:sz w:val="20"/>
        <w:szCs w:val="20"/>
      </w:rPr>
      <w:t>Schulstress</w:t>
    </w:r>
    <w:r w:rsidR="0002784C">
      <w:rPr>
        <w:sz w:val="20"/>
        <w:szCs w:val="20"/>
      </w:rPr>
      <w:t xml:space="preserve">“ </w:t>
    </w:r>
  </w:p>
  <w:p w:rsidR="00685FD6" w:rsidRPr="00000978" w:rsidRDefault="00CD4095" w:rsidP="00685FD6">
    <w:pPr>
      <w:pStyle w:val="KeinLeerraum"/>
      <w:ind w:left="142"/>
      <w:rPr>
        <w:color w:val="909191"/>
        <w:sz w:val="16"/>
        <w:szCs w:val="16"/>
      </w:rPr>
    </w:pPr>
    <w:r w:rsidRPr="00CD4095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97550" w:rsidP="00685FD6">
    <w:pPr>
      <w:pStyle w:val="ArialBeschreibunggrau"/>
      <w:ind w:firstLine="132"/>
    </w:pPr>
    <w:r>
      <w:t xml:space="preserve">Mission  magisches Tagebuch </w:t>
    </w:r>
    <w:r w:rsidR="003E6FF9">
      <w:t>(Podcast-Reihe)</w:t>
    </w:r>
  </w:p>
  <w:p w:rsidR="003E6FF9" w:rsidRDefault="003E6FF9" w:rsidP="00685FD6">
    <w:pPr>
      <w:pStyle w:val="ArialBeschreibunggrau"/>
      <w:ind w:firstLine="132"/>
    </w:pPr>
    <w:r>
      <w:t>Schulstress (Podcast-Folge)</w:t>
    </w:r>
  </w:p>
  <w:p w:rsidR="0042307F" w:rsidRDefault="00CD4095" w:rsidP="0042307F">
    <w:pPr>
      <w:pStyle w:val="ArialBeschreibunggrau"/>
      <w:ind w:firstLine="132"/>
    </w:pPr>
    <w:hyperlink r:id="rId13" w:history="1">
      <w:r w:rsidR="0042307F" w:rsidRPr="00764B71">
        <w:rPr>
          <w:rStyle w:val="Hyperlink"/>
        </w:rPr>
        <w:t>www.planet-schule.de/x/schulstress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550" w:rsidRDefault="00C97550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872D8"/>
    <w:multiLevelType w:val="hybridMultilevel"/>
    <w:tmpl w:val="FA44C54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DA4C82"/>
    <w:multiLevelType w:val="hybridMultilevel"/>
    <w:tmpl w:val="3C62F1F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F767E7"/>
    <w:multiLevelType w:val="hybridMultilevel"/>
    <w:tmpl w:val="5716719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434793"/>
    <w:multiLevelType w:val="hybridMultilevel"/>
    <w:tmpl w:val="9AFE6B7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0F0950"/>
    <w:multiLevelType w:val="hybridMultilevel"/>
    <w:tmpl w:val="2252E93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E7B4299"/>
    <w:multiLevelType w:val="hybridMultilevel"/>
    <w:tmpl w:val="5074E3E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E28A0"/>
    <w:rsid w:val="0002784C"/>
    <w:rsid w:val="00050F28"/>
    <w:rsid w:val="00051F62"/>
    <w:rsid w:val="00057EE8"/>
    <w:rsid w:val="000A09D9"/>
    <w:rsid w:val="00130F73"/>
    <w:rsid w:val="001773CA"/>
    <w:rsid w:val="001A5429"/>
    <w:rsid w:val="001C3B6B"/>
    <w:rsid w:val="00215018"/>
    <w:rsid w:val="0023144C"/>
    <w:rsid w:val="00281DDB"/>
    <w:rsid w:val="003A1878"/>
    <w:rsid w:val="003A7C35"/>
    <w:rsid w:val="003C4F73"/>
    <w:rsid w:val="003E6FF9"/>
    <w:rsid w:val="00406385"/>
    <w:rsid w:val="0042307F"/>
    <w:rsid w:val="00462615"/>
    <w:rsid w:val="00464A3D"/>
    <w:rsid w:val="004811EC"/>
    <w:rsid w:val="004B2FFC"/>
    <w:rsid w:val="004F3D3C"/>
    <w:rsid w:val="00560917"/>
    <w:rsid w:val="00567697"/>
    <w:rsid w:val="005A3113"/>
    <w:rsid w:val="005B76E5"/>
    <w:rsid w:val="005F1C0C"/>
    <w:rsid w:val="00601973"/>
    <w:rsid w:val="0060637E"/>
    <w:rsid w:val="0064684F"/>
    <w:rsid w:val="00683ADF"/>
    <w:rsid w:val="00685FD6"/>
    <w:rsid w:val="0079567A"/>
    <w:rsid w:val="00795BFA"/>
    <w:rsid w:val="007C614F"/>
    <w:rsid w:val="007E2A47"/>
    <w:rsid w:val="008B0864"/>
    <w:rsid w:val="00AA60EB"/>
    <w:rsid w:val="00B458EE"/>
    <w:rsid w:val="00B662C2"/>
    <w:rsid w:val="00B87736"/>
    <w:rsid w:val="00C111CB"/>
    <w:rsid w:val="00C63CF0"/>
    <w:rsid w:val="00C97550"/>
    <w:rsid w:val="00CD4095"/>
    <w:rsid w:val="00CE03F4"/>
    <w:rsid w:val="00D97C8D"/>
    <w:rsid w:val="00E81D0A"/>
    <w:rsid w:val="00EE28A0"/>
    <w:rsid w:val="00F264C2"/>
    <w:rsid w:val="00FD44C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3E6FF9"/>
    <w:pPr>
      <w:spacing w:after="0" w:line="240" w:lineRule="auto"/>
      <w:ind w:left="720" w:firstLine="0"/>
      <w:contextualSpacing/>
    </w:pPr>
    <w:rPr>
      <w:rFonts w:ascii="Arial" w:eastAsia="Times New Roman" w:hAnsi="Arial" w:cs="Times New Roman"/>
      <w:color w:val="auto"/>
      <w:kern w:val="0"/>
    </w:rPr>
  </w:style>
  <w:style w:type="table" w:styleId="Tabellengitternetz">
    <w:name w:val="Table Grid"/>
    <w:basedOn w:val="NormaleTabelle"/>
    <w:uiPriority w:val="59"/>
    <w:rsid w:val="00E81D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42307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lanet-schule.de/x/schulstress" TargetMode="External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171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Schulstress? Entspann dich!</dc:title>
  <dc:creator>SWR planet schule</dc:creator>
  <cp:lastModifiedBy>Martina Frietsch</cp:lastModifiedBy>
  <cp:revision>11</cp:revision>
  <dcterms:created xsi:type="dcterms:W3CDTF">2024-01-28T19:12:00Z</dcterms:created>
  <dcterms:modified xsi:type="dcterms:W3CDTF">2024-02-01T07:56:00Z</dcterms:modified>
</cp:coreProperties>
</file>