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3A1196">
      <w:pPr>
        <w:pStyle w:val="ArialTitelgrau"/>
        <w:rPr>
          <w:sz w:val="20"/>
          <w:szCs w:val="20"/>
        </w:rPr>
      </w:pPr>
    </w:p>
    <w:p w:rsidR="00705409" w:rsidRPr="005457B0" w:rsidRDefault="00705409" w:rsidP="00705409">
      <w:pPr>
        <w:pStyle w:val="Arialberschrift"/>
        <w:ind w:firstLine="0"/>
        <w:rPr>
          <w:b w:val="0"/>
        </w:rPr>
      </w:pPr>
      <w:r>
        <w:t>Äußere Merkmale, innere Werte</w:t>
      </w:r>
    </w:p>
    <w:p w:rsidR="00705409" w:rsidRDefault="00705409" w:rsidP="00705409">
      <w:pPr>
        <w:pStyle w:val="TheSansText"/>
        <w:ind w:left="142" w:firstLine="0"/>
      </w:pPr>
    </w:p>
    <w:p w:rsidR="00705409" w:rsidRPr="00705409" w:rsidRDefault="00705409" w:rsidP="00705409">
      <w:pPr>
        <w:pStyle w:val="ArialText"/>
        <w:ind w:firstLine="0"/>
        <w:rPr>
          <w:sz w:val="20"/>
          <w:szCs w:val="20"/>
        </w:rPr>
      </w:pPr>
      <w:r w:rsidRPr="00705409">
        <w:rPr>
          <w:sz w:val="20"/>
          <w:szCs w:val="20"/>
        </w:rPr>
        <w:t xml:space="preserve">Helen erfährt vom Team des magischen Tagebuchs, dass „Schönheit“ nicht nur durch äußere Merkmale (Aussehen) entsteht. Gerade auch die inneren Werte (Charakter, Fähigkeiten, Stärken) tragen zur „Schönheit“ einer Person bei. </w:t>
      </w:r>
    </w:p>
    <w:p w:rsidR="00705409" w:rsidRPr="00705409" w:rsidRDefault="00705409" w:rsidP="00705409">
      <w:pPr>
        <w:pStyle w:val="ArialText"/>
        <w:ind w:firstLine="0"/>
        <w:rPr>
          <w:sz w:val="20"/>
          <w:szCs w:val="20"/>
        </w:rPr>
      </w:pPr>
    </w:p>
    <w:p w:rsidR="00705409" w:rsidRDefault="00705409" w:rsidP="00705409">
      <w:pPr>
        <w:pStyle w:val="ArialZwischenberschrift2"/>
        <w:ind w:firstLine="0"/>
        <w:rPr>
          <w:sz w:val="20"/>
          <w:szCs w:val="20"/>
        </w:rPr>
      </w:pPr>
      <w:r w:rsidRPr="00705409">
        <w:rPr>
          <w:sz w:val="20"/>
          <w:szCs w:val="20"/>
        </w:rPr>
        <w:t>Ordne die Begriffe der richtigen Spalte zu. Sind es äußere Merkmale oder innere Werte?</w:t>
      </w:r>
    </w:p>
    <w:tbl>
      <w:tblPr>
        <w:tblStyle w:val="Tabellengitternetz"/>
        <w:tblW w:w="9779" w:type="dxa"/>
        <w:tblInd w:w="250" w:type="dxa"/>
        <w:tblCellMar>
          <w:top w:w="142" w:type="dxa"/>
        </w:tblCellMar>
        <w:tblLook w:val="04A0"/>
      </w:tblPr>
      <w:tblGrid>
        <w:gridCol w:w="4837"/>
        <w:gridCol w:w="4942"/>
      </w:tblGrid>
      <w:tr w:rsidR="00705409" w:rsidTr="00F46D88">
        <w:trPr>
          <w:trHeight w:val="603"/>
        </w:trPr>
        <w:tc>
          <w:tcPr>
            <w:tcW w:w="4837" w:type="dxa"/>
            <w:tcBorders>
              <w:top w:val="single" w:sz="8" w:space="0" w:color="003480"/>
              <w:left w:val="single" w:sz="8" w:space="0" w:color="003480"/>
              <w:bottom w:val="single" w:sz="8" w:space="0" w:color="003480"/>
              <w:right w:val="single" w:sz="8" w:space="0" w:color="003480"/>
            </w:tcBorders>
            <w:vAlign w:val="center"/>
          </w:tcPr>
          <w:p w:rsidR="00705409" w:rsidRPr="00705409" w:rsidRDefault="00705409" w:rsidP="00F46D88">
            <w:pPr>
              <w:pStyle w:val="ArialZwischenberschrift2"/>
              <w:tabs>
                <w:tab w:val="center" w:pos="2310"/>
                <w:tab w:val="left" w:pos="3734"/>
              </w:tabs>
              <w:ind w:left="0" w:firstLine="0"/>
              <w:jc w:val="center"/>
              <w:rPr>
                <w:rFonts w:eastAsia="Calibri" w:cs="Arial"/>
                <w:noProof/>
                <w:color w:val="003480"/>
                <w:sz w:val="24"/>
                <w:szCs w:val="24"/>
              </w:rPr>
            </w:pPr>
            <w:r w:rsidRPr="00705409">
              <w:rPr>
                <w:rFonts w:eastAsia="Calibri" w:cs="Arial"/>
                <w:noProof/>
                <w:color w:val="003480"/>
                <w:sz w:val="24"/>
                <w:szCs w:val="24"/>
              </w:rPr>
              <w:t>Äußere Merkmale</w:t>
            </w:r>
          </w:p>
        </w:tc>
        <w:tc>
          <w:tcPr>
            <w:tcW w:w="4942" w:type="dxa"/>
            <w:tcBorders>
              <w:top w:val="single" w:sz="8" w:space="0" w:color="003480"/>
              <w:left w:val="single" w:sz="8" w:space="0" w:color="003480"/>
              <w:bottom w:val="single" w:sz="8" w:space="0" w:color="003480"/>
              <w:right w:val="single" w:sz="8" w:space="0" w:color="003480"/>
            </w:tcBorders>
            <w:vAlign w:val="center"/>
          </w:tcPr>
          <w:p w:rsidR="00705409" w:rsidRPr="00705409" w:rsidRDefault="00705409" w:rsidP="00F46D88">
            <w:pPr>
              <w:pStyle w:val="ArialZwischenberschrift2"/>
              <w:ind w:left="0" w:firstLine="0"/>
              <w:jc w:val="center"/>
              <w:rPr>
                <w:rFonts w:eastAsia="Calibri" w:cs="Arial"/>
                <w:noProof/>
                <w:color w:val="003480"/>
                <w:sz w:val="24"/>
                <w:szCs w:val="24"/>
              </w:rPr>
            </w:pPr>
            <w:r w:rsidRPr="00705409">
              <w:rPr>
                <w:rFonts w:eastAsia="Calibri" w:cs="Arial"/>
                <w:noProof/>
                <w:color w:val="003480"/>
                <w:sz w:val="24"/>
                <w:szCs w:val="24"/>
              </w:rPr>
              <w:t>Innere Werte</w:t>
            </w:r>
          </w:p>
        </w:tc>
      </w:tr>
      <w:tr w:rsidR="00705409" w:rsidTr="00F46D88">
        <w:trPr>
          <w:trHeight w:val="9468"/>
        </w:trPr>
        <w:tc>
          <w:tcPr>
            <w:tcW w:w="4837" w:type="dxa"/>
            <w:tcBorders>
              <w:top w:val="single" w:sz="8" w:space="0" w:color="003480"/>
            </w:tcBorders>
          </w:tcPr>
          <w:p w:rsidR="00705409" w:rsidRPr="00F46D88" w:rsidRDefault="00C316E1" w:rsidP="00705409">
            <w:pPr>
              <w:pStyle w:val="ArialZwischenberschrift2"/>
              <w:ind w:left="0" w:firstLine="0"/>
              <w:rPr>
                <w:rFonts w:eastAsia="Calibri" w:cs="Arial"/>
                <w:b w:val="0"/>
                <w:noProof/>
                <w:color w:val="003480"/>
                <w:sz w:val="24"/>
                <w:szCs w:val="24"/>
              </w:rPr>
            </w:pPr>
            <w:r>
              <w:rPr>
                <w:rFonts w:eastAsia="Calibri" w:cs="Arial"/>
                <w:b w:val="0"/>
                <w:noProof/>
                <w:color w:val="003480"/>
                <w:sz w:val="24"/>
                <w:szCs w:val="24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7" o:spid="_x0000_s2058" type="#_x0000_t202" style="position:absolute;margin-left:167.55pt;margin-top:47.15pt;width:136.3pt;height:351.5pt;z-index:2516582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" fillcolor="white [3201]" strokecolor="#003480" strokeweight=".5pt">
                  <v:textbox>
                    <w:txbxContent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Mut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Körpergröße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Ehrlichkeit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Freundlichkeit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Ausstrahlung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Empathie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Zuverlässigkeit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Humor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Kleiderstil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Frisur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Stimme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Kreativität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Hilfsbereitschaft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Geduld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Augenfarbe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Schuhgröße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Statur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Sommersprossen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Rücksichtnahme</w:t>
                        </w:r>
                      </w:p>
                      <w:p w:rsidR="00F46D88" w:rsidRPr="00F46D88" w:rsidRDefault="00F46D88" w:rsidP="00F46D88">
                        <w:pPr>
                          <w:spacing w:line="276" w:lineRule="auto"/>
                          <w:ind w:left="0"/>
                          <w:jc w:val="center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6D88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Lächeln</w:t>
                        </w:r>
                      </w:p>
                    </w:txbxContent>
                  </v:textbox>
                </v:shape>
              </w:pict>
            </w:r>
            <w:r w:rsidR="00F46D88" w:rsidRPr="00F46D88">
              <w:rPr>
                <w:rFonts w:eastAsia="Calibri" w:cs="Arial"/>
                <w:b w:val="0"/>
                <w:noProof/>
                <w:color w:val="003480"/>
                <w:sz w:val="24"/>
                <w:szCs w:val="24"/>
              </w:rPr>
              <w:t>Haarlänge</w:t>
            </w:r>
          </w:p>
        </w:tc>
        <w:tc>
          <w:tcPr>
            <w:tcW w:w="4942" w:type="dxa"/>
            <w:tcBorders>
              <w:top w:val="single" w:sz="8" w:space="0" w:color="003480"/>
            </w:tcBorders>
          </w:tcPr>
          <w:p w:rsidR="00705409" w:rsidRPr="00F46D88" w:rsidRDefault="00F46D88" w:rsidP="00F46D88">
            <w:pPr>
              <w:pStyle w:val="ArialZwischenberschrift2"/>
              <w:ind w:left="0" w:firstLine="0"/>
              <w:jc w:val="right"/>
              <w:rPr>
                <w:rFonts w:eastAsia="Calibri" w:cs="Arial"/>
                <w:b w:val="0"/>
                <w:noProof/>
                <w:color w:val="003480"/>
                <w:sz w:val="24"/>
                <w:szCs w:val="24"/>
              </w:rPr>
            </w:pPr>
            <w:r w:rsidRPr="00F46D88">
              <w:rPr>
                <w:rFonts w:eastAsia="Calibri" w:cs="Arial"/>
                <w:b w:val="0"/>
                <w:noProof/>
                <w:color w:val="003480"/>
                <w:sz w:val="24"/>
                <w:szCs w:val="24"/>
              </w:rPr>
              <w:t>Bescheidenheit</w:t>
            </w:r>
          </w:p>
        </w:tc>
      </w:tr>
    </w:tbl>
    <w:p w:rsidR="00705409" w:rsidRDefault="00705409" w:rsidP="00705409">
      <w:pPr>
        <w:pStyle w:val="ArialText"/>
        <w:ind w:firstLine="0"/>
      </w:pPr>
    </w:p>
    <w:p w:rsidR="000074BF" w:rsidRPr="00080BF6" w:rsidRDefault="000074BF" w:rsidP="00080BF6">
      <w:pPr>
        <w:ind w:left="142" w:firstLine="0"/>
        <w:rPr>
          <w:rFonts w:ascii="Arial" w:hAnsi="Arial" w:cs="Arial"/>
          <w:sz w:val="20"/>
          <w:szCs w:val="20"/>
        </w:rPr>
      </w:pPr>
    </w:p>
    <w:sectPr w:rsidR="000074BF" w:rsidRPr="00080BF6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FF9" w:rsidRDefault="00FE4FF9" w:rsidP="003A7C35">
      <w:pPr>
        <w:spacing w:after="0" w:line="240" w:lineRule="auto"/>
      </w:pPr>
      <w:r>
        <w:separator/>
      </w:r>
    </w:p>
  </w:endnote>
  <w:endnote w:type="continuationSeparator" w:id="0">
    <w:p w:rsidR="00FE4FF9" w:rsidRDefault="00FE4FF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316E1" w:rsidRPr="00C316E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30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316E1" w:rsidRPr="00C316E1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31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316E1" w:rsidRPr="00C316E1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2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FF9" w:rsidRDefault="00FE4FF9" w:rsidP="003A7C35">
      <w:pPr>
        <w:spacing w:after="0" w:line="240" w:lineRule="auto"/>
      </w:pPr>
      <w:r>
        <w:separator/>
      </w:r>
    </w:p>
  </w:footnote>
  <w:footnote w:type="continuationSeparator" w:id="0">
    <w:p w:rsidR="00FE4FF9" w:rsidRDefault="00FE4FF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080BF6" w:rsidP="00080BF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4049395</wp:posOffset>
          </wp:positionH>
          <wp:positionV relativeFrom="paragraph">
            <wp:posOffset>-312420</wp:posOffset>
          </wp:positionV>
          <wp:extent cx="474980" cy="490220"/>
          <wp:effectExtent l="19050" t="0" r="1270" b="0"/>
          <wp:wrapTight wrapText="bothSides">
            <wp:wrapPolygon edited="0">
              <wp:start x="-866" y="0"/>
              <wp:lineTo x="-866" y="20984"/>
              <wp:lineTo x="21658" y="20984"/>
              <wp:lineTo x="21658" y="0"/>
              <wp:lineTo x="-866" y="0"/>
            </wp:wrapPolygon>
          </wp:wrapTight>
          <wp:docPr id="4" name="Grafik 3" descr="qr_tagebuch-schoenh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schoenheit.png"/>
                  <pic:cNvPicPr/>
                </pic:nvPicPr>
                <pic:blipFill>
                  <a:blip r:embed="rId1"/>
                  <a:srcRect l="6443" t="5687" r="7796" b="6941"/>
                  <a:stretch>
                    <a:fillRect/>
                  </a:stretch>
                </pic:blipFill>
                <pic:spPr>
                  <a:xfrm>
                    <a:off x="0" y="0"/>
                    <a:ext cx="474980" cy="4902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316E1" w:rsidRPr="00C316E1">
      <w:rPr>
        <w:rFonts w:ascii="Calibri" w:eastAsia="Calibri" w:hAnsi="Calibri" w:cs="Calibri"/>
        <w:noProof/>
        <w:sz w:val="20"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05409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705409">
      <w:rPr>
        <w:sz w:val="20"/>
        <w:szCs w:val="20"/>
      </w:rPr>
      <w:t>Äußere Merkmale, innere Werte</w:t>
    </w:r>
  </w:p>
  <w:p w:rsidR="00685FD6" w:rsidRPr="00000978" w:rsidRDefault="00C316E1" w:rsidP="00685FD6">
    <w:pPr>
      <w:pStyle w:val="KeinLeerraum"/>
      <w:ind w:left="142"/>
      <w:rPr>
        <w:color w:val="909191"/>
        <w:sz w:val="16"/>
        <w:szCs w:val="16"/>
      </w:rPr>
    </w:pPr>
    <w:r w:rsidRPr="00C316E1">
      <w:rPr>
        <w:noProof/>
      </w:rPr>
      <w:pict>
        <v:shape id="Shape 32" o:spid="_x0000_s1033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2085C" w:rsidP="00685FD6">
    <w:pPr>
      <w:pStyle w:val="ArialBeschreibunggrau"/>
      <w:ind w:firstLine="132"/>
    </w:pPr>
    <w:r>
      <w:t xml:space="preserve">Mission magisches Tagebuch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Schönheit</w:t>
    </w:r>
    <w:r w:rsidR="00057993">
      <w:t xml:space="preserve"> ohne Filter</w:t>
    </w:r>
  </w:p>
  <w:p w:rsidR="00080BF6" w:rsidRDefault="00685FD6" w:rsidP="00685FD6">
    <w:pPr>
      <w:pStyle w:val="ArialBeschreibunggrau"/>
      <w:ind w:firstLine="132"/>
    </w:pPr>
    <w:r>
      <w:t>planet-schule.de/</w:t>
    </w:r>
    <w:r w:rsidR="00080BF6">
      <w:t>x/</w:t>
    </w:r>
    <w:proofErr w:type="spellStart"/>
    <w:r w:rsidR="00080BF6">
      <w:t>tagebuch-schoenheit</w:t>
    </w:r>
    <w:proofErr w:type="spellEnd"/>
    <w:r w:rsidR="00080BF6"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CB3413"/>
    <w:multiLevelType w:val="hybridMultilevel"/>
    <w:tmpl w:val="926A858A"/>
    <w:lvl w:ilvl="0" w:tplc="6B26EB1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074BF"/>
    <w:rsid w:val="00057993"/>
    <w:rsid w:val="00080BF6"/>
    <w:rsid w:val="000C5BEC"/>
    <w:rsid w:val="00123612"/>
    <w:rsid w:val="001773CA"/>
    <w:rsid w:val="00200DF4"/>
    <w:rsid w:val="0022085C"/>
    <w:rsid w:val="00281DDB"/>
    <w:rsid w:val="002C42F9"/>
    <w:rsid w:val="002D1D48"/>
    <w:rsid w:val="002E0DE1"/>
    <w:rsid w:val="00335E90"/>
    <w:rsid w:val="003A1196"/>
    <w:rsid w:val="003A7C35"/>
    <w:rsid w:val="00407BD5"/>
    <w:rsid w:val="00462615"/>
    <w:rsid w:val="0050394C"/>
    <w:rsid w:val="0052199E"/>
    <w:rsid w:val="00560917"/>
    <w:rsid w:val="0060637E"/>
    <w:rsid w:val="00637A8D"/>
    <w:rsid w:val="00685FD6"/>
    <w:rsid w:val="006D33CE"/>
    <w:rsid w:val="006F2769"/>
    <w:rsid w:val="00705409"/>
    <w:rsid w:val="00751706"/>
    <w:rsid w:val="00775906"/>
    <w:rsid w:val="007B436A"/>
    <w:rsid w:val="00822603"/>
    <w:rsid w:val="0084339A"/>
    <w:rsid w:val="00881E59"/>
    <w:rsid w:val="008B0864"/>
    <w:rsid w:val="008C5CBF"/>
    <w:rsid w:val="00AA60EB"/>
    <w:rsid w:val="00AB17D0"/>
    <w:rsid w:val="00B933C3"/>
    <w:rsid w:val="00C111CB"/>
    <w:rsid w:val="00C316E1"/>
    <w:rsid w:val="00C55B4B"/>
    <w:rsid w:val="00CF08A5"/>
    <w:rsid w:val="00DA1B61"/>
    <w:rsid w:val="00E7440E"/>
    <w:rsid w:val="00F46D88"/>
    <w:rsid w:val="00FE4AB0"/>
    <w:rsid w:val="00FE4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05409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0394C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7054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55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Schönheit ohne Filter?</dc:title>
  <dc:creator>SWR planet schule</dc:creator>
  <cp:lastModifiedBy>Martina Frietsch</cp:lastModifiedBy>
  <cp:revision>4</cp:revision>
  <dcterms:created xsi:type="dcterms:W3CDTF">2025-02-10T14:06:00Z</dcterms:created>
  <dcterms:modified xsi:type="dcterms:W3CDTF">2025-02-12T13:37:00Z</dcterms:modified>
</cp:coreProperties>
</file>