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4FADF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FE91461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1BBF9F23" w14:textId="77777777" w:rsidR="005E1781" w:rsidRDefault="008313F7" w:rsidP="008313F7">
      <w:pPr>
        <w:pStyle w:val="Arialberschrift"/>
        <w:ind w:firstLine="0"/>
      </w:pPr>
      <w:r>
        <w:t xml:space="preserve">Kreatives Schreiben </w:t>
      </w:r>
      <w:r w:rsidR="00425CBA">
        <w:t>–</w:t>
      </w:r>
    </w:p>
    <w:p w14:paraId="2148C9A6" w14:textId="77777777" w:rsidR="00560917" w:rsidRPr="005457B0" w:rsidRDefault="008313F7" w:rsidP="008313F7">
      <w:pPr>
        <w:pStyle w:val="Arialberschrift"/>
        <w:ind w:firstLine="0"/>
        <w:rPr>
          <w:b w:val="0"/>
        </w:rPr>
      </w:pPr>
      <w:r>
        <w:t>„Ein Leben ohne Rassismus“</w:t>
      </w:r>
    </w:p>
    <w:p w14:paraId="006CA72C" w14:textId="77777777" w:rsidR="00560917" w:rsidRDefault="00560917" w:rsidP="00CF08A5">
      <w:pPr>
        <w:pStyle w:val="TheSansText"/>
        <w:ind w:left="142" w:firstLine="0"/>
      </w:pPr>
    </w:p>
    <w:p w14:paraId="6355E97F" w14:textId="77777777" w:rsidR="005E1781" w:rsidRDefault="005E1781" w:rsidP="005E1781">
      <w:pPr>
        <w:pStyle w:val="ArialText"/>
        <w:spacing w:line="240" w:lineRule="auto"/>
        <w:ind w:firstLine="0"/>
        <w:rPr>
          <w:sz w:val="20"/>
          <w:szCs w:val="20"/>
        </w:rPr>
      </w:pPr>
    </w:p>
    <w:p w14:paraId="71EB94E9" w14:textId="77777777" w:rsidR="00560917" w:rsidRPr="005E1781" w:rsidRDefault="005E1781" w:rsidP="005E1781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Nutz</w:t>
      </w:r>
      <w:r w:rsidR="008313F7" w:rsidRPr="005E1781">
        <w:rPr>
          <w:sz w:val="20"/>
          <w:szCs w:val="20"/>
        </w:rPr>
        <w:t>e die Zitate aus de</w:t>
      </w:r>
      <w:r>
        <w:rPr>
          <w:sz w:val="20"/>
          <w:szCs w:val="20"/>
        </w:rPr>
        <w:t>m Podcast,</w:t>
      </w:r>
      <w:r w:rsidR="008313F7" w:rsidRPr="005E1781">
        <w:rPr>
          <w:sz w:val="20"/>
          <w:szCs w:val="20"/>
        </w:rPr>
        <w:t xml:space="preserve"> um eine Geschichte oder ein Gedicht zum Thema „Ein Leben ohne Rassismus“ zu schreiben</w:t>
      </w:r>
      <w:r w:rsidR="00560917" w:rsidRPr="005E1781">
        <w:rPr>
          <w:sz w:val="20"/>
          <w:szCs w:val="20"/>
        </w:rPr>
        <w:t>.</w:t>
      </w:r>
      <w:r w:rsidR="008313F7" w:rsidRPr="005E1781">
        <w:rPr>
          <w:sz w:val="20"/>
          <w:szCs w:val="20"/>
        </w:rPr>
        <w:t xml:space="preserve"> Du kannst, wenn du möchtest</w:t>
      </w:r>
      <w:r w:rsidR="00FA3BFD" w:rsidRPr="005E1781">
        <w:rPr>
          <w:sz w:val="20"/>
          <w:szCs w:val="20"/>
        </w:rPr>
        <w:t>,</w:t>
      </w:r>
      <w:r w:rsidR="008313F7" w:rsidRPr="005E1781">
        <w:rPr>
          <w:sz w:val="20"/>
          <w:szCs w:val="20"/>
        </w:rPr>
        <w:t xml:space="preserve"> so beginnen: „Wenn es keinen Rassismus geben würde…“</w:t>
      </w:r>
    </w:p>
    <w:p w14:paraId="75BCA9E6" w14:textId="77777777" w:rsidR="008313F7" w:rsidRPr="005E1781" w:rsidRDefault="008313F7" w:rsidP="00CF08A5">
      <w:pPr>
        <w:pStyle w:val="ArialText"/>
        <w:ind w:firstLine="0"/>
        <w:rPr>
          <w:sz w:val="20"/>
          <w:szCs w:val="20"/>
        </w:rPr>
      </w:pPr>
    </w:p>
    <w:p w14:paraId="61CED51D" w14:textId="77777777" w:rsidR="00FA3BFD" w:rsidRPr="005E1781" w:rsidRDefault="00FA3BFD" w:rsidP="005E1781">
      <w:pPr>
        <w:pStyle w:val="ArialText"/>
        <w:ind w:firstLine="0"/>
        <w:rPr>
          <w:sz w:val="20"/>
          <w:szCs w:val="20"/>
        </w:rPr>
      </w:pPr>
    </w:p>
    <w:p w14:paraId="56D29D6A" w14:textId="77777777" w:rsidR="008313F7" w:rsidRPr="005E1781" w:rsidRDefault="008313F7" w:rsidP="005E1781">
      <w:pPr>
        <w:pStyle w:val="ArialText"/>
        <w:ind w:firstLine="0"/>
        <w:rPr>
          <w:sz w:val="20"/>
          <w:szCs w:val="20"/>
        </w:rPr>
      </w:pPr>
      <w:r w:rsidRPr="005E1781">
        <w:rPr>
          <w:sz w:val="20"/>
          <w:szCs w:val="20"/>
        </w:rPr>
        <w:t>Gerne kannst du Zitate aus dem magischen Tagebuch für deine Geschichte nutzen:</w:t>
      </w:r>
    </w:p>
    <w:p w14:paraId="68EDCA37" w14:textId="77777777" w:rsidR="008313F7" w:rsidRPr="005E1781" w:rsidRDefault="008313F7" w:rsidP="005E1781">
      <w:pPr>
        <w:pStyle w:val="ArialText"/>
        <w:spacing w:line="276" w:lineRule="auto"/>
        <w:ind w:firstLine="0"/>
        <w:rPr>
          <w:sz w:val="20"/>
          <w:szCs w:val="20"/>
        </w:rPr>
      </w:pPr>
    </w:p>
    <w:p w14:paraId="0573909A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„…dann würde keiner diskriminiert werden, weil er anders aussieht, eine andere Hautfarbe hat oder ein Kopftuch trägt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3D7F17A5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4FBAFB85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„Es gäbe Frieden auf der Welt, wenn es keinen Rassismus gäbe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534FEA58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3BDE0152" w14:textId="77777777" w:rsidR="005E1781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„Niemand würde ausgeschlossen sein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4EE567FA" w14:textId="77777777" w:rsidR="007302F4" w:rsidRPr="007302F4" w:rsidRDefault="007302F4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51D2BCB5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„Es gäbe keine Menschen, die respektlos zu anderen Menschen wären und die Welt wäre viel ruhiger und besser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1C9E5242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00C6740A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„Alles wäre anders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585E50BD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354C49D7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„Es würden sich alle super verstehen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4AB9809E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4987FA20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„Alle Menschen wären gleichberechtigt. Und niemand würde sich wegen seines Aussehens schämen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00937778" w14:textId="77777777" w:rsid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345AE1E7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„Leute, die anders aussehen als die Mehrheit in einem Land, wären gut gelaunt und hätten keine Angst, dass sie beleidigt werden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1D993450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1978946E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„Meine Freundin müsste nicht jedes Mal ihre Fahrkarte zeigen, wenn sie mit dem Bus fährt. Sondern nur so oft wie alle anderen Kinder auch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41E2F400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3AB77064" w14:textId="77777777" w:rsidR="008313F7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„Niemand würde sich einsam fühlen, weil er ausgeschlossen wird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2A5F79F5" w14:textId="77777777" w:rsidR="005E1781" w:rsidRPr="005E1781" w:rsidRDefault="005E1781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</w:p>
    <w:p w14:paraId="2BD66660" w14:textId="77777777" w:rsidR="008313F7" w:rsidRPr="005E1781" w:rsidRDefault="008313F7" w:rsidP="007302F4">
      <w:pPr>
        <w:pStyle w:val="ArialText"/>
        <w:spacing w:line="276" w:lineRule="auto"/>
        <w:ind w:left="567" w:firstLine="0"/>
        <w:rPr>
          <w:color w:val="1F497D" w:themeColor="text2"/>
          <w:sz w:val="20"/>
          <w:szCs w:val="20"/>
        </w:rPr>
      </w:pPr>
      <w:r w:rsidRPr="005E1781">
        <w:rPr>
          <w:color w:val="1F497D" w:themeColor="text2"/>
          <w:sz w:val="20"/>
          <w:szCs w:val="20"/>
        </w:rPr>
        <w:t>„Alle dürfen mitspielen, wenn sie wollen</w:t>
      </w:r>
      <w:r w:rsidR="005E1781">
        <w:rPr>
          <w:color w:val="1F497D" w:themeColor="text2"/>
          <w:sz w:val="20"/>
          <w:szCs w:val="20"/>
        </w:rPr>
        <w:t>.</w:t>
      </w:r>
      <w:r w:rsidRPr="005E1781">
        <w:rPr>
          <w:color w:val="1F497D" w:themeColor="text2"/>
          <w:sz w:val="20"/>
          <w:szCs w:val="20"/>
        </w:rPr>
        <w:t>“</w:t>
      </w:r>
    </w:p>
    <w:p w14:paraId="5B223775" w14:textId="77777777" w:rsidR="00560917" w:rsidRPr="005E1781" w:rsidRDefault="00560917" w:rsidP="005E1781">
      <w:pPr>
        <w:pStyle w:val="TheSansText"/>
        <w:ind w:left="142" w:firstLine="0"/>
        <w:rPr>
          <w:sz w:val="20"/>
          <w:szCs w:val="20"/>
        </w:rPr>
      </w:pPr>
    </w:p>
    <w:p w14:paraId="4AB66164" w14:textId="77777777" w:rsidR="003A7C35" w:rsidRPr="005E1781" w:rsidRDefault="003A7C35" w:rsidP="005E1781">
      <w:pPr>
        <w:pStyle w:val="ArialText"/>
        <w:ind w:firstLine="0"/>
        <w:rPr>
          <w:sz w:val="20"/>
          <w:szCs w:val="20"/>
        </w:rPr>
      </w:pPr>
    </w:p>
    <w:p w14:paraId="51C303A8" w14:textId="77777777" w:rsidR="003A7C35" w:rsidRPr="005E1781" w:rsidRDefault="003A7C35" w:rsidP="005E1781">
      <w:pPr>
        <w:ind w:left="142" w:firstLine="0"/>
        <w:rPr>
          <w:sz w:val="20"/>
          <w:szCs w:val="20"/>
        </w:rPr>
      </w:pPr>
    </w:p>
    <w:sectPr w:rsidR="003A7C35" w:rsidRPr="005E178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D79AE" w14:textId="77777777" w:rsidR="006B5047" w:rsidRDefault="006B5047" w:rsidP="003A7C35">
      <w:pPr>
        <w:spacing w:after="0" w:line="240" w:lineRule="auto"/>
      </w:pPr>
      <w:r>
        <w:separator/>
      </w:r>
    </w:p>
  </w:endnote>
  <w:endnote w:type="continuationSeparator" w:id="0">
    <w:p w14:paraId="651AFC82" w14:textId="77777777" w:rsidR="006B5047" w:rsidRDefault="006B504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8703F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6EB6B680" wp14:editId="72842FED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542F98CC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A03060D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4105B422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527BA4C9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12DC5705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45569C57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E0A6E" w14:textId="77777777" w:rsidR="006B5047" w:rsidRDefault="006B5047" w:rsidP="003A7C35">
      <w:pPr>
        <w:spacing w:after="0" w:line="240" w:lineRule="auto"/>
      </w:pPr>
      <w:r>
        <w:separator/>
      </w:r>
    </w:p>
  </w:footnote>
  <w:footnote w:type="continuationSeparator" w:id="0">
    <w:p w14:paraId="612B42F6" w14:textId="77777777" w:rsidR="006B5047" w:rsidRDefault="006B504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B0033" w14:textId="77777777" w:rsidR="00685FD6" w:rsidRDefault="00872FD2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B8302F6" wp14:editId="7C1562BE">
          <wp:simplePos x="0" y="0"/>
          <wp:positionH relativeFrom="column">
            <wp:posOffset>4042410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5B7A08E2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3B3BBA9" wp14:editId="5133425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368619A5" wp14:editId="51928E5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B804D6">
      <w:rPr>
        <w:sz w:val="20"/>
        <w:szCs w:val="20"/>
      </w:rPr>
      <w:t>5</w:t>
    </w:r>
    <w:r w:rsidR="00685FD6" w:rsidRPr="002D4E32">
      <w:rPr>
        <w:sz w:val="20"/>
        <w:szCs w:val="20"/>
      </w:rPr>
      <w:t>:</w:t>
    </w:r>
    <w:r w:rsidR="005E1781">
      <w:rPr>
        <w:sz w:val="20"/>
        <w:szCs w:val="20"/>
      </w:rPr>
      <w:t xml:space="preserve"> Kreatives Schreiben</w:t>
    </w:r>
    <w:r w:rsidR="00425CBA">
      <w:rPr>
        <w:sz w:val="20"/>
        <w:szCs w:val="20"/>
      </w:rPr>
      <w:t xml:space="preserve"> –</w:t>
    </w:r>
    <w:r w:rsidR="005E1781">
      <w:rPr>
        <w:sz w:val="20"/>
        <w:szCs w:val="20"/>
      </w:rPr>
      <w:t xml:space="preserve"> „Ein Leben ohne Rassismus“</w:t>
    </w:r>
  </w:p>
  <w:p w14:paraId="78A398E3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7E6B1FFA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372D401D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5E0177EB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796254F9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C62D628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8F2C96"/>
    <w:multiLevelType w:val="hybridMultilevel"/>
    <w:tmpl w:val="89D645DC"/>
    <w:lvl w:ilvl="0" w:tplc="B1E4EB0A">
      <w:start w:val="2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289627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C5BEC"/>
    <w:rsid w:val="000E16EA"/>
    <w:rsid w:val="001504F6"/>
    <w:rsid w:val="001773CA"/>
    <w:rsid w:val="001849C1"/>
    <w:rsid w:val="001B76D7"/>
    <w:rsid w:val="00200DF4"/>
    <w:rsid w:val="00222CCF"/>
    <w:rsid w:val="0023528D"/>
    <w:rsid w:val="00281DDB"/>
    <w:rsid w:val="00335E90"/>
    <w:rsid w:val="003A7C35"/>
    <w:rsid w:val="003E46F7"/>
    <w:rsid w:val="00425CBA"/>
    <w:rsid w:val="00462615"/>
    <w:rsid w:val="00473E12"/>
    <w:rsid w:val="0052199E"/>
    <w:rsid w:val="00560917"/>
    <w:rsid w:val="005E1781"/>
    <w:rsid w:val="0060637E"/>
    <w:rsid w:val="00626C69"/>
    <w:rsid w:val="006536EF"/>
    <w:rsid w:val="00685FD6"/>
    <w:rsid w:val="006B5047"/>
    <w:rsid w:val="006F2769"/>
    <w:rsid w:val="00705B75"/>
    <w:rsid w:val="007302F4"/>
    <w:rsid w:val="00751706"/>
    <w:rsid w:val="00780276"/>
    <w:rsid w:val="00796ECE"/>
    <w:rsid w:val="007B436A"/>
    <w:rsid w:val="007F47C5"/>
    <w:rsid w:val="008313F7"/>
    <w:rsid w:val="00872FD2"/>
    <w:rsid w:val="008B0864"/>
    <w:rsid w:val="008C5CBF"/>
    <w:rsid w:val="00923078"/>
    <w:rsid w:val="00941104"/>
    <w:rsid w:val="009E6706"/>
    <w:rsid w:val="00A23301"/>
    <w:rsid w:val="00A94FCB"/>
    <w:rsid w:val="00AA60EB"/>
    <w:rsid w:val="00B5049A"/>
    <w:rsid w:val="00B804D6"/>
    <w:rsid w:val="00B933C3"/>
    <w:rsid w:val="00B97998"/>
    <w:rsid w:val="00BD124F"/>
    <w:rsid w:val="00C111CB"/>
    <w:rsid w:val="00CF08A5"/>
    <w:rsid w:val="00DD7AC4"/>
    <w:rsid w:val="00FA3BFD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7A9C0A"/>
  <w15:docId w15:val="{FAEC6CAC-D86B-4C37-A20A-EE310618B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166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7-9</dc:title>
  <dc:creator>SWR planet schule</dc:creator>
  <cp:lastModifiedBy>Oelschläger, Jutta</cp:lastModifiedBy>
  <cp:revision>2</cp:revision>
  <dcterms:created xsi:type="dcterms:W3CDTF">2025-04-15T07:41:00Z</dcterms:created>
  <dcterms:modified xsi:type="dcterms:W3CDTF">2025-04-15T07:41:00Z</dcterms:modified>
</cp:coreProperties>
</file>