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A24B70" w14:textId="77777777" w:rsidR="00C82197" w:rsidRPr="00C82197" w:rsidRDefault="00C82197" w:rsidP="00B2678C">
      <w:pPr>
        <w:pStyle w:val="Arialberschrift"/>
        <w:ind w:firstLine="0"/>
        <w:rPr>
          <w:sz w:val="22"/>
        </w:rPr>
      </w:pPr>
    </w:p>
    <w:p w14:paraId="0534FB9B" w14:textId="77777777" w:rsidR="00B2678C" w:rsidRPr="007350D5" w:rsidRDefault="00D62462" w:rsidP="00B2678C">
      <w:pPr>
        <w:pStyle w:val="Arialberschrift"/>
        <w:ind w:firstLine="0"/>
      </w:pPr>
      <w:r>
        <w:t xml:space="preserve">Plakataktion </w:t>
      </w:r>
      <w:r w:rsidR="00B2678C">
        <w:t>zum Thema „Alltagsrassismus“</w:t>
      </w:r>
    </w:p>
    <w:p w14:paraId="5CA51CC8" w14:textId="77777777" w:rsidR="00560917" w:rsidRDefault="00560917" w:rsidP="00CF08A5">
      <w:pPr>
        <w:pStyle w:val="TheSansText"/>
        <w:ind w:left="142" w:firstLine="0"/>
      </w:pPr>
    </w:p>
    <w:p w14:paraId="454E1CB1" w14:textId="77777777" w:rsidR="00A55831" w:rsidRDefault="00A55831" w:rsidP="00CF08A5">
      <w:pPr>
        <w:ind w:left="142" w:firstLine="0"/>
        <w:rPr>
          <w:rFonts w:ascii="Arial" w:hAnsi="Arial" w:cs="Arial"/>
        </w:rPr>
      </w:pPr>
    </w:p>
    <w:p w14:paraId="60AF8BB0" w14:textId="77777777" w:rsidR="00A55831" w:rsidRDefault="00D62462" w:rsidP="00CF08A5">
      <w:pPr>
        <w:ind w:left="142" w:firstLine="0"/>
        <w:rPr>
          <w:rFonts w:ascii="Arial" w:hAnsi="Arial" w:cs="Arial"/>
        </w:rPr>
      </w:pPr>
      <w:r>
        <w:rPr>
          <w:rFonts w:ascii="Arial" w:hAnsi="Arial" w:cs="Arial"/>
        </w:rPr>
        <w:t xml:space="preserve">Bildet Dreier- und Vierergruppen. </w:t>
      </w:r>
    </w:p>
    <w:p w14:paraId="498ED387" w14:textId="77777777" w:rsidR="00D62462" w:rsidRDefault="00D62462" w:rsidP="00CF08A5">
      <w:pPr>
        <w:ind w:left="142" w:firstLine="0"/>
        <w:rPr>
          <w:rFonts w:ascii="Arial" w:hAnsi="Arial" w:cs="Arial"/>
        </w:rPr>
      </w:pPr>
    </w:p>
    <w:p w14:paraId="0755ADCD" w14:textId="77777777" w:rsidR="00D62462" w:rsidRDefault="00D62462" w:rsidP="00CF08A5">
      <w:pPr>
        <w:ind w:left="142" w:firstLine="0"/>
        <w:rPr>
          <w:rFonts w:ascii="Arial" w:hAnsi="Arial" w:cs="Arial"/>
        </w:rPr>
      </w:pPr>
      <w:r>
        <w:rPr>
          <w:rFonts w:ascii="Arial" w:hAnsi="Arial" w:cs="Arial"/>
        </w:rPr>
        <w:t xml:space="preserve">Sucht euch eine der Aussagen aus und gestaltet dazu entweder ein Plakat oder Postkarten. </w:t>
      </w:r>
    </w:p>
    <w:p w14:paraId="7CF93715" w14:textId="77777777" w:rsidR="00D62462" w:rsidRDefault="00643DBE" w:rsidP="00CF08A5">
      <w:pPr>
        <w:ind w:left="142" w:firstLine="0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anchor distT="0" distB="0" distL="114300" distR="114300" simplePos="0" relativeHeight="251668480" behindDoc="0" locked="0" layoutInCell="1" allowOverlap="1" wp14:anchorId="7CA86E56" wp14:editId="649DD805">
            <wp:simplePos x="0" y="0"/>
            <wp:positionH relativeFrom="column">
              <wp:posOffset>3796030</wp:posOffset>
            </wp:positionH>
            <wp:positionV relativeFrom="paragraph">
              <wp:posOffset>82550</wp:posOffset>
            </wp:positionV>
            <wp:extent cx="2447290" cy="2445385"/>
            <wp:effectExtent l="19050" t="0" r="0" b="0"/>
            <wp:wrapTight wrapText="bothSides">
              <wp:wrapPolygon edited="0">
                <wp:start x="-168" y="0"/>
                <wp:lineTo x="-168" y="21370"/>
                <wp:lineTo x="21522" y="21370"/>
                <wp:lineTo x="21522" y="0"/>
                <wp:lineTo x="-168" y="0"/>
              </wp:wrapPolygon>
            </wp:wrapTight>
            <wp:docPr id="6" name="Grafik 5" descr="COLOURBOX67135618_colourbo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OLOURBOX67135618_colourbox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47290" cy="24453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62462">
        <w:rPr>
          <w:rFonts w:ascii="Arial" w:hAnsi="Arial" w:cs="Arial"/>
        </w:rPr>
        <w:t xml:space="preserve">Nutzt dazu bunte Farben. </w:t>
      </w:r>
    </w:p>
    <w:p w14:paraId="7FC327DF" w14:textId="77777777" w:rsidR="00D62462" w:rsidRDefault="00D62462" w:rsidP="00CF08A5">
      <w:pPr>
        <w:ind w:left="142" w:firstLine="0"/>
        <w:rPr>
          <w:rFonts w:ascii="Arial" w:hAnsi="Arial" w:cs="Arial"/>
        </w:rPr>
      </w:pPr>
    </w:p>
    <w:p w14:paraId="7CDD90F7" w14:textId="77777777" w:rsidR="00D62462" w:rsidRDefault="00D62462" w:rsidP="00CF08A5">
      <w:pPr>
        <w:ind w:left="142" w:firstLine="0"/>
        <w:rPr>
          <w:rFonts w:ascii="Arial" w:hAnsi="Arial" w:cs="Arial"/>
        </w:rPr>
      </w:pPr>
    </w:p>
    <w:p w14:paraId="5B0F56C7" w14:textId="77777777" w:rsidR="00D62462" w:rsidRDefault="00D62462" w:rsidP="00CF08A5">
      <w:pPr>
        <w:ind w:left="142" w:firstLine="0"/>
        <w:rPr>
          <w:rFonts w:ascii="Arial" w:hAnsi="Arial" w:cs="Arial"/>
        </w:rPr>
      </w:pPr>
    </w:p>
    <w:p w14:paraId="768104A7" w14:textId="77777777" w:rsidR="00D62462" w:rsidRDefault="00D62462" w:rsidP="00CF08A5">
      <w:pPr>
        <w:ind w:left="142" w:firstLine="0"/>
        <w:rPr>
          <w:rFonts w:ascii="Arial" w:hAnsi="Arial" w:cs="Arial"/>
        </w:rPr>
      </w:pPr>
    </w:p>
    <w:p w14:paraId="4E9C7E3E" w14:textId="77777777" w:rsidR="00D62462" w:rsidRDefault="00D62462" w:rsidP="00CF08A5">
      <w:pPr>
        <w:ind w:left="142" w:firstLine="0"/>
        <w:rPr>
          <w:rFonts w:ascii="Arial" w:hAnsi="Arial" w:cs="Arial"/>
        </w:rPr>
      </w:pPr>
    </w:p>
    <w:p w14:paraId="64A3E8DD" w14:textId="77777777" w:rsidR="00D62462" w:rsidRDefault="00D62462" w:rsidP="00CF08A5">
      <w:pPr>
        <w:ind w:left="142" w:firstLine="0"/>
        <w:rPr>
          <w:rFonts w:ascii="Arial" w:hAnsi="Arial" w:cs="Arial"/>
        </w:rPr>
      </w:pPr>
    </w:p>
    <w:p w14:paraId="7F29460A" w14:textId="77777777" w:rsidR="00D62462" w:rsidRDefault="00D62462" w:rsidP="00CF08A5">
      <w:pPr>
        <w:ind w:left="142" w:firstLine="0"/>
        <w:rPr>
          <w:rFonts w:ascii="Arial" w:hAnsi="Arial" w:cs="Arial"/>
        </w:rPr>
      </w:pPr>
    </w:p>
    <w:p w14:paraId="6D70F314" w14:textId="77777777" w:rsidR="00D62462" w:rsidRDefault="00D62462" w:rsidP="00CF08A5">
      <w:pPr>
        <w:ind w:left="142" w:firstLine="0"/>
        <w:rPr>
          <w:rFonts w:ascii="Arial" w:hAnsi="Arial" w:cs="Arial"/>
        </w:rPr>
      </w:pPr>
    </w:p>
    <w:p w14:paraId="212A3370" w14:textId="77777777" w:rsidR="00D62462" w:rsidRDefault="00D62462" w:rsidP="00CF08A5">
      <w:pPr>
        <w:ind w:left="142" w:firstLine="0"/>
        <w:rPr>
          <w:rFonts w:ascii="Arial" w:hAnsi="Arial" w:cs="Arial"/>
        </w:rPr>
      </w:pPr>
    </w:p>
    <w:p w14:paraId="6B041C30" w14:textId="77777777" w:rsidR="00D62462" w:rsidRDefault="00D62462" w:rsidP="00CF08A5">
      <w:pPr>
        <w:ind w:left="142" w:firstLine="0"/>
        <w:rPr>
          <w:rFonts w:ascii="Arial" w:hAnsi="Arial" w:cs="Arial"/>
        </w:rPr>
      </w:pPr>
    </w:p>
    <w:p w14:paraId="17BA48BD" w14:textId="77777777" w:rsidR="00D62462" w:rsidRDefault="00D62462" w:rsidP="00CF08A5">
      <w:pPr>
        <w:ind w:left="142" w:firstLine="0"/>
        <w:rPr>
          <w:rFonts w:ascii="Arial" w:hAnsi="Arial" w:cs="Arial"/>
        </w:rPr>
      </w:pPr>
    </w:p>
    <w:p w14:paraId="60853255" w14:textId="77777777" w:rsidR="00D62462" w:rsidRDefault="00D62462" w:rsidP="00CF08A5">
      <w:pPr>
        <w:ind w:left="142" w:firstLine="0"/>
        <w:rPr>
          <w:rFonts w:ascii="Arial" w:hAnsi="Arial" w:cs="Arial"/>
        </w:rPr>
      </w:pPr>
    </w:p>
    <w:p w14:paraId="70E8BF24" w14:textId="77777777" w:rsidR="00D62462" w:rsidRPr="00D62462" w:rsidRDefault="00D62462" w:rsidP="00D62462">
      <w:pPr>
        <w:spacing w:line="360" w:lineRule="auto"/>
        <w:ind w:left="142" w:firstLine="0"/>
        <w:rPr>
          <w:rFonts w:ascii="Arial" w:hAnsi="Arial" w:cs="Arial"/>
          <w:b/>
          <w:sz w:val="28"/>
          <w:szCs w:val="28"/>
        </w:rPr>
      </w:pPr>
      <w:r w:rsidRPr="00D62462">
        <w:rPr>
          <w:rFonts w:ascii="Arial" w:hAnsi="Arial" w:cs="Arial"/>
          <w:b/>
          <w:sz w:val="28"/>
          <w:szCs w:val="28"/>
        </w:rPr>
        <w:t>„Vielfalt macht uns stark!“</w:t>
      </w:r>
      <w:r w:rsidRPr="00D62462">
        <w:rPr>
          <w:rFonts w:ascii="Arial" w:hAnsi="Arial" w:cs="Arial"/>
          <w:b/>
          <w:sz w:val="28"/>
          <w:szCs w:val="28"/>
        </w:rPr>
        <w:br/>
      </w:r>
    </w:p>
    <w:p w14:paraId="2BF9C73C" w14:textId="77777777" w:rsidR="00D62462" w:rsidRPr="00D62462" w:rsidRDefault="00D62462" w:rsidP="00D62462">
      <w:pPr>
        <w:spacing w:line="360" w:lineRule="auto"/>
        <w:ind w:left="142" w:firstLine="0"/>
        <w:rPr>
          <w:rFonts w:ascii="Arial" w:hAnsi="Arial" w:cs="Arial"/>
          <w:b/>
          <w:sz w:val="28"/>
          <w:szCs w:val="28"/>
        </w:rPr>
      </w:pPr>
      <w:r w:rsidRPr="00D62462">
        <w:rPr>
          <w:rFonts w:ascii="Arial" w:hAnsi="Arial" w:cs="Arial"/>
          <w:b/>
          <w:sz w:val="28"/>
          <w:szCs w:val="28"/>
        </w:rPr>
        <w:t>„Rassismus ist ungerecht. Wir sollten uns gegenseitig respektieren und freundlich behandeln.“</w:t>
      </w:r>
      <w:r w:rsidRPr="00D62462">
        <w:rPr>
          <w:rFonts w:ascii="Arial" w:hAnsi="Arial" w:cs="Arial"/>
          <w:b/>
          <w:sz w:val="28"/>
          <w:szCs w:val="28"/>
        </w:rPr>
        <w:br/>
      </w:r>
    </w:p>
    <w:p w14:paraId="285D05B7" w14:textId="77777777" w:rsidR="00D62462" w:rsidRPr="00D62462" w:rsidRDefault="00D62462" w:rsidP="00D62462">
      <w:pPr>
        <w:spacing w:line="360" w:lineRule="auto"/>
        <w:ind w:left="142" w:firstLine="0"/>
        <w:rPr>
          <w:rFonts w:ascii="Arial" w:hAnsi="Arial" w:cs="Arial"/>
          <w:b/>
          <w:sz w:val="28"/>
          <w:szCs w:val="28"/>
        </w:rPr>
      </w:pPr>
      <w:r w:rsidRPr="00D62462">
        <w:rPr>
          <w:rFonts w:ascii="Arial" w:hAnsi="Arial" w:cs="Arial"/>
          <w:b/>
          <w:sz w:val="28"/>
          <w:szCs w:val="28"/>
        </w:rPr>
        <w:t>„Unterschiede sind schön.“</w:t>
      </w:r>
      <w:r w:rsidRPr="00D62462">
        <w:rPr>
          <w:rFonts w:ascii="Arial" w:hAnsi="Arial" w:cs="Arial"/>
          <w:b/>
          <w:sz w:val="28"/>
          <w:szCs w:val="28"/>
        </w:rPr>
        <w:br/>
      </w:r>
    </w:p>
    <w:p w14:paraId="13B10ACF" w14:textId="77777777" w:rsidR="00D62462" w:rsidRPr="00D62462" w:rsidRDefault="00D62462" w:rsidP="00D62462">
      <w:pPr>
        <w:spacing w:line="360" w:lineRule="auto"/>
        <w:ind w:left="142" w:firstLine="0"/>
        <w:rPr>
          <w:rFonts w:ascii="Arial" w:hAnsi="Arial" w:cs="Arial"/>
          <w:b/>
          <w:sz w:val="28"/>
          <w:szCs w:val="28"/>
        </w:rPr>
      </w:pPr>
      <w:r w:rsidRPr="00D62462">
        <w:rPr>
          <w:rFonts w:ascii="Arial" w:hAnsi="Arial" w:cs="Arial"/>
          <w:b/>
          <w:sz w:val="28"/>
          <w:szCs w:val="28"/>
        </w:rPr>
        <w:t>„Kein Platz für Hass“</w:t>
      </w:r>
      <w:r w:rsidRPr="00D62462">
        <w:rPr>
          <w:rFonts w:ascii="Arial" w:hAnsi="Arial" w:cs="Arial"/>
          <w:b/>
          <w:sz w:val="28"/>
          <w:szCs w:val="28"/>
        </w:rPr>
        <w:br/>
      </w:r>
    </w:p>
    <w:p w14:paraId="09F86C10" w14:textId="77777777" w:rsidR="00D62462" w:rsidRPr="00D62462" w:rsidRDefault="00D62462" w:rsidP="00D62462">
      <w:pPr>
        <w:spacing w:line="360" w:lineRule="auto"/>
        <w:ind w:left="142" w:firstLine="0"/>
        <w:rPr>
          <w:rFonts w:ascii="Arial" w:hAnsi="Arial" w:cs="Arial"/>
          <w:b/>
          <w:sz w:val="28"/>
          <w:szCs w:val="28"/>
        </w:rPr>
      </w:pPr>
      <w:r w:rsidRPr="00D62462">
        <w:rPr>
          <w:rFonts w:ascii="Arial" w:hAnsi="Arial" w:cs="Arial"/>
          <w:b/>
          <w:sz w:val="28"/>
          <w:szCs w:val="28"/>
        </w:rPr>
        <w:t>„Jeder Mensch gehört dazu, und niemand sollte ausgeschlossen werden. Wir halten zusammen!“</w:t>
      </w:r>
      <w:r w:rsidRPr="00D62462">
        <w:rPr>
          <w:rFonts w:ascii="Arial" w:hAnsi="Arial" w:cs="Arial"/>
          <w:b/>
          <w:sz w:val="28"/>
          <w:szCs w:val="28"/>
        </w:rPr>
        <w:br/>
      </w:r>
    </w:p>
    <w:p w14:paraId="1A565285" w14:textId="77777777" w:rsidR="00A55831" w:rsidRPr="00D62462" w:rsidRDefault="00D62462" w:rsidP="00D62462">
      <w:pPr>
        <w:spacing w:line="360" w:lineRule="auto"/>
        <w:ind w:left="142" w:firstLine="0"/>
        <w:rPr>
          <w:rFonts w:ascii="Arial" w:hAnsi="Arial" w:cs="Arial"/>
          <w:b/>
          <w:sz w:val="28"/>
          <w:szCs w:val="28"/>
        </w:rPr>
      </w:pPr>
      <w:r w:rsidRPr="00D62462">
        <w:rPr>
          <w:rFonts w:ascii="Arial" w:hAnsi="Arial" w:cs="Arial"/>
          <w:b/>
          <w:sz w:val="28"/>
          <w:szCs w:val="28"/>
        </w:rPr>
        <w:t>„Rassismus? Nein danke!“</w:t>
      </w:r>
    </w:p>
    <w:sectPr w:rsidR="00A55831" w:rsidRPr="00D62462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5ADCFB" w14:textId="77777777" w:rsidR="00601C0F" w:rsidRDefault="00601C0F" w:rsidP="003A7C35">
      <w:pPr>
        <w:spacing w:after="0" w:line="240" w:lineRule="auto"/>
      </w:pPr>
      <w:r>
        <w:separator/>
      </w:r>
    </w:p>
  </w:endnote>
  <w:endnote w:type="continuationSeparator" w:id="0">
    <w:p w14:paraId="3673877B" w14:textId="77777777" w:rsidR="00601C0F" w:rsidRDefault="00601C0F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20B04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20B0802050302020203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panose1 w:val="020B08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20B05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A3C9A8" w14:textId="77777777" w:rsidR="00643DBE" w:rsidRPr="0032039D" w:rsidRDefault="00685FD6" w:rsidP="00643DBE">
    <w:pPr>
      <w:ind w:left="0"/>
      <w:rPr>
        <w:rFonts w:ascii="Arial" w:hAnsi="Arial" w:cs="Arial"/>
        <w:color w:val="7F7F7F" w:themeColor="text1" w:themeTint="80"/>
        <w:sz w:val="18"/>
        <w:szCs w:val="18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 wp14:anchorId="79FA18EC" wp14:editId="0A9B1305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000000">
      <w:rPr>
        <w:rFonts w:ascii="Arial" w:eastAsia="TheSans C5 Plain" w:hAnsi="Arial" w:cs="Arial"/>
        <w:b/>
        <w:noProof/>
        <w:color w:val="909191"/>
        <w:sz w:val="18"/>
        <w:szCs w:val="18"/>
      </w:rPr>
      <w:pict w14:anchorId="7A354EE6">
        <v:rect id="_x0000_s1027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14:paraId="6249B7FC" w14:textId="77777777"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000000">
      <w:rPr>
        <w:rFonts w:ascii="TheSans C5 Plain" w:eastAsia="TheSans C5 Plain" w:hAnsi="TheSans C5 Plain" w:cs="TheSans C5 Plain"/>
        <w:b/>
        <w:noProof/>
        <w:color w:val="909191"/>
      </w:rPr>
      <w:pict w14:anchorId="6A20D493">
        <v:rect id="_x0000_s1028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14:paraId="22EA8711" w14:textId="77777777"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000000">
      <w:rPr>
        <w:rFonts w:ascii="TheSans C5 Plain" w:eastAsia="TheSans C5 Plain" w:hAnsi="TheSans C5 Plain" w:cs="TheSans C5 Plain"/>
        <w:b/>
        <w:noProof/>
        <w:color w:val="909191"/>
      </w:rPr>
      <w:pict w14:anchorId="0887F189">
        <v:rect id="Rechteck 42" o:spid="_x0000_s1025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14:paraId="7F2B940E" w14:textId="77777777"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  <w:r w:rsidR="00643DBE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  </w:t>
    </w:r>
    <w:r w:rsidR="00643DBE" w:rsidRPr="0032039D">
      <w:rPr>
        <w:rFonts w:ascii="Arial" w:hAnsi="Arial" w:cs="Arial"/>
        <w:color w:val="7F7F7F" w:themeColor="text1" w:themeTint="80"/>
        <w:sz w:val="18"/>
        <w:szCs w:val="18"/>
      </w:rPr>
      <w:t>Bild: Colourbox.com</w:t>
    </w:r>
  </w:p>
  <w:p w14:paraId="067C1ADC" w14:textId="77777777" w:rsidR="003A7C35" w:rsidRPr="003A7C35" w:rsidRDefault="003A7C35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989529" w14:textId="77777777" w:rsidR="00601C0F" w:rsidRDefault="00601C0F" w:rsidP="003A7C35">
      <w:pPr>
        <w:spacing w:after="0" w:line="240" w:lineRule="auto"/>
      </w:pPr>
      <w:r>
        <w:separator/>
      </w:r>
    </w:p>
  </w:footnote>
  <w:footnote w:type="continuationSeparator" w:id="0">
    <w:p w14:paraId="3983E6AD" w14:textId="77777777" w:rsidR="00601C0F" w:rsidRDefault="00601C0F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EF7F5F" w14:textId="77777777" w:rsidR="00685FD6" w:rsidRPr="00A55831" w:rsidRDefault="00872FD2" w:rsidP="00685FD6">
    <w:pPr>
      <w:pStyle w:val="ArialTitelgrau"/>
      <w:ind w:firstLine="142"/>
      <w:rPr>
        <w:rFonts w:ascii="TheSans C5s ExtraBold" w:hAnsi="TheSans C5s ExtraBold"/>
        <w:color w:val="00347D"/>
      </w:rPr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 wp14:anchorId="304B5783" wp14:editId="5568FA8E">
          <wp:simplePos x="0" y="0"/>
          <wp:positionH relativeFrom="column">
            <wp:posOffset>4025265</wp:posOffset>
          </wp:positionH>
          <wp:positionV relativeFrom="paragraph">
            <wp:posOffset>-402590</wp:posOffset>
          </wp:positionV>
          <wp:extent cx="574675" cy="569595"/>
          <wp:effectExtent l="19050" t="0" r="0" b="0"/>
          <wp:wrapTight wrapText="bothSides">
            <wp:wrapPolygon edited="0">
              <wp:start x="-716" y="0"/>
              <wp:lineTo x="-716" y="20950"/>
              <wp:lineTo x="21481" y="20950"/>
              <wp:lineTo x="21481" y="0"/>
              <wp:lineTo x="-716" y="0"/>
            </wp:wrapPolygon>
          </wp:wrapTight>
          <wp:docPr id="4" name="Grafik 3" descr="tagebuch-rassismus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agebuch-rassismus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4675" cy="56959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000000">
      <w:rPr>
        <w:rFonts w:ascii="Calibri" w:eastAsia="Calibri" w:hAnsi="Calibri" w:cs="Calibri"/>
        <w:noProof/>
        <w:sz w:val="20"/>
        <w:szCs w:val="20"/>
      </w:rPr>
      <w:pict w14:anchorId="3760FBBE">
        <v:rect id="Rechteck 12" o:spid="_x0000_s1030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1EA67FEB" wp14:editId="7486105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562CEB3C" wp14:editId="144947B9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643DBE">
      <w:rPr>
        <w:sz w:val="20"/>
        <w:szCs w:val="20"/>
      </w:rPr>
      <w:t>5</w:t>
    </w:r>
    <w:r w:rsidR="00685FD6" w:rsidRPr="002D4E32">
      <w:rPr>
        <w:sz w:val="20"/>
        <w:szCs w:val="20"/>
      </w:rPr>
      <w:t xml:space="preserve">: </w:t>
    </w:r>
    <w:r w:rsidR="00D62462">
      <w:rPr>
        <w:sz w:val="20"/>
        <w:szCs w:val="20"/>
      </w:rPr>
      <w:t xml:space="preserve">Plakataktion </w:t>
    </w:r>
    <w:r w:rsidR="00A55831">
      <w:rPr>
        <w:sz w:val="20"/>
        <w:szCs w:val="20"/>
      </w:rPr>
      <w:t>zum Thema „Alltagsrassismus“</w:t>
    </w:r>
  </w:p>
  <w:p w14:paraId="1FF61E01" w14:textId="77777777" w:rsidR="00685FD6" w:rsidRPr="00000978" w:rsidRDefault="00000000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w:pict w14:anchorId="5A513F66">
        <v:shape id="Shape 32" o:spid="_x0000_s1031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14:paraId="3FE9D292" w14:textId="77777777" w:rsidR="00685FD6" w:rsidRDefault="001504F6" w:rsidP="00685FD6">
    <w:pPr>
      <w:pStyle w:val="ArialBeschreibunggrau"/>
      <w:ind w:firstLine="132"/>
    </w:pPr>
    <w:r>
      <w:t>Mission magisches Tagebuch</w:t>
    </w:r>
    <w:r w:rsidR="00200DF4">
      <w:t xml:space="preserve"> </w:t>
    </w:r>
    <w:r w:rsidR="00CF08A5">
      <w:rPr>
        <w:rFonts w:ascii="TheSans C5 ExtraBold" w:hAnsi="TheSans C5 ExtraBold"/>
      </w:rPr>
      <w:t>⋅</w:t>
    </w:r>
    <w:r w:rsidR="00CF08A5">
      <w:t xml:space="preserve"> </w:t>
    </w:r>
    <w:r>
      <w:t>Rassismus</w:t>
    </w:r>
    <w:r w:rsidR="00A23301">
      <w:t xml:space="preserve"> – voll daneben</w:t>
    </w:r>
  </w:p>
  <w:p w14:paraId="08400C73" w14:textId="77777777" w:rsidR="00685FD6" w:rsidRDefault="00705B75" w:rsidP="00685FD6">
    <w:pPr>
      <w:pStyle w:val="ArialBeschreibunggrau"/>
      <w:ind w:firstLine="132"/>
    </w:pPr>
    <w:r w:rsidRPr="00284974">
      <w:t>planet-schule.de/x/</w:t>
    </w:r>
    <w:r>
      <w:t>tagebuch-rassismus</w:t>
    </w:r>
  </w:p>
  <w:p w14:paraId="1C2A505A" w14:textId="77777777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14:paraId="1E59457E" w14:textId="77777777" w:rsidR="00685FD6" w:rsidRDefault="00685FD6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 fillcolor="white">
      <v:fill color="white"/>
    </o:shapedefaults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73E12"/>
    <w:rsid w:val="000A1C7C"/>
    <w:rsid w:val="000C5BEC"/>
    <w:rsid w:val="00107A40"/>
    <w:rsid w:val="001504F6"/>
    <w:rsid w:val="001773CA"/>
    <w:rsid w:val="001B76D7"/>
    <w:rsid w:val="001E42A2"/>
    <w:rsid w:val="00200DF4"/>
    <w:rsid w:val="00233C02"/>
    <w:rsid w:val="0023528D"/>
    <w:rsid w:val="00261D50"/>
    <w:rsid w:val="00281DDB"/>
    <w:rsid w:val="002E29B9"/>
    <w:rsid w:val="0032039D"/>
    <w:rsid w:val="00335E90"/>
    <w:rsid w:val="003A7C35"/>
    <w:rsid w:val="004519B1"/>
    <w:rsid w:val="00462615"/>
    <w:rsid w:val="00473E12"/>
    <w:rsid w:val="004D6FCE"/>
    <w:rsid w:val="0052199E"/>
    <w:rsid w:val="0052644B"/>
    <w:rsid w:val="00541AA4"/>
    <w:rsid w:val="00560917"/>
    <w:rsid w:val="005665E6"/>
    <w:rsid w:val="005B4F3D"/>
    <w:rsid w:val="005F7369"/>
    <w:rsid w:val="00601C0F"/>
    <w:rsid w:val="0060637E"/>
    <w:rsid w:val="006141FA"/>
    <w:rsid w:val="00626C69"/>
    <w:rsid w:val="00643DBE"/>
    <w:rsid w:val="006536EF"/>
    <w:rsid w:val="00685FD6"/>
    <w:rsid w:val="006F2769"/>
    <w:rsid w:val="00705B75"/>
    <w:rsid w:val="007143E8"/>
    <w:rsid w:val="00751706"/>
    <w:rsid w:val="00756011"/>
    <w:rsid w:val="007567CA"/>
    <w:rsid w:val="00780276"/>
    <w:rsid w:val="007B436A"/>
    <w:rsid w:val="00872FD2"/>
    <w:rsid w:val="008B0864"/>
    <w:rsid w:val="008C5CBF"/>
    <w:rsid w:val="00941104"/>
    <w:rsid w:val="00A23301"/>
    <w:rsid w:val="00A42714"/>
    <w:rsid w:val="00A55831"/>
    <w:rsid w:val="00A968F4"/>
    <w:rsid w:val="00AA60EB"/>
    <w:rsid w:val="00B2678C"/>
    <w:rsid w:val="00B50E10"/>
    <w:rsid w:val="00B933C3"/>
    <w:rsid w:val="00B97998"/>
    <w:rsid w:val="00C111CB"/>
    <w:rsid w:val="00C82197"/>
    <w:rsid w:val="00CA02BD"/>
    <w:rsid w:val="00CF08A5"/>
    <w:rsid w:val="00D62462"/>
    <w:rsid w:val="00D95181"/>
    <w:rsid w:val="00DD7AC4"/>
    <w:rsid w:val="00E21143"/>
    <w:rsid w:val="00EE59C7"/>
    <w:rsid w:val="00F75ADE"/>
    <w:rsid w:val="00F91BBE"/>
    <w:rsid w:val="00FA0366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color="white">
      <v:fill color="white"/>
    </o:shapedefaults>
    <o:shapelayout v:ext="edit">
      <o:idmap v:ext="edit" data="2"/>
    </o:shapelayout>
  </w:shapeDefaults>
  <w:decimalSymbol w:val=","/>
  <w:listSeparator w:val=";"/>
  <w14:docId w14:val="05D57BD0"/>
  <w15:docId w15:val="{C2FD013E-8541-4323-A352-737E98A91B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5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68</Words>
  <Characters>434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·  Rassismus – voll daneben 4-6</dc:title>
  <dc:creator>SWR planet schule</dc:creator>
  <cp:lastModifiedBy>Oelschläger, Jutta</cp:lastModifiedBy>
  <cp:revision>2</cp:revision>
  <dcterms:created xsi:type="dcterms:W3CDTF">2025-04-15T07:30:00Z</dcterms:created>
  <dcterms:modified xsi:type="dcterms:W3CDTF">2025-04-15T07:30:00Z</dcterms:modified>
</cp:coreProperties>
</file>