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C2D147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7AE34D68" w14:textId="77777777" w:rsidR="00A55831" w:rsidRDefault="00B2678C" w:rsidP="00B2678C">
      <w:pPr>
        <w:pStyle w:val="Arialberschrift"/>
        <w:ind w:firstLine="0"/>
      </w:pPr>
      <w:r>
        <w:t xml:space="preserve">Übung </w:t>
      </w:r>
    </w:p>
    <w:p w14:paraId="7D1D8CF5" w14:textId="77777777" w:rsidR="00B2678C" w:rsidRPr="007350D5" w:rsidRDefault="00B2678C" w:rsidP="00B2678C">
      <w:pPr>
        <w:pStyle w:val="Arialberschrift"/>
        <w:ind w:firstLine="0"/>
      </w:pPr>
      <w:r>
        <w:t>Rollenspiele zum Thema „Alltagsrassismus“</w:t>
      </w:r>
    </w:p>
    <w:p w14:paraId="71B58EB5" w14:textId="77777777" w:rsidR="00560917" w:rsidRDefault="00560917" w:rsidP="00CF08A5">
      <w:pPr>
        <w:pStyle w:val="TheSansText"/>
        <w:ind w:left="142" w:firstLine="0"/>
      </w:pPr>
    </w:p>
    <w:p w14:paraId="5D30B1C2" w14:textId="77777777" w:rsidR="00B2678C" w:rsidRDefault="00B2678C" w:rsidP="00CF08A5">
      <w:pPr>
        <w:pStyle w:val="ArialText"/>
        <w:ind w:firstLine="0"/>
      </w:pPr>
      <w:r>
        <w:t>Geht in Dreier- oder Vierergruppen zusammen. Sucht Euch eine Alltagsrassismus</w:t>
      </w:r>
      <w:r w:rsidR="00A55831">
        <w:t>-S</w:t>
      </w:r>
      <w:r>
        <w:t>ituation aus, welche ihr erarbeiten möchtet. Eine</w:t>
      </w:r>
      <w:r w:rsidR="00A55831">
        <w:t>:</w:t>
      </w:r>
      <w:r>
        <w:t xml:space="preserve">r von </w:t>
      </w:r>
      <w:r w:rsidR="00A55831">
        <w:t>e</w:t>
      </w:r>
      <w:r>
        <w:t>uch ist der</w:t>
      </w:r>
      <w:r w:rsidR="00A55831">
        <w:t>/die</w:t>
      </w:r>
      <w:r>
        <w:t xml:space="preserve"> Mobber</w:t>
      </w:r>
      <w:r w:rsidR="00A55831">
        <w:t>:in</w:t>
      </w:r>
      <w:r>
        <w:t>, eine</w:t>
      </w:r>
      <w:r w:rsidR="00A55831">
        <w:t>:</w:t>
      </w:r>
      <w:r>
        <w:t xml:space="preserve">r das Opfer </w:t>
      </w:r>
      <w:r w:rsidR="00A55831">
        <w:t>und eine oder z</w:t>
      </w:r>
      <w:r>
        <w:t>wei von euch die Zuschaue</w:t>
      </w:r>
      <w:r w:rsidR="007E2E9A">
        <w:t>nden</w:t>
      </w:r>
      <w:r w:rsidR="007567CA">
        <w:t xml:space="preserve">, die </w:t>
      </w:r>
      <w:r w:rsidR="007567CA" w:rsidRPr="0052644B">
        <w:rPr>
          <w:color w:val="1F497D" w:themeColor="text2"/>
        </w:rPr>
        <w:t xml:space="preserve">Zivilcourage </w:t>
      </w:r>
      <w:r w:rsidR="007E2E9A">
        <w:rPr>
          <w:color w:val="1F497D" w:themeColor="text2"/>
        </w:rPr>
        <w:t>haben und sich einsetzen</w:t>
      </w:r>
      <w:r w:rsidR="007567CA">
        <w:t>.</w:t>
      </w:r>
    </w:p>
    <w:p w14:paraId="302050FF" w14:textId="77777777" w:rsidR="00A55831" w:rsidRDefault="00A55831" w:rsidP="00CF08A5">
      <w:pPr>
        <w:pStyle w:val="ArialText"/>
        <w:ind w:firstLine="0"/>
      </w:pPr>
    </w:p>
    <w:p w14:paraId="62D0013B" w14:textId="77777777" w:rsidR="00560917" w:rsidRDefault="00B2678C" w:rsidP="00CF08A5">
      <w:pPr>
        <w:pStyle w:val="ArialText"/>
        <w:ind w:firstLine="0"/>
      </w:pPr>
      <w:r>
        <w:t xml:space="preserve">Überlegt euch ein Rollenspiel, wie ihr </w:t>
      </w:r>
      <w:r w:rsidR="007E2E9A">
        <w:t xml:space="preserve">die </w:t>
      </w:r>
      <w:r>
        <w:t xml:space="preserve">Situation friedlich lösen könnt. </w:t>
      </w:r>
    </w:p>
    <w:p w14:paraId="60CC0FEB" w14:textId="77777777" w:rsidR="003A7C35" w:rsidRPr="003A7C35" w:rsidRDefault="003A7C35" w:rsidP="00CF08A5">
      <w:pPr>
        <w:ind w:left="142" w:firstLine="0"/>
      </w:pPr>
    </w:p>
    <w:p w14:paraId="0F8BA242" w14:textId="77777777" w:rsidR="003A7C35" w:rsidRDefault="00000000" w:rsidP="00CF08A5">
      <w:pPr>
        <w:ind w:left="142" w:firstLine="0"/>
      </w:pPr>
      <w:r>
        <w:rPr>
          <w:noProof/>
        </w:rPr>
        <w:pict w14:anchorId="56AAFE49">
          <v:shapetype id="_x0000_t65" coordsize="21600,21600" o:spt="65" adj="18900" path="m,l,21600@0,21600,21600@0,21600,xem@0,21600nfl@3@5c@7@9@11@13,21600@0e">
            <v:formulas>
              <v:f eqn="val #0"/>
              <v:f eqn="sum 21600 0 @0"/>
              <v:f eqn="prod @1 8481 32768"/>
              <v:f eqn="sum @2 @0 0"/>
              <v:f eqn="prod @1 1117 32768"/>
              <v:f eqn="sum @4 @0 0"/>
              <v:f eqn="prod @1 11764 32768"/>
              <v:f eqn="sum @6 @0 0"/>
              <v:f eqn="prod @1 6144 32768"/>
              <v:f eqn="sum @8 @0 0"/>
              <v:f eqn="prod @1 20480 32768"/>
              <v:f eqn="sum @10 @0 0"/>
              <v:f eqn="prod @1 6144 32768"/>
              <v:f eqn="sum @12 @0 0"/>
            </v:formulas>
            <v:path o:extrusionok="f" gradientshapeok="t" o:connecttype="rect" textboxrect="0,0,21600,@13"/>
            <v:handles>
              <v:h position="#0,bottomRight" xrange="10800,21600"/>
            </v:handles>
            <o:complex v:ext="view"/>
          </v:shapetype>
          <v:shape id="_x0000_s2051" type="#_x0000_t65" style="position:absolute;left:0;text-align:left;margin-left:226.8pt;margin-top:12.75pt;width:232.5pt;height:147pt;z-index:251659264" filled="f" strokecolor="#003480">
            <v:textbox>
              <w:txbxContent>
                <w:p w14:paraId="69F78908" w14:textId="77777777" w:rsidR="00A55831" w:rsidRPr="008A316B" w:rsidRDefault="00A55831" w:rsidP="00A55831">
                  <w:pPr>
                    <w:ind w:left="0" w:firstLine="0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A316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Situation 2: </w:t>
                  </w:r>
                </w:p>
                <w:p w14:paraId="5850E753" w14:textId="77777777" w:rsidR="00A55831" w:rsidRPr="008A316B" w:rsidRDefault="00A55831" w:rsidP="00A55831">
                  <w:pPr>
                    <w:ind w:left="0" w:firstLine="0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  <w:p w14:paraId="32C738D0" w14:textId="77777777" w:rsidR="00A55831" w:rsidRPr="008A316B" w:rsidRDefault="00A55831" w:rsidP="00A55831">
                  <w:pPr>
                    <w:spacing w:line="360" w:lineRule="auto"/>
                    <w:ind w:left="0"/>
                    <w:rPr>
                      <w:sz w:val="24"/>
                      <w:szCs w:val="24"/>
                    </w:rPr>
                  </w:pPr>
                  <w:r w:rsidRPr="008A316B">
                    <w:rPr>
                      <w:rFonts w:ascii="Arial" w:hAnsi="Arial" w:cs="Arial"/>
                      <w:sz w:val="24"/>
                      <w:szCs w:val="24"/>
                    </w:rPr>
                    <w:t>Die Mobberin/Der Mobber belächelt eine kleinere Person und meint „Carlo/Carlotta, bist du Italiener, weil du so klein bist? Kannst du überhaupt in den Pizzaofen schauen?“</w:t>
                  </w:r>
                </w:p>
              </w:txbxContent>
            </v:textbox>
          </v:shape>
        </w:pict>
      </w:r>
      <w:r>
        <w:rPr>
          <w:noProof/>
        </w:rPr>
        <w:pict w14:anchorId="78EA0AA9">
          <v:shape id="_x0000_s2050" type="#_x0000_t65" style="position:absolute;left:0;text-align:left;margin-left:7.8pt;margin-top:12.75pt;width:191.25pt;height:147pt;z-index:251658240" filled="f" strokecolor="#003480">
            <v:textbox>
              <w:txbxContent>
                <w:p w14:paraId="3DE5C6BA" w14:textId="77777777" w:rsidR="00A55831" w:rsidRPr="008A316B" w:rsidRDefault="00A55831" w:rsidP="00A55831">
                  <w:pPr>
                    <w:ind w:left="0" w:firstLine="0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A316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Situation 1: </w:t>
                  </w:r>
                </w:p>
                <w:p w14:paraId="3305AEE7" w14:textId="77777777" w:rsidR="00A55831" w:rsidRPr="008A316B" w:rsidRDefault="00A55831" w:rsidP="00A55831">
                  <w:pPr>
                    <w:ind w:left="0" w:firstLine="0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  <w:p w14:paraId="7C13ABE1" w14:textId="77777777" w:rsidR="00A55831" w:rsidRPr="008A316B" w:rsidRDefault="00A55831" w:rsidP="00A55831">
                  <w:pPr>
                    <w:spacing w:line="360" w:lineRule="auto"/>
                    <w:ind w:left="0"/>
                    <w:rPr>
                      <w:sz w:val="24"/>
                      <w:szCs w:val="24"/>
                    </w:rPr>
                  </w:pPr>
                  <w:r w:rsidRPr="008A316B">
                    <w:rPr>
                      <w:rFonts w:ascii="Arial" w:hAnsi="Arial" w:cs="Arial"/>
                      <w:sz w:val="24"/>
                      <w:szCs w:val="24"/>
                    </w:rPr>
                    <w:t>Die Mobberin/Der Mobber greift einer Person mit dunkler Hautfarbe an den Kopf und sagt „Du hast aber schöne Zöpfe. Bist du aus Afrika?“</w:t>
                  </w:r>
                </w:p>
              </w:txbxContent>
            </v:textbox>
          </v:shape>
        </w:pict>
      </w:r>
    </w:p>
    <w:p w14:paraId="7ADC896D" w14:textId="77777777" w:rsidR="00A55831" w:rsidRDefault="00A55831" w:rsidP="00CF08A5">
      <w:pPr>
        <w:ind w:left="142" w:firstLine="0"/>
      </w:pPr>
    </w:p>
    <w:p w14:paraId="7991176D" w14:textId="77777777" w:rsidR="00A55831" w:rsidRDefault="00A55831" w:rsidP="00CF08A5">
      <w:pPr>
        <w:ind w:left="142" w:firstLine="0"/>
      </w:pPr>
    </w:p>
    <w:p w14:paraId="4E3CA21D" w14:textId="77777777" w:rsidR="00A55831" w:rsidRDefault="00A55831" w:rsidP="00CF08A5">
      <w:pPr>
        <w:ind w:left="142" w:firstLine="0"/>
      </w:pPr>
    </w:p>
    <w:p w14:paraId="07241392" w14:textId="77777777" w:rsidR="00A55831" w:rsidRDefault="00A55831" w:rsidP="00CF08A5">
      <w:pPr>
        <w:ind w:left="142" w:firstLine="0"/>
      </w:pPr>
    </w:p>
    <w:p w14:paraId="0E0F8423" w14:textId="77777777" w:rsidR="003A7C35" w:rsidRDefault="003A7C35" w:rsidP="00CF08A5">
      <w:pPr>
        <w:ind w:left="142" w:firstLine="0"/>
        <w:rPr>
          <w:rFonts w:ascii="Arial" w:hAnsi="Arial" w:cs="Arial"/>
        </w:rPr>
      </w:pPr>
    </w:p>
    <w:p w14:paraId="044CD9C2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134A8CF2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2E0DCC7F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626B00E5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3E0E4C73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4597A9E6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665DB964" w14:textId="77777777" w:rsidR="00A55831" w:rsidRDefault="00000000" w:rsidP="00CF08A5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pict w14:anchorId="45A7F4EC">
          <v:shape id="_x0000_s2053" type="#_x0000_t65" style="position:absolute;left:0;text-align:left;margin-left:226.8pt;margin-top:4.6pt;width:232.5pt;height:147pt;z-index:251661312" filled="f" strokecolor="#003480">
            <v:textbox>
              <w:txbxContent>
                <w:p w14:paraId="716DDD00" w14:textId="77777777" w:rsidR="00A55831" w:rsidRPr="008A316B" w:rsidRDefault="00A55831" w:rsidP="00A55831">
                  <w:pPr>
                    <w:ind w:left="0" w:firstLine="0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A316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Situation 4: </w:t>
                  </w:r>
                </w:p>
                <w:p w14:paraId="1EC43B31" w14:textId="77777777" w:rsidR="00A55831" w:rsidRPr="008A316B" w:rsidRDefault="00A55831" w:rsidP="00A55831">
                  <w:pPr>
                    <w:ind w:left="0" w:firstLine="0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  <w:p w14:paraId="691F99BF" w14:textId="77777777" w:rsidR="00A55831" w:rsidRPr="008A316B" w:rsidRDefault="00A55831" w:rsidP="00A55831">
                  <w:pPr>
                    <w:spacing w:line="360" w:lineRule="auto"/>
                    <w:ind w:left="0" w:firstLine="0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A316B">
                    <w:rPr>
                      <w:rFonts w:ascii="Arial" w:hAnsi="Arial" w:cs="Arial"/>
                      <w:sz w:val="24"/>
                      <w:szCs w:val="24"/>
                    </w:rPr>
                    <w:t>Die Mobberin/Der Mobber behauptet, eine Person habe sicher den Geldbeutel einen Mitschülers geklaut: „Das warst du, mit deinem ausländischen Namen. In deinem Land sind doch alle kriminell.“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 w14:anchorId="576BE191">
          <v:shape id="_x0000_s2052" type="#_x0000_t65" style="position:absolute;left:0;text-align:left;margin-left:7.8pt;margin-top:4.6pt;width:191.25pt;height:147pt;z-index:251660288" filled="f" strokecolor="#003480">
            <v:textbox>
              <w:txbxContent>
                <w:p w14:paraId="2650B3B3" w14:textId="77777777" w:rsidR="00A55831" w:rsidRPr="008A316B" w:rsidRDefault="00A55831" w:rsidP="00A55831">
                  <w:pPr>
                    <w:ind w:left="0" w:firstLine="0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A316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Situation 3: </w:t>
                  </w:r>
                </w:p>
                <w:p w14:paraId="010AAC3A" w14:textId="77777777" w:rsidR="00A55831" w:rsidRPr="008A316B" w:rsidRDefault="00A55831" w:rsidP="00A55831">
                  <w:pPr>
                    <w:ind w:left="0" w:firstLine="0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  <w:p w14:paraId="117DEA84" w14:textId="77777777" w:rsidR="00A55831" w:rsidRPr="007E2E9A" w:rsidRDefault="007E2E9A" w:rsidP="00A55831">
                  <w:pPr>
                    <w:spacing w:line="360" w:lineRule="auto"/>
                    <w:ind w:left="0" w:firstLine="0"/>
                    <w:rPr>
                      <w:rFonts w:ascii="Arial" w:hAnsi="Arial" w:cs="Arial"/>
                      <w:b/>
                      <w:color w:val="FF0000"/>
                      <w:sz w:val="24"/>
                      <w:szCs w:val="24"/>
                    </w:rPr>
                  </w:pPr>
                  <w:r w:rsidRPr="007E2E9A">
                    <w:rPr>
                      <w:rFonts w:ascii="Arial" w:hAnsi="Arial" w:cs="Arial"/>
                      <w:color w:val="FF0000"/>
                      <w:sz w:val="24"/>
                      <w:szCs w:val="24"/>
                    </w:rPr>
                    <w:t>Die Mobberin/Der Mobber spricht in der Pause das neue Kind in der Klasse an: „Du kannst aber gut Deutsch!“</w:t>
                  </w:r>
                </w:p>
              </w:txbxContent>
            </v:textbox>
          </v:shape>
        </w:pict>
      </w:r>
    </w:p>
    <w:p w14:paraId="349E0D31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2E6CDECD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21AC3BB0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677A80EA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61B070C4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48E2EE49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44DC539D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538099DB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079B4F03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6C32E181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770213A3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25B84522" w14:textId="77777777" w:rsidR="00A55831" w:rsidRPr="00B2678C" w:rsidRDefault="00000000" w:rsidP="00CF08A5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pict w14:anchorId="60B95DBA">
          <v:shape id="_x0000_s2054" type="#_x0000_t65" style="position:absolute;left:0;text-align:left;margin-left:7.8pt;margin-top:4.2pt;width:191.25pt;height:139.5pt;z-index:251662336" filled="f" strokecolor="#003480">
            <v:textbox>
              <w:txbxContent>
                <w:p w14:paraId="0F7A45C2" w14:textId="77777777" w:rsidR="00A55831" w:rsidRPr="008A316B" w:rsidRDefault="00A55831" w:rsidP="00A55831">
                  <w:pPr>
                    <w:ind w:left="0" w:firstLine="0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A316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Situation 5: </w:t>
                  </w:r>
                </w:p>
                <w:p w14:paraId="60D2E573" w14:textId="77777777" w:rsidR="00A55831" w:rsidRPr="008A316B" w:rsidRDefault="00A55831" w:rsidP="00A55831">
                  <w:pPr>
                    <w:ind w:left="0" w:firstLine="0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  <w:p w14:paraId="15B9574A" w14:textId="77777777" w:rsidR="00A55831" w:rsidRPr="008A316B" w:rsidRDefault="00A55831" w:rsidP="00A55831">
                  <w:pPr>
                    <w:spacing w:line="360" w:lineRule="auto"/>
                    <w:ind w:left="0" w:firstLine="0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A316B">
                    <w:rPr>
                      <w:rFonts w:ascii="Arial" w:hAnsi="Arial" w:cs="Arial"/>
                      <w:sz w:val="24"/>
                      <w:szCs w:val="24"/>
                    </w:rPr>
                    <w:t>Die Mobberin/Der Mobber behauptet „Du mit deiner dunklen Haut gehörst nicht hierher.“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 w14:anchorId="424D918C">
          <v:shape id="_x0000_s2055" type="#_x0000_t65" style="position:absolute;left:0;text-align:left;margin-left:226.8pt;margin-top:4.2pt;width:232.5pt;height:139.5pt;z-index:251663360" filled="f" strokecolor="#003480">
            <v:textbox>
              <w:txbxContent>
                <w:p w14:paraId="4B833DAA" w14:textId="77777777" w:rsidR="007E2E9A" w:rsidRPr="008A316B" w:rsidRDefault="007E2E9A" w:rsidP="007E2E9A">
                  <w:pPr>
                    <w:ind w:left="0" w:firstLine="0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A316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Situation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6</w:t>
                  </w:r>
                  <w:r w:rsidRPr="008A316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: </w:t>
                  </w:r>
                </w:p>
                <w:p w14:paraId="04E18CDD" w14:textId="77777777" w:rsidR="007E2E9A" w:rsidRDefault="007E2E9A" w:rsidP="007E2E9A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5BE5A631" w14:textId="77777777" w:rsidR="00A55831" w:rsidRPr="007E2E9A" w:rsidRDefault="007E2E9A" w:rsidP="007E2E9A">
                  <w:pPr>
                    <w:spacing w:line="360" w:lineRule="auto"/>
                    <w:rPr>
                      <w:color w:val="FF0000"/>
                      <w:szCs w:val="24"/>
                    </w:rPr>
                  </w:pPr>
                  <w:r w:rsidRPr="007E2E9A">
                    <w:rPr>
                      <w:rFonts w:ascii="Arial" w:hAnsi="Arial" w:cs="Arial"/>
                      <w:color w:val="FF0000"/>
                      <w:sz w:val="24"/>
                      <w:szCs w:val="24"/>
                    </w:rPr>
                    <w:t>Die Mobberin/Der Mobber fragt die Mitschülerin, die ein Kopftuch trägt: „Musst  du das Kopftuch auch beim Duschen anhaben?“</w:t>
                  </w:r>
                </w:p>
              </w:txbxContent>
            </v:textbox>
          </v:shape>
        </w:pict>
      </w:r>
    </w:p>
    <w:p w14:paraId="2940F901" w14:textId="77777777" w:rsidR="00B2678C" w:rsidRDefault="00B2678C" w:rsidP="00CF08A5">
      <w:pPr>
        <w:ind w:left="142" w:firstLine="0"/>
        <w:rPr>
          <w:rFonts w:ascii="Arial" w:hAnsi="Arial" w:cs="Arial"/>
        </w:rPr>
      </w:pPr>
    </w:p>
    <w:p w14:paraId="3C9D5210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7A61FA37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1BC8F7FC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07DE3686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72DE5A17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57331306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5D6DB1F5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5450E99B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3F1EC4D6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1A72244E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27E780A8" w14:textId="77777777" w:rsidR="000A1C7C" w:rsidRDefault="000A1C7C" w:rsidP="00CF08A5">
      <w:pPr>
        <w:ind w:left="142" w:firstLine="0"/>
        <w:rPr>
          <w:rFonts w:ascii="Arial" w:hAnsi="Arial" w:cs="Arial"/>
        </w:rPr>
      </w:pPr>
    </w:p>
    <w:p w14:paraId="773F68F9" w14:textId="77777777" w:rsidR="00B2678C" w:rsidRDefault="00B2678C" w:rsidP="00CF08A5">
      <w:pPr>
        <w:ind w:left="142" w:firstLine="0"/>
        <w:rPr>
          <w:rFonts w:ascii="Arial" w:hAnsi="Arial" w:cs="Arial"/>
        </w:rPr>
      </w:pPr>
    </w:p>
    <w:sectPr w:rsidR="00B2678C" w:rsidSect="00560917">
      <w:headerReference w:type="default" r:id="rId6"/>
      <w:footerReference w:type="default" r:id="rId7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1001ED" w14:textId="77777777" w:rsidR="00A3614B" w:rsidRDefault="00A3614B" w:rsidP="003A7C35">
      <w:pPr>
        <w:spacing w:after="0" w:line="240" w:lineRule="auto"/>
      </w:pPr>
      <w:r>
        <w:separator/>
      </w:r>
    </w:p>
  </w:endnote>
  <w:endnote w:type="continuationSeparator" w:id="0">
    <w:p w14:paraId="04E9AED6" w14:textId="77777777" w:rsidR="00A3614B" w:rsidRDefault="00A3614B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802050302020203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3182B2" w14:textId="77777777"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 wp14:anchorId="14447EB8" wp14:editId="22BE125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00000">
      <w:rPr>
        <w:rFonts w:ascii="Arial" w:eastAsia="TheSans C5 Plain" w:hAnsi="Arial" w:cs="Arial"/>
        <w:b/>
        <w:noProof/>
        <w:color w:val="909191"/>
        <w:sz w:val="18"/>
        <w:szCs w:val="18"/>
      </w:rPr>
      <w:pict w14:anchorId="70D16D1D">
        <v:rect 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200753EE" w14:textId="77777777"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000000">
      <w:rPr>
        <w:rFonts w:ascii="TheSans C5 Plain" w:eastAsia="TheSans C5 Plain" w:hAnsi="TheSans C5 Plain" w:cs="TheSans C5 Plain"/>
        <w:b/>
        <w:noProof/>
        <w:color w:val="909191"/>
      </w:rPr>
      <w:pict w14:anchorId="2D53DA83">
        <v:rect 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29CAAF5F" w14:textId="77777777"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000000">
      <w:rPr>
        <w:rFonts w:ascii="TheSans C5 Plain" w:eastAsia="TheSans C5 Plain" w:hAnsi="TheSans C5 Plain" w:cs="TheSans C5 Plain"/>
        <w:b/>
        <w:noProof/>
        <w:color w:val="909191"/>
      </w:rPr>
      <w:pict w14:anchorId="04F29980">
        <v:rect id="Rechteck 42" o:spid="_x0000_s102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7886CD2C" w14:textId="77777777"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DD752F" w14:textId="77777777" w:rsidR="00A3614B" w:rsidRDefault="00A3614B" w:rsidP="003A7C35">
      <w:pPr>
        <w:spacing w:after="0" w:line="240" w:lineRule="auto"/>
      </w:pPr>
      <w:r>
        <w:separator/>
      </w:r>
    </w:p>
  </w:footnote>
  <w:footnote w:type="continuationSeparator" w:id="0">
    <w:p w14:paraId="42C559AF" w14:textId="77777777" w:rsidR="00A3614B" w:rsidRDefault="00A3614B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400E54" w14:textId="77777777" w:rsidR="00685FD6" w:rsidRPr="00A55831" w:rsidRDefault="00872FD2" w:rsidP="00685FD6">
    <w:pPr>
      <w:pStyle w:val="ArialTitelgrau"/>
      <w:ind w:firstLine="142"/>
      <w:rPr>
        <w:rFonts w:ascii="TheSans C5s ExtraBold" w:hAnsi="TheSans C5s ExtraBold"/>
        <w:color w:val="00347D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78D0BACC" wp14:editId="7A9B1313">
          <wp:simplePos x="0" y="0"/>
          <wp:positionH relativeFrom="column">
            <wp:posOffset>4042410</wp:posOffset>
          </wp:positionH>
          <wp:positionV relativeFrom="paragraph">
            <wp:posOffset>-240665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tagebuch-rassismu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gebuch-rassismus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00000">
      <w:rPr>
        <w:rFonts w:ascii="Calibri" w:eastAsia="Calibri" w:hAnsi="Calibri" w:cs="Calibri"/>
        <w:noProof/>
        <w:sz w:val="20"/>
        <w:szCs w:val="20"/>
      </w:rPr>
      <w:pict w14:anchorId="2A37C08E">
        <v:rect id="Rechteck 12" o:spid="_x0000_s1030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37E2DCC8" wp14:editId="153CAC4A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53AA5F3C" wp14:editId="4A145E28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A55831">
      <w:rPr>
        <w:sz w:val="20"/>
        <w:szCs w:val="20"/>
      </w:rPr>
      <w:t>4</w:t>
    </w:r>
    <w:r w:rsidR="00685FD6" w:rsidRPr="002D4E32">
      <w:rPr>
        <w:sz w:val="20"/>
        <w:szCs w:val="20"/>
      </w:rPr>
      <w:t xml:space="preserve">: </w:t>
    </w:r>
    <w:r w:rsidR="001E301D">
      <w:rPr>
        <w:sz w:val="20"/>
        <w:szCs w:val="20"/>
      </w:rPr>
      <w:t xml:space="preserve">Übung: </w:t>
    </w:r>
    <w:r w:rsidR="00A55831">
      <w:rPr>
        <w:sz w:val="20"/>
        <w:szCs w:val="20"/>
      </w:rPr>
      <w:t>Rollenspiele zum Thema „Alltagsrassismus“</w:t>
    </w:r>
  </w:p>
  <w:p w14:paraId="4B72555A" w14:textId="77777777" w:rsidR="00685FD6" w:rsidRPr="00000978" w:rsidRDefault="00000000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w:pict w14:anchorId="0A6D0AD0">
        <v:shape id="Shape 32" o:spid="_x0000_s1031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14:paraId="7C41374F" w14:textId="77777777" w:rsidR="00685FD6" w:rsidRDefault="001504F6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Rassismus</w:t>
    </w:r>
    <w:r w:rsidR="00A23301">
      <w:t xml:space="preserve"> – voll daneben</w:t>
    </w:r>
  </w:p>
  <w:p w14:paraId="6CF3CBD4" w14:textId="77777777" w:rsidR="00685FD6" w:rsidRDefault="00705B75" w:rsidP="00685FD6">
    <w:pPr>
      <w:pStyle w:val="ArialBeschreibunggrau"/>
      <w:ind w:firstLine="132"/>
    </w:pPr>
    <w:r w:rsidRPr="00284974">
      <w:t>planet-schule.de/x/</w:t>
    </w:r>
    <w:r>
      <w:t>tagebuch-rassismus</w:t>
    </w:r>
  </w:p>
  <w:p w14:paraId="5FDF8737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1D5324EC" w14:textId="77777777" w:rsidR="00685FD6" w:rsidRDefault="00685FD6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73E12"/>
    <w:rsid w:val="000A1C7C"/>
    <w:rsid w:val="000C5BEC"/>
    <w:rsid w:val="001504F6"/>
    <w:rsid w:val="001773CA"/>
    <w:rsid w:val="001A7211"/>
    <w:rsid w:val="001B76D7"/>
    <w:rsid w:val="001E301D"/>
    <w:rsid w:val="00200DF4"/>
    <w:rsid w:val="00216756"/>
    <w:rsid w:val="0023528D"/>
    <w:rsid w:val="00281DDB"/>
    <w:rsid w:val="002E233B"/>
    <w:rsid w:val="00335E90"/>
    <w:rsid w:val="003A7C35"/>
    <w:rsid w:val="003E17BC"/>
    <w:rsid w:val="004519B1"/>
    <w:rsid w:val="00462615"/>
    <w:rsid w:val="00473E12"/>
    <w:rsid w:val="004D6FCE"/>
    <w:rsid w:val="005172FE"/>
    <w:rsid w:val="0052199E"/>
    <w:rsid w:val="0052644B"/>
    <w:rsid w:val="00560917"/>
    <w:rsid w:val="005B4F3D"/>
    <w:rsid w:val="0060637E"/>
    <w:rsid w:val="00626C69"/>
    <w:rsid w:val="006536EF"/>
    <w:rsid w:val="00685FD6"/>
    <w:rsid w:val="006F2769"/>
    <w:rsid w:val="00705B75"/>
    <w:rsid w:val="00731C86"/>
    <w:rsid w:val="00751706"/>
    <w:rsid w:val="00756011"/>
    <w:rsid w:val="007567CA"/>
    <w:rsid w:val="00780276"/>
    <w:rsid w:val="007B436A"/>
    <w:rsid w:val="007E2E9A"/>
    <w:rsid w:val="00821900"/>
    <w:rsid w:val="00872FD2"/>
    <w:rsid w:val="008A316B"/>
    <w:rsid w:val="008B0864"/>
    <w:rsid w:val="008C5CBF"/>
    <w:rsid w:val="00941104"/>
    <w:rsid w:val="00A23301"/>
    <w:rsid w:val="00A3614B"/>
    <w:rsid w:val="00A42714"/>
    <w:rsid w:val="00A55831"/>
    <w:rsid w:val="00AA60EB"/>
    <w:rsid w:val="00B2678C"/>
    <w:rsid w:val="00B933C3"/>
    <w:rsid w:val="00B97998"/>
    <w:rsid w:val="00BB4192"/>
    <w:rsid w:val="00C111CB"/>
    <w:rsid w:val="00CF08A5"/>
    <w:rsid w:val="00DA174E"/>
    <w:rsid w:val="00DD7AC4"/>
    <w:rsid w:val="00F75ADE"/>
    <w:rsid w:val="00F91BBE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2"/>
    </o:shapelayout>
  </w:shapeDefaults>
  <w:decimalSymbol w:val=","/>
  <w:listSeparator w:val=";"/>
  <w14:docId w14:val="04FED615"/>
  <w15:docId w15:val="{C1FE1564-53BA-4819-8378-BE1D3A2A37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60</Words>
  <Characters>383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 Rassismus – voll daneben 7-9</dc:title>
  <dc:creator>SWR planet schule</dc:creator>
  <cp:lastModifiedBy>Oelschläger, Jutta</cp:lastModifiedBy>
  <cp:revision>2</cp:revision>
  <dcterms:created xsi:type="dcterms:W3CDTF">2025-04-15T07:40:00Z</dcterms:created>
  <dcterms:modified xsi:type="dcterms:W3CDTF">2025-04-15T07:40:00Z</dcterms:modified>
</cp:coreProperties>
</file>