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53491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4061460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neuanfa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neuanfang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772D" w:rsidRDefault="003B4E4E" w:rsidP="00B4772D">
      <w:pPr>
        <w:pStyle w:val="Arialberschrift"/>
      </w:pPr>
      <w:r w:rsidRPr="00135E08">
        <w:t>Rätsel:</w:t>
      </w:r>
      <w:r w:rsidR="00B6718A">
        <w:t xml:space="preserve"> </w:t>
      </w:r>
      <w:r w:rsidR="0033668D">
        <w:t>Neuanfang</w:t>
      </w:r>
    </w:p>
    <w:p w:rsidR="00F64D46" w:rsidRDefault="00F64D46" w:rsidP="00C70F71">
      <w:pPr>
        <w:pStyle w:val="ArialText"/>
      </w:pPr>
    </w:p>
    <w:p w:rsidR="00F741A0" w:rsidRPr="00AD18D5" w:rsidRDefault="00DD4F11" w:rsidP="00F741A0">
      <w:pPr>
        <w:ind w:firstLine="132"/>
        <w:rPr>
          <w:color w:val="003480"/>
          <w:sz w:val="20"/>
          <w:szCs w:val="20"/>
        </w:rPr>
      </w:pPr>
      <w:r w:rsidRPr="00AD18D5">
        <w:rPr>
          <w:color w:val="003480"/>
          <w:sz w:val="20"/>
          <w:szCs w:val="20"/>
        </w:rPr>
        <w:t xml:space="preserve">Hör genau zu </w:t>
      </w:r>
      <w:r w:rsidR="00382C48" w:rsidRPr="00AD18D5">
        <w:rPr>
          <w:color w:val="003480"/>
          <w:sz w:val="20"/>
          <w:szCs w:val="20"/>
        </w:rPr>
        <w:t xml:space="preserve">(Podcast Minute </w:t>
      </w:r>
      <w:r w:rsidR="00BF19B2" w:rsidRPr="00AD18D5">
        <w:rPr>
          <w:color w:val="003480"/>
          <w:sz w:val="20"/>
          <w:szCs w:val="20"/>
        </w:rPr>
        <w:t>11:3</w:t>
      </w:r>
      <w:r w:rsidR="00135E08">
        <w:rPr>
          <w:color w:val="003480"/>
          <w:sz w:val="20"/>
          <w:szCs w:val="20"/>
        </w:rPr>
        <w:t>1</w:t>
      </w:r>
      <w:r w:rsidR="00382C48" w:rsidRPr="00AD18D5">
        <w:rPr>
          <w:color w:val="003480"/>
          <w:sz w:val="20"/>
          <w:szCs w:val="20"/>
        </w:rPr>
        <w:t xml:space="preserve"> bis 1</w:t>
      </w:r>
      <w:r w:rsidR="00F741A0" w:rsidRPr="00AD18D5">
        <w:rPr>
          <w:color w:val="003480"/>
          <w:sz w:val="20"/>
          <w:szCs w:val="20"/>
        </w:rPr>
        <w:t>2:5</w:t>
      </w:r>
      <w:r w:rsidR="00135E08">
        <w:rPr>
          <w:color w:val="003480"/>
          <w:sz w:val="20"/>
          <w:szCs w:val="20"/>
        </w:rPr>
        <w:t>3</w:t>
      </w:r>
      <w:r w:rsidR="00F741A0" w:rsidRPr="00AD18D5">
        <w:rPr>
          <w:color w:val="003480"/>
          <w:sz w:val="20"/>
          <w:szCs w:val="20"/>
        </w:rPr>
        <w:t xml:space="preserve">). </w:t>
      </w:r>
    </w:p>
    <w:p w:rsidR="00AD18D5" w:rsidRDefault="00F741A0" w:rsidP="00F741A0">
      <w:pPr>
        <w:ind w:left="132"/>
        <w:rPr>
          <w:color w:val="003480"/>
          <w:sz w:val="20"/>
          <w:szCs w:val="20"/>
        </w:rPr>
      </w:pPr>
      <w:r w:rsidRPr="00AD18D5">
        <w:rPr>
          <w:color w:val="003480"/>
          <w:sz w:val="20"/>
          <w:szCs w:val="20"/>
        </w:rPr>
        <w:t xml:space="preserve">Im magischen Tagebuch erzählen Kinder, was ihnen gegen die Aufregung am Anfang hilft. </w:t>
      </w:r>
    </w:p>
    <w:p w:rsidR="00613A3D" w:rsidRPr="00AD18D5" w:rsidRDefault="00F741A0" w:rsidP="00F741A0">
      <w:pPr>
        <w:ind w:left="132"/>
        <w:rPr>
          <w:color w:val="003480"/>
          <w:sz w:val="20"/>
          <w:szCs w:val="20"/>
        </w:rPr>
      </w:pPr>
      <w:r w:rsidRPr="00AD18D5">
        <w:rPr>
          <w:color w:val="003480"/>
          <w:sz w:val="20"/>
          <w:szCs w:val="20"/>
        </w:rPr>
        <w:t xml:space="preserve">Finde </w:t>
      </w:r>
      <w:r w:rsidR="00135E08">
        <w:rPr>
          <w:color w:val="003480"/>
          <w:sz w:val="20"/>
          <w:szCs w:val="20"/>
        </w:rPr>
        <w:t>neun versteckte</w:t>
      </w:r>
      <w:r w:rsidRPr="00AD18D5">
        <w:rPr>
          <w:color w:val="003480"/>
          <w:sz w:val="20"/>
          <w:szCs w:val="20"/>
        </w:rPr>
        <w:t xml:space="preserve"> Wörter im </w:t>
      </w:r>
      <w:proofErr w:type="spellStart"/>
      <w:r w:rsidRPr="00AD18D5">
        <w:rPr>
          <w:color w:val="003480"/>
          <w:sz w:val="20"/>
          <w:szCs w:val="20"/>
        </w:rPr>
        <w:t>Suchsel</w:t>
      </w:r>
      <w:proofErr w:type="spellEnd"/>
      <w:r w:rsidR="00135E08">
        <w:rPr>
          <w:color w:val="003480"/>
          <w:sz w:val="20"/>
          <w:szCs w:val="20"/>
        </w:rPr>
        <w:t>.</w:t>
      </w:r>
      <w:r w:rsidR="00E20C1B" w:rsidRPr="00AD18D5">
        <w:rPr>
          <w:color w:val="003480"/>
          <w:sz w:val="20"/>
          <w:szCs w:val="20"/>
        </w:rPr>
        <w:t xml:space="preserve"> (Tipp: Ü=UE</w:t>
      </w:r>
      <w:r w:rsidR="00000EFE" w:rsidRPr="00AD18D5">
        <w:rPr>
          <w:color w:val="003480"/>
          <w:sz w:val="20"/>
          <w:szCs w:val="20"/>
        </w:rPr>
        <w:t>; ß=SS</w:t>
      </w:r>
      <w:bookmarkStart w:id="0" w:name="_GoBack"/>
      <w:bookmarkEnd w:id="0"/>
      <w:r w:rsidR="00E20C1B" w:rsidRPr="00AD18D5">
        <w:rPr>
          <w:color w:val="003480"/>
          <w:sz w:val="20"/>
          <w:szCs w:val="20"/>
        </w:rPr>
        <w:t>)</w:t>
      </w:r>
    </w:p>
    <w:p w:rsidR="00F741A0" w:rsidRDefault="00F741A0" w:rsidP="00D026AA">
      <w:pPr>
        <w:rPr>
          <w:color w:val="00348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95"/>
        <w:gridCol w:w="487"/>
        <w:gridCol w:w="487"/>
        <w:gridCol w:w="487"/>
        <w:gridCol w:w="488"/>
        <w:gridCol w:w="495"/>
        <w:gridCol w:w="495"/>
        <w:gridCol w:w="488"/>
        <w:gridCol w:w="489"/>
        <w:gridCol w:w="489"/>
        <w:gridCol w:w="489"/>
        <w:gridCol w:w="489"/>
        <w:gridCol w:w="489"/>
        <w:gridCol w:w="489"/>
        <w:gridCol w:w="489"/>
        <w:gridCol w:w="495"/>
      </w:tblGrid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V</w:t>
            </w:r>
          </w:p>
        </w:tc>
      </w:tr>
      <w:tr w:rsidR="00AD18D5" w:rsidRPr="00E20C1B" w:rsidTr="00AD18D5">
        <w:trPr>
          <w:trHeight w:val="372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X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W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Q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V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Z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J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</w:tr>
      <w:tr w:rsidR="00AD18D5" w:rsidRPr="00E20C1B" w:rsidTr="00AD18D5">
        <w:trPr>
          <w:trHeight w:val="372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Z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W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V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J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Q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</w:tr>
      <w:tr w:rsidR="00AD18D5" w:rsidRPr="00E20C1B" w:rsidTr="00AD18D5">
        <w:trPr>
          <w:trHeight w:val="372"/>
        </w:trPr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X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Y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V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K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7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N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W</w:t>
            </w:r>
          </w:p>
        </w:tc>
      </w:tr>
      <w:tr w:rsidR="00AD18D5" w:rsidRPr="00E20C1B" w:rsidTr="00AD18D5">
        <w:trPr>
          <w:trHeight w:val="372"/>
        </w:trPr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87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8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95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88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2F2E1B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Z</w:t>
            </w:r>
          </w:p>
        </w:tc>
        <w:tc>
          <w:tcPr>
            <w:tcW w:w="495" w:type="dxa"/>
            <w:vAlign w:val="center"/>
          </w:tcPr>
          <w:p w:rsidR="002F2E1B" w:rsidRPr="00AD18D5" w:rsidRDefault="00E20C1B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G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M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D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T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H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E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A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</w:tr>
      <w:tr w:rsidR="00AD18D5" w:rsidRPr="00E20C1B" w:rsidTr="00AD18D5">
        <w:trPr>
          <w:trHeight w:val="359"/>
        </w:trPr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F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7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O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W</w:t>
            </w:r>
          </w:p>
        </w:tc>
        <w:tc>
          <w:tcPr>
            <w:tcW w:w="488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I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S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C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P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L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B</w:t>
            </w:r>
          </w:p>
        </w:tc>
        <w:tc>
          <w:tcPr>
            <w:tcW w:w="489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R</w:t>
            </w:r>
          </w:p>
        </w:tc>
        <w:tc>
          <w:tcPr>
            <w:tcW w:w="495" w:type="dxa"/>
            <w:vAlign w:val="center"/>
          </w:tcPr>
          <w:p w:rsidR="006B574F" w:rsidRPr="00AD18D5" w:rsidRDefault="006B574F" w:rsidP="00AD18D5">
            <w:pPr>
              <w:jc w:val="center"/>
              <w:rPr>
                <w:b/>
                <w:color w:val="003480"/>
                <w:sz w:val="28"/>
                <w:szCs w:val="28"/>
              </w:rPr>
            </w:pPr>
            <w:r w:rsidRPr="00AD18D5">
              <w:rPr>
                <w:b/>
                <w:color w:val="003480"/>
                <w:sz w:val="28"/>
                <w:szCs w:val="28"/>
              </w:rPr>
              <w:t>U</w:t>
            </w:r>
          </w:p>
        </w:tc>
      </w:tr>
    </w:tbl>
    <w:p w:rsidR="00BF19B2" w:rsidRDefault="00BF19B2" w:rsidP="00D026AA">
      <w:pPr>
        <w:rPr>
          <w:color w:val="003480"/>
        </w:rPr>
      </w:pPr>
    </w:p>
    <w:p w:rsidR="00BF19B2" w:rsidRPr="00135E08" w:rsidRDefault="00D026AA" w:rsidP="007E5730">
      <w:pPr>
        <w:ind w:left="142"/>
        <w:rPr>
          <w:color w:val="003480"/>
          <w:sz w:val="20"/>
          <w:szCs w:val="20"/>
        </w:rPr>
      </w:pPr>
      <w:r w:rsidRPr="00135E08">
        <w:rPr>
          <w:color w:val="003480"/>
          <w:sz w:val="20"/>
          <w:szCs w:val="20"/>
        </w:rPr>
        <w:t>Schreibe die neun gefundenen Wörter auf</w:t>
      </w:r>
      <w:r w:rsidR="00B6718A" w:rsidRPr="00135E08">
        <w:rPr>
          <w:color w:val="003480"/>
          <w:sz w:val="20"/>
          <w:szCs w:val="20"/>
        </w:rPr>
        <w:t xml:space="preserve">. </w:t>
      </w:r>
      <w:r w:rsidR="00191A7B" w:rsidRPr="00135E08">
        <w:rPr>
          <w:color w:val="00B050"/>
          <w:sz w:val="20"/>
          <w:szCs w:val="20"/>
        </w:rPr>
        <w:t>I</w:t>
      </w:r>
      <w:r w:rsidRPr="00135E08">
        <w:rPr>
          <w:color w:val="003480"/>
          <w:sz w:val="20"/>
          <w:szCs w:val="20"/>
        </w:rPr>
        <w:t xml:space="preserve">nwiefern </w:t>
      </w:r>
      <w:r w:rsidR="003B4E4E" w:rsidRPr="00135E08">
        <w:rPr>
          <w:rStyle w:val="ArialTextZchn"/>
          <w:sz w:val="20"/>
          <w:szCs w:val="20"/>
        </w:rPr>
        <w:t xml:space="preserve">können </w:t>
      </w:r>
      <w:r w:rsidRPr="00135E08">
        <w:rPr>
          <w:rStyle w:val="ArialTextZchn"/>
          <w:sz w:val="20"/>
          <w:szCs w:val="20"/>
        </w:rPr>
        <w:t>diese Dinge bei einem Neuanfang helfen</w:t>
      </w:r>
      <w:r w:rsidR="003B4E4E" w:rsidRPr="00135E08">
        <w:rPr>
          <w:rStyle w:val="ArialTextZchn"/>
          <w:sz w:val="20"/>
          <w:szCs w:val="20"/>
        </w:rPr>
        <w:t>? Nutze für deine Erklärung den Podcast.</w:t>
      </w:r>
    </w:p>
    <w:p w:rsidR="00D026AA" w:rsidRDefault="00D026AA" w:rsidP="007E5730">
      <w:pPr>
        <w:ind w:left="142"/>
        <w:rPr>
          <w:color w:val="003480"/>
        </w:rPr>
      </w:pP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firstLine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026AA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p w:rsidR="00DD4F11" w:rsidRDefault="00D026AA" w:rsidP="00AD18D5">
      <w:pPr>
        <w:spacing w:before="120" w:line="360" w:lineRule="auto"/>
        <w:ind w:left="142"/>
        <w:rPr>
          <w:color w:val="003480"/>
        </w:rPr>
      </w:pPr>
      <w:r>
        <w:rPr>
          <w:color w:val="003480"/>
        </w:rPr>
        <w:t>______________________: ______________________________________________________</w:t>
      </w:r>
    </w:p>
    <w:sectPr w:rsidR="00DD4F11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538" w:rsidRDefault="00D27538" w:rsidP="00B4772D">
      <w:r>
        <w:separator/>
      </w:r>
    </w:p>
  </w:endnote>
  <w:endnote w:type="continuationSeparator" w:id="0">
    <w:p w:rsidR="00D27538" w:rsidRDefault="00D27538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E08" w:rsidRDefault="00135E0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C44936" w:rsidRPr="00C44936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C44936" w:rsidRPr="00C44936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E08" w:rsidRDefault="00135E0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538" w:rsidRDefault="00D27538" w:rsidP="00B4772D">
      <w:r>
        <w:separator/>
      </w:r>
    </w:p>
  </w:footnote>
  <w:footnote w:type="continuationSeparator" w:id="0">
    <w:p w:rsidR="00D27538" w:rsidRDefault="00D27538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E08" w:rsidRDefault="00135E0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C44936" w:rsidP="00290459">
    <w:pPr>
      <w:pStyle w:val="ArialTitelgrau"/>
      <w:ind w:firstLine="142"/>
      <w:rPr>
        <w:sz w:val="20"/>
        <w:szCs w:val="20"/>
      </w:rPr>
    </w:pPr>
    <w:r w:rsidRPr="00C44936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B6718A">
      <w:rPr>
        <w:sz w:val="20"/>
        <w:szCs w:val="20"/>
      </w:rPr>
      <w:t>3</w:t>
    </w:r>
    <w:r w:rsidR="00290459" w:rsidRPr="002D4E32">
      <w:rPr>
        <w:sz w:val="20"/>
        <w:szCs w:val="20"/>
      </w:rPr>
      <w:t xml:space="preserve">: </w:t>
    </w:r>
    <w:r w:rsidR="003B4E4E">
      <w:rPr>
        <w:sz w:val="20"/>
        <w:szCs w:val="20"/>
      </w:rPr>
      <w:t>Rätsel:</w:t>
    </w:r>
    <w:r w:rsidR="00B6718A">
      <w:rPr>
        <w:sz w:val="20"/>
        <w:szCs w:val="20"/>
      </w:rPr>
      <w:t xml:space="preserve"> Neuanfang</w:t>
    </w:r>
  </w:p>
  <w:p w:rsidR="00290459" w:rsidRPr="00000978" w:rsidRDefault="00C44936" w:rsidP="00290459">
    <w:pPr>
      <w:pStyle w:val="KeinLeerraum"/>
      <w:ind w:left="142"/>
      <w:rPr>
        <w:color w:val="909191"/>
        <w:sz w:val="16"/>
        <w:szCs w:val="16"/>
      </w:rPr>
    </w:pPr>
    <w:r w:rsidRPr="00C44936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44139C" w:rsidP="00290459">
    <w:pPr>
      <w:pStyle w:val="ArialBeschreibunggrau"/>
      <w:ind w:firstLine="132"/>
    </w:pPr>
    <w:r>
      <w:t>Schulwechsel und Neuanfang</w:t>
    </w:r>
    <w:r w:rsidR="00135E08">
      <w:t xml:space="preserve"> </w:t>
    </w:r>
    <w:r w:rsidR="00290459">
      <w:t xml:space="preserve">(Podcast-Folge) </w:t>
    </w:r>
  </w:p>
  <w:p w:rsidR="00290459" w:rsidRDefault="00953491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www.planet-schule.de/x/neuanfang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5E08" w:rsidRDefault="00135E0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A66E80"/>
    <w:multiLevelType w:val="hybridMultilevel"/>
    <w:tmpl w:val="AD7C16E8"/>
    <w:lvl w:ilvl="0" w:tplc="4AEE240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9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F80F3E"/>
    <w:rsid w:val="00000EFE"/>
    <w:rsid w:val="000066EB"/>
    <w:rsid w:val="00011BA4"/>
    <w:rsid w:val="00054FC7"/>
    <w:rsid w:val="00062BCF"/>
    <w:rsid w:val="000800C9"/>
    <w:rsid w:val="000F2B86"/>
    <w:rsid w:val="00110666"/>
    <w:rsid w:val="00125B47"/>
    <w:rsid w:val="00135E08"/>
    <w:rsid w:val="00152E3A"/>
    <w:rsid w:val="00170873"/>
    <w:rsid w:val="00191A7B"/>
    <w:rsid w:val="00281DDB"/>
    <w:rsid w:val="00290459"/>
    <w:rsid w:val="002A4EBD"/>
    <w:rsid w:val="002D6955"/>
    <w:rsid w:val="002E3991"/>
    <w:rsid w:val="002F23A8"/>
    <w:rsid w:val="002F2E1B"/>
    <w:rsid w:val="00300DF9"/>
    <w:rsid w:val="0033668D"/>
    <w:rsid w:val="00382C48"/>
    <w:rsid w:val="003830E1"/>
    <w:rsid w:val="0038479B"/>
    <w:rsid w:val="003B4E4E"/>
    <w:rsid w:val="003C0BAA"/>
    <w:rsid w:val="004309B9"/>
    <w:rsid w:val="004340B0"/>
    <w:rsid w:val="0044139C"/>
    <w:rsid w:val="00453759"/>
    <w:rsid w:val="00462615"/>
    <w:rsid w:val="004B429F"/>
    <w:rsid w:val="004F5AFD"/>
    <w:rsid w:val="00501102"/>
    <w:rsid w:val="005406E0"/>
    <w:rsid w:val="00543660"/>
    <w:rsid w:val="00560917"/>
    <w:rsid w:val="005640ED"/>
    <w:rsid w:val="005A12DD"/>
    <w:rsid w:val="005B13F1"/>
    <w:rsid w:val="005B4605"/>
    <w:rsid w:val="005C0F06"/>
    <w:rsid w:val="006029A6"/>
    <w:rsid w:val="0060637E"/>
    <w:rsid w:val="0061357B"/>
    <w:rsid w:val="00613A3D"/>
    <w:rsid w:val="006254BC"/>
    <w:rsid w:val="00662CF2"/>
    <w:rsid w:val="006A1759"/>
    <w:rsid w:val="006B574F"/>
    <w:rsid w:val="006D6D6C"/>
    <w:rsid w:val="00727887"/>
    <w:rsid w:val="00781E64"/>
    <w:rsid w:val="0079063A"/>
    <w:rsid w:val="007A5417"/>
    <w:rsid w:val="007C11BE"/>
    <w:rsid w:val="007E5730"/>
    <w:rsid w:val="0080289B"/>
    <w:rsid w:val="008179DB"/>
    <w:rsid w:val="008215BA"/>
    <w:rsid w:val="0084578A"/>
    <w:rsid w:val="0086702A"/>
    <w:rsid w:val="00870E71"/>
    <w:rsid w:val="00880E92"/>
    <w:rsid w:val="008B0864"/>
    <w:rsid w:val="00953491"/>
    <w:rsid w:val="00973B7A"/>
    <w:rsid w:val="00974443"/>
    <w:rsid w:val="00A16E96"/>
    <w:rsid w:val="00A5624F"/>
    <w:rsid w:val="00A767F8"/>
    <w:rsid w:val="00AB2F40"/>
    <w:rsid w:val="00AD18D5"/>
    <w:rsid w:val="00AD57FC"/>
    <w:rsid w:val="00AE4DB3"/>
    <w:rsid w:val="00B37CD7"/>
    <w:rsid w:val="00B411AF"/>
    <w:rsid w:val="00B46A9B"/>
    <w:rsid w:val="00B4772D"/>
    <w:rsid w:val="00B50847"/>
    <w:rsid w:val="00B6718A"/>
    <w:rsid w:val="00B82682"/>
    <w:rsid w:val="00BD1CDB"/>
    <w:rsid w:val="00BD241C"/>
    <w:rsid w:val="00BF19B2"/>
    <w:rsid w:val="00C44936"/>
    <w:rsid w:val="00C70F71"/>
    <w:rsid w:val="00CA631B"/>
    <w:rsid w:val="00CF2E0E"/>
    <w:rsid w:val="00D026AA"/>
    <w:rsid w:val="00D27538"/>
    <w:rsid w:val="00D36B9A"/>
    <w:rsid w:val="00D74174"/>
    <w:rsid w:val="00D7450D"/>
    <w:rsid w:val="00D75A4F"/>
    <w:rsid w:val="00D85A63"/>
    <w:rsid w:val="00D85FDE"/>
    <w:rsid w:val="00DA351E"/>
    <w:rsid w:val="00DA4F5E"/>
    <w:rsid w:val="00DB5987"/>
    <w:rsid w:val="00DD13BB"/>
    <w:rsid w:val="00DD1941"/>
    <w:rsid w:val="00DD4F11"/>
    <w:rsid w:val="00E20C1B"/>
    <w:rsid w:val="00E81711"/>
    <w:rsid w:val="00EA257A"/>
    <w:rsid w:val="00EB5BF6"/>
    <w:rsid w:val="00ED3A77"/>
    <w:rsid w:val="00F03931"/>
    <w:rsid w:val="00F301A3"/>
    <w:rsid w:val="00F64D46"/>
    <w:rsid w:val="00F741A0"/>
    <w:rsid w:val="00F7672E"/>
    <w:rsid w:val="00F80F3E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10_neuanfang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218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Schulwechsel und Neuanfang</dc:title>
  <dc:creator>SWR planet schule</dc:creator>
  <cp:lastModifiedBy>Martina Frietsch</cp:lastModifiedBy>
  <cp:revision>6</cp:revision>
  <dcterms:created xsi:type="dcterms:W3CDTF">2024-05-15T13:02:00Z</dcterms:created>
  <dcterms:modified xsi:type="dcterms:W3CDTF">2024-06-13T14:19:00Z</dcterms:modified>
</cp:coreProperties>
</file>