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F3A46A4" w14:textId="77777777" w:rsidR="00560917" w:rsidRDefault="00953491" w:rsidP="00560917">
      <w:pPr>
        <w:pStyle w:val="ArialTitelgrau"/>
        <w:ind w:firstLine="142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59264" behindDoc="0" locked="0" layoutInCell="1" allowOverlap="1" wp14:anchorId="06223281">
            <wp:simplePos x="0" y="0"/>
            <wp:positionH relativeFrom="column">
              <wp:posOffset>4061460</wp:posOffset>
            </wp:positionH>
            <wp:positionV relativeFrom="paragraph">
              <wp:posOffset>-1273810</wp:posOffset>
            </wp:positionV>
            <wp:extent cx="467995" cy="466725"/>
            <wp:effectExtent l="19050" t="0" r="8255" b="0"/>
            <wp:wrapTight wrapText="bothSides">
              <wp:wrapPolygon edited="0">
                <wp:start x="-879" y="0"/>
                <wp:lineTo x="-879" y="21159"/>
                <wp:lineTo x="21981" y="21159"/>
                <wp:lineTo x="21981" y="0"/>
                <wp:lineTo x="-879" y="0"/>
              </wp:wrapPolygon>
            </wp:wrapTight>
            <wp:docPr id="1" name="Grafik 0" descr="QR_neuanfang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QR_neuanfang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7995" cy="466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9B4E263" w14:textId="77777777" w:rsidR="006029A6" w:rsidRDefault="006029A6" w:rsidP="00560917">
      <w:pPr>
        <w:pStyle w:val="ArialTitelgrau"/>
        <w:ind w:firstLine="142"/>
        <w:rPr>
          <w:sz w:val="20"/>
          <w:szCs w:val="20"/>
        </w:rPr>
      </w:pPr>
    </w:p>
    <w:p w14:paraId="1B5DBD85" w14:textId="77777777" w:rsidR="00B4772D" w:rsidRDefault="00471F40" w:rsidP="00B4772D">
      <w:pPr>
        <w:pStyle w:val="Arialberschrift"/>
      </w:pPr>
      <w:r>
        <w:t xml:space="preserve">Schulwechsel – </w:t>
      </w:r>
      <w:r w:rsidR="00DD4F11">
        <w:t>Aylin und Theo</w:t>
      </w:r>
    </w:p>
    <w:p w14:paraId="763C4AB7" w14:textId="77777777" w:rsidR="00F64D46" w:rsidRDefault="00F64D46" w:rsidP="00C70F71">
      <w:pPr>
        <w:pStyle w:val="ArialText"/>
      </w:pPr>
    </w:p>
    <w:p w14:paraId="020B3F8D" w14:textId="77777777" w:rsidR="0084578A" w:rsidRDefault="00DD4F11" w:rsidP="00A767F8">
      <w:pPr>
        <w:ind w:left="142"/>
        <w:rPr>
          <w:color w:val="003480"/>
        </w:rPr>
      </w:pPr>
      <w:r>
        <w:rPr>
          <w:color w:val="003480"/>
        </w:rPr>
        <w:t>Hör genau zu und notiere alles</w:t>
      </w:r>
      <w:r w:rsidR="00471F40">
        <w:rPr>
          <w:color w:val="003480"/>
        </w:rPr>
        <w:t>,</w:t>
      </w:r>
      <w:r>
        <w:rPr>
          <w:color w:val="003480"/>
        </w:rPr>
        <w:t xml:space="preserve"> was du über Aylin und Theo im Podcast erfährst.</w:t>
      </w:r>
    </w:p>
    <w:p w14:paraId="0491BB73" w14:textId="77777777" w:rsidR="00613A3D" w:rsidRDefault="00613A3D" w:rsidP="00A767F8">
      <w:pPr>
        <w:ind w:left="142"/>
        <w:rPr>
          <w:color w:val="003480"/>
        </w:rPr>
      </w:pPr>
    </w:p>
    <w:p w14:paraId="65D0D93C" w14:textId="77777777" w:rsidR="00613A3D" w:rsidRDefault="00613A3D" w:rsidP="00A767F8">
      <w:pPr>
        <w:ind w:left="142"/>
        <w:rPr>
          <w:color w:val="003480"/>
        </w:rPr>
      </w:pPr>
      <w:r>
        <w:rPr>
          <w:color w:val="003480"/>
        </w:rPr>
        <w:t xml:space="preserve">Trage in </w:t>
      </w:r>
      <w:r w:rsidR="005E739B">
        <w:rPr>
          <w:color w:val="003480"/>
        </w:rPr>
        <w:t>der Mitte</w:t>
      </w:r>
      <w:r>
        <w:rPr>
          <w:color w:val="003480"/>
        </w:rPr>
        <w:t xml:space="preserve"> ein, was die beiden gemeinsam haben.</w:t>
      </w:r>
    </w:p>
    <w:p w14:paraId="182AB4F2" w14:textId="77777777" w:rsidR="00613A3D" w:rsidRDefault="00613A3D" w:rsidP="00A767F8">
      <w:pPr>
        <w:ind w:left="142"/>
        <w:rPr>
          <w:color w:val="003480"/>
        </w:rPr>
      </w:pPr>
    </w:p>
    <w:p w14:paraId="396C7085" w14:textId="77777777" w:rsidR="00613A3D" w:rsidRDefault="00613A3D" w:rsidP="00A767F8">
      <w:pPr>
        <w:ind w:left="142"/>
        <w:rPr>
          <w:color w:val="003480"/>
        </w:rPr>
      </w:pPr>
      <w:r>
        <w:rPr>
          <w:color w:val="003480"/>
        </w:rPr>
        <w:t>Wie stellst du dir die beiden vor? Zeichne sie in der untersten Zeile</w:t>
      </w:r>
      <w:r w:rsidR="002D3425">
        <w:rPr>
          <w:color w:val="003480"/>
        </w:rPr>
        <w:t>.</w:t>
      </w:r>
    </w:p>
    <w:p w14:paraId="10257889" w14:textId="77777777" w:rsidR="00DD4F11" w:rsidRDefault="00DD4F11" w:rsidP="00A767F8">
      <w:pPr>
        <w:ind w:left="142"/>
        <w:rPr>
          <w:color w:val="003480"/>
        </w:rPr>
      </w:pPr>
    </w:p>
    <w:tbl>
      <w:tblPr>
        <w:tblStyle w:val="Tabellenraster"/>
        <w:tblW w:w="0" w:type="auto"/>
        <w:jc w:val="center"/>
        <w:tblBorders>
          <w:top w:val="single" w:sz="12" w:space="0" w:color="003480"/>
          <w:left w:val="single" w:sz="12" w:space="0" w:color="003480"/>
          <w:bottom w:val="single" w:sz="12" w:space="0" w:color="003480"/>
          <w:right w:val="single" w:sz="12" w:space="0" w:color="003480"/>
          <w:insideH w:val="single" w:sz="12" w:space="0" w:color="003480"/>
          <w:insideV w:val="single" w:sz="12" w:space="0" w:color="003480"/>
        </w:tblBorders>
        <w:tblLook w:val="04A0" w:firstRow="1" w:lastRow="0" w:firstColumn="1" w:lastColumn="0" w:noHBand="0" w:noVBand="1"/>
      </w:tblPr>
      <w:tblGrid>
        <w:gridCol w:w="4629"/>
        <w:gridCol w:w="4616"/>
      </w:tblGrid>
      <w:tr w:rsidR="005E739B" w:rsidRPr="00613A3D" w14:paraId="663D6565" w14:textId="77777777" w:rsidTr="0087132D">
        <w:trPr>
          <w:trHeight w:val="505"/>
          <w:jc w:val="center"/>
        </w:trPr>
        <w:tc>
          <w:tcPr>
            <w:tcW w:w="4629" w:type="dxa"/>
            <w:vAlign w:val="center"/>
          </w:tcPr>
          <w:p w14:paraId="088DC78F" w14:textId="77777777" w:rsidR="005E739B" w:rsidRPr="00613A3D" w:rsidRDefault="005E739B" w:rsidP="00613A3D">
            <w:pPr>
              <w:jc w:val="center"/>
              <w:rPr>
                <w:b/>
                <w:color w:val="003480"/>
                <w:sz w:val="32"/>
              </w:rPr>
            </w:pPr>
            <w:r w:rsidRPr="00613A3D">
              <w:rPr>
                <w:b/>
                <w:color w:val="003480"/>
                <w:sz w:val="32"/>
              </w:rPr>
              <w:t>Aylin</w:t>
            </w:r>
          </w:p>
        </w:tc>
        <w:tc>
          <w:tcPr>
            <w:tcW w:w="4616" w:type="dxa"/>
            <w:vAlign w:val="center"/>
          </w:tcPr>
          <w:p w14:paraId="422D7DBC" w14:textId="77777777" w:rsidR="005E739B" w:rsidRPr="00613A3D" w:rsidRDefault="005E739B" w:rsidP="00613A3D">
            <w:pPr>
              <w:jc w:val="center"/>
              <w:rPr>
                <w:b/>
                <w:color w:val="003480"/>
                <w:sz w:val="32"/>
              </w:rPr>
            </w:pPr>
            <w:r w:rsidRPr="00613A3D">
              <w:rPr>
                <w:b/>
                <w:color w:val="003480"/>
                <w:sz w:val="32"/>
              </w:rPr>
              <w:t>Theo</w:t>
            </w:r>
          </w:p>
        </w:tc>
      </w:tr>
      <w:tr w:rsidR="005E739B" w14:paraId="5202BB96" w14:textId="77777777" w:rsidTr="0087132D">
        <w:trPr>
          <w:trHeight w:val="4139"/>
          <w:jc w:val="center"/>
        </w:trPr>
        <w:tc>
          <w:tcPr>
            <w:tcW w:w="4629" w:type="dxa"/>
          </w:tcPr>
          <w:p w14:paraId="5C67B433" w14:textId="77777777" w:rsidR="005E739B" w:rsidRDefault="0068177B" w:rsidP="00A767F8">
            <w:pPr>
              <w:rPr>
                <w:color w:val="003480"/>
              </w:rPr>
            </w:pPr>
            <w:r>
              <w:rPr>
                <w:noProof/>
                <w:color w:val="003480"/>
              </w:rPr>
              <w:pict w14:anchorId="68F823BA">
                <v:rect id="Flussdiagramm: Alternativer Prozess 9" o:spid="_x0000_s1026" style="position:absolute;margin-left:162.05pt;margin-top:8.25pt;width:132.5pt;height:206.5pt;z-index:251660288;visibility:visible;mso-position-horizontal-relative:text;mso-position-vertical-relative:text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" fillcolor="white [3201]" strokecolor="#1f497d [3215]" strokeweight="1.5pt"/>
              </w:pict>
            </w:r>
          </w:p>
          <w:p w14:paraId="1178E092" w14:textId="77777777" w:rsidR="005E739B" w:rsidRDefault="005E739B" w:rsidP="00A767F8">
            <w:pPr>
              <w:rPr>
                <w:color w:val="003480"/>
              </w:rPr>
            </w:pPr>
          </w:p>
          <w:p w14:paraId="654C04EC" w14:textId="77777777" w:rsidR="005E739B" w:rsidRDefault="005E739B" w:rsidP="00A767F8">
            <w:pPr>
              <w:rPr>
                <w:color w:val="003480"/>
              </w:rPr>
            </w:pPr>
          </w:p>
          <w:p w14:paraId="3065C14E" w14:textId="77777777" w:rsidR="005E739B" w:rsidRDefault="005E739B" w:rsidP="00A767F8">
            <w:pPr>
              <w:rPr>
                <w:color w:val="003480"/>
              </w:rPr>
            </w:pPr>
          </w:p>
          <w:p w14:paraId="4AB59292" w14:textId="77777777" w:rsidR="005E739B" w:rsidRDefault="005E739B" w:rsidP="00A767F8">
            <w:pPr>
              <w:rPr>
                <w:color w:val="003480"/>
              </w:rPr>
            </w:pPr>
          </w:p>
          <w:p w14:paraId="32C4BE96" w14:textId="77777777" w:rsidR="005E739B" w:rsidRDefault="005E739B" w:rsidP="00A767F8">
            <w:pPr>
              <w:rPr>
                <w:color w:val="003480"/>
              </w:rPr>
            </w:pPr>
          </w:p>
          <w:p w14:paraId="40D04846" w14:textId="77777777" w:rsidR="005E739B" w:rsidRDefault="005E739B" w:rsidP="00A767F8">
            <w:pPr>
              <w:rPr>
                <w:color w:val="003480"/>
              </w:rPr>
            </w:pPr>
          </w:p>
          <w:p w14:paraId="11717FB9" w14:textId="77777777" w:rsidR="005E739B" w:rsidRDefault="005E739B" w:rsidP="00A767F8">
            <w:pPr>
              <w:rPr>
                <w:color w:val="003480"/>
              </w:rPr>
            </w:pPr>
          </w:p>
          <w:p w14:paraId="4A3D8AF6" w14:textId="77777777" w:rsidR="005E739B" w:rsidRDefault="005E739B" w:rsidP="00A767F8">
            <w:pPr>
              <w:rPr>
                <w:color w:val="003480"/>
              </w:rPr>
            </w:pPr>
          </w:p>
          <w:p w14:paraId="3608E665" w14:textId="77777777" w:rsidR="005E739B" w:rsidRDefault="005E739B" w:rsidP="00A767F8">
            <w:pPr>
              <w:rPr>
                <w:color w:val="003480"/>
              </w:rPr>
            </w:pPr>
          </w:p>
          <w:p w14:paraId="0E7B812B" w14:textId="77777777" w:rsidR="005E739B" w:rsidRDefault="005E739B" w:rsidP="00A767F8">
            <w:pPr>
              <w:rPr>
                <w:color w:val="003480"/>
              </w:rPr>
            </w:pPr>
          </w:p>
          <w:p w14:paraId="3317053F" w14:textId="77777777" w:rsidR="005E739B" w:rsidRDefault="005E739B" w:rsidP="00A767F8">
            <w:pPr>
              <w:rPr>
                <w:color w:val="003480"/>
              </w:rPr>
            </w:pPr>
          </w:p>
          <w:p w14:paraId="15310553" w14:textId="77777777" w:rsidR="005E739B" w:rsidRDefault="005E739B" w:rsidP="00A767F8">
            <w:pPr>
              <w:rPr>
                <w:color w:val="003480"/>
              </w:rPr>
            </w:pPr>
          </w:p>
          <w:p w14:paraId="14A606EA" w14:textId="77777777" w:rsidR="005E739B" w:rsidRDefault="005E739B" w:rsidP="00A767F8">
            <w:pPr>
              <w:rPr>
                <w:color w:val="003480"/>
              </w:rPr>
            </w:pPr>
          </w:p>
          <w:p w14:paraId="4063F69B" w14:textId="77777777" w:rsidR="005E739B" w:rsidRDefault="005E739B" w:rsidP="00A767F8">
            <w:pPr>
              <w:rPr>
                <w:color w:val="003480"/>
              </w:rPr>
            </w:pPr>
          </w:p>
          <w:p w14:paraId="55F8699B" w14:textId="77777777" w:rsidR="005E739B" w:rsidRDefault="005E739B" w:rsidP="00A767F8">
            <w:pPr>
              <w:rPr>
                <w:color w:val="003480"/>
              </w:rPr>
            </w:pPr>
          </w:p>
          <w:p w14:paraId="35F83C38" w14:textId="77777777" w:rsidR="005E739B" w:rsidRDefault="005E739B" w:rsidP="00A767F8">
            <w:pPr>
              <w:rPr>
                <w:color w:val="003480"/>
              </w:rPr>
            </w:pPr>
          </w:p>
          <w:p w14:paraId="0F2B132D" w14:textId="77777777" w:rsidR="005E739B" w:rsidRDefault="005E739B" w:rsidP="00A767F8">
            <w:pPr>
              <w:rPr>
                <w:color w:val="003480"/>
              </w:rPr>
            </w:pPr>
          </w:p>
        </w:tc>
        <w:tc>
          <w:tcPr>
            <w:tcW w:w="4616" w:type="dxa"/>
          </w:tcPr>
          <w:p w14:paraId="028B6F3B" w14:textId="77777777" w:rsidR="005E739B" w:rsidRDefault="0068177B" w:rsidP="00A767F8">
            <w:pPr>
              <w:rPr>
                <w:color w:val="003480"/>
              </w:rPr>
            </w:pPr>
            <w:r>
              <w:rPr>
                <w:noProof/>
                <w:color w:val="003480"/>
              </w:rPr>
              <w:pict w14:anchorId="127F7E80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feld 2" o:spid="_x0000_s1027" type="#_x0000_t202" style="position:absolute;margin-left:-31.9pt;margin-top:15.25pt;width:61.5pt;height:110.6pt;z-index:251662336;visibility:visible;mso-height-percent:200;mso-wrap-distance-top:3.6pt;mso-wrap-distance-bottom:3.6pt;mso-position-horizontal-relative:text;mso-position-vertical-relative:text;mso-height-percent:20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" stroked="f">
                  <v:textbox style="mso-fit-shape-to-text:t">
                    <w:txbxContent>
                      <w:p w14:paraId="63DD44C3" w14:textId="77777777" w:rsidR="005E739B" w:rsidRPr="005E739B" w:rsidRDefault="005E739B">
                        <w:pPr>
                          <w:rPr>
                            <w:b/>
                            <w:color w:val="003480"/>
                            <w:sz w:val="32"/>
                          </w:rPr>
                        </w:pPr>
                        <w:r w:rsidRPr="005E739B">
                          <w:rPr>
                            <w:b/>
                            <w:color w:val="003480"/>
                            <w:sz w:val="32"/>
                          </w:rPr>
                          <w:t>beide</w:t>
                        </w:r>
                      </w:p>
                    </w:txbxContent>
                  </v:textbox>
                </v:shape>
              </w:pict>
            </w:r>
          </w:p>
          <w:p w14:paraId="3A36E1A8" w14:textId="77777777" w:rsidR="005E739B" w:rsidRDefault="005E739B" w:rsidP="00A767F8">
            <w:pPr>
              <w:rPr>
                <w:color w:val="003480"/>
              </w:rPr>
            </w:pPr>
          </w:p>
          <w:p w14:paraId="667BBEDA" w14:textId="77777777" w:rsidR="005E739B" w:rsidRDefault="005E739B" w:rsidP="00A767F8">
            <w:pPr>
              <w:rPr>
                <w:color w:val="003480"/>
              </w:rPr>
            </w:pPr>
          </w:p>
          <w:p w14:paraId="3455935A" w14:textId="77777777" w:rsidR="005E739B" w:rsidRDefault="005E739B" w:rsidP="00A767F8">
            <w:pPr>
              <w:rPr>
                <w:color w:val="003480"/>
              </w:rPr>
            </w:pPr>
          </w:p>
        </w:tc>
      </w:tr>
      <w:tr w:rsidR="005E739B" w14:paraId="034EB5BD" w14:textId="77777777" w:rsidTr="0087132D">
        <w:trPr>
          <w:trHeight w:val="4139"/>
          <w:jc w:val="center"/>
        </w:trPr>
        <w:tc>
          <w:tcPr>
            <w:tcW w:w="4629" w:type="dxa"/>
          </w:tcPr>
          <w:p w14:paraId="4DE345CE" w14:textId="77777777" w:rsidR="005E739B" w:rsidRPr="00613A3D" w:rsidRDefault="005E739B" w:rsidP="00613A3D">
            <w:pPr>
              <w:jc w:val="center"/>
              <w:rPr>
                <w:b/>
                <w:color w:val="003480"/>
              </w:rPr>
            </w:pPr>
            <w:r w:rsidRPr="00613A3D">
              <w:rPr>
                <w:b/>
                <w:color w:val="003480"/>
              </w:rPr>
              <w:t>So stelle ich mir Aylin vor:</w:t>
            </w:r>
          </w:p>
        </w:tc>
        <w:tc>
          <w:tcPr>
            <w:tcW w:w="4616" w:type="dxa"/>
          </w:tcPr>
          <w:p w14:paraId="22F9C149" w14:textId="77777777" w:rsidR="005E739B" w:rsidRDefault="005E739B" w:rsidP="002D3425">
            <w:pPr>
              <w:jc w:val="center"/>
              <w:rPr>
                <w:b/>
                <w:color w:val="003480"/>
              </w:rPr>
            </w:pPr>
            <w:r w:rsidRPr="00613A3D">
              <w:rPr>
                <w:b/>
                <w:color w:val="003480"/>
              </w:rPr>
              <w:t xml:space="preserve">So stelle ich mir </w:t>
            </w:r>
            <w:r>
              <w:rPr>
                <w:b/>
                <w:color w:val="003480"/>
              </w:rPr>
              <w:t>Theo</w:t>
            </w:r>
            <w:r w:rsidRPr="00613A3D">
              <w:rPr>
                <w:b/>
                <w:color w:val="003480"/>
              </w:rPr>
              <w:t xml:space="preserve"> vor:</w:t>
            </w:r>
          </w:p>
          <w:p w14:paraId="6278D201" w14:textId="77777777" w:rsidR="005E739B" w:rsidRDefault="005E739B" w:rsidP="00613A3D">
            <w:pPr>
              <w:rPr>
                <w:b/>
                <w:color w:val="003480"/>
              </w:rPr>
            </w:pPr>
          </w:p>
          <w:p w14:paraId="501D4AF3" w14:textId="77777777" w:rsidR="005E739B" w:rsidRDefault="005E739B" w:rsidP="00613A3D">
            <w:pPr>
              <w:rPr>
                <w:b/>
                <w:color w:val="003480"/>
              </w:rPr>
            </w:pPr>
          </w:p>
          <w:p w14:paraId="0ED13D46" w14:textId="77777777" w:rsidR="005E739B" w:rsidRDefault="005E739B" w:rsidP="00613A3D">
            <w:pPr>
              <w:rPr>
                <w:b/>
                <w:color w:val="003480"/>
              </w:rPr>
            </w:pPr>
          </w:p>
          <w:p w14:paraId="0C28569D" w14:textId="77777777" w:rsidR="005E739B" w:rsidRDefault="005E739B" w:rsidP="00613A3D">
            <w:pPr>
              <w:rPr>
                <w:b/>
                <w:color w:val="003480"/>
              </w:rPr>
            </w:pPr>
          </w:p>
          <w:p w14:paraId="028F70A6" w14:textId="77777777" w:rsidR="005E739B" w:rsidRDefault="005E739B" w:rsidP="00613A3D">
            <w:pPr>
              <w:rPr>
                <w:b/>
                <w:color w:val="003480"/>
              </w:rPr>
            </w:pPr>
          </w:p>
          <w:p w14:paraId="53E138D7" w14:textId="77777777" w:rsidR="005E739B" w:rsidRDefault="005E739B" w:rsidP="00613A3D">
            <w:pPr>
              <w:rPr>
                <w:b/>
                <w:color w:val="003480"/>
              </w:rPr>
            </w:pPr>
          </w:p>
          <w:p w14:paraId="024E7437" w14:textId="77777777" w:rsidR="005E739B" w:rsidRDefault="005E739B" w:rsidP="00613A3D">
            <w:pPr>
              <w:rPr>
                <w:b/>
                <w:color w:val="003480"/>
              </w:rPr>
            </w:pPr>
          </w:p>
          <w:p w14:paraId="16CD1FE0" w14:textId="77777777" w:rsidR="005E739B" w:rsidRDefault="005E739B" w:rsidP="00613A3D">
            <w:pPr>
              <w:rPr>
                <w:b/>
                <w:color w:val="003480"/>
              </w:rPr>
            </w:pPr>
          </w:p>
          <w:p w14:paraId="564C8933" w14:textId="77777777" w:rsidR="005E739B" w:rsidRDefault="005E739B" w:rsidP="00613A3D">
            <w:pPr>
              <w:rPr>
                <w:b/>
                <w:color w:val="003480"/>
              </w:rPr>
            </w:pPr>
          </w:p>
          <w:p w14:paraId="51385C8B" w14:textId="77777777" w:rsidR="005E739B" w:rsidRDefault="005E739B" w:rsidP="00613A3D">
            <w:pPr>
              <w:rPr>
                <w:b/>
                <w:color w:val="003480"/>
              </w:rPr>
            </w:pPr>
          </w:p>
          <w:p w14:paraId="7A43135D" w14:textId="77777777" w:rsidR="005E739B" w:rsidRDefault="005E739B" w:rsidP="00613A3D">
            <w:pPr>
              <w:rPr>
                <w:b/>
                <w:color w:val="003480"/>
              </w:rPr>
            </w:pPr>
          </w:p>
          <w:p w14:paraId="7A4AD2F0" w14:textId="77777777" w:rsidR="005E739B" w:rsidRDefault="005E739B" w:rsidP="00613A3D">
            <w:pPr>
              <w:rPr>
                <w:b/>
                <w:color w:val="003480"/>
              </w:rPr>
            </w:pPr>
          </w:p>
          <w:p w14:paraId="238B40A5" w14:textId="77777777" w:rsidR="005E739B" w:rsidRDefault="005E739B" w:rsidP="00613A3D">
            <w:pPr>
              <w:rPr>
                <w:b/>
                <w:color w:val="003480"/>
              </w:rPr>
            </w:pPr>
          </w:p>
          <w:p w14:paraId="303BAC5F" w14:textId="77777777" w:rsidR="005E739B" w:rsidRDefault="005E739B" w:rsidP="00613A3D">
            <w:pPr>
              <w:rPr>
                <w:b/>
                <w:color w:val="003480"/>
              </w:rPr>
            </w:pPr>
          </w:p>
          <w:p w14:paraId="7C50755A" w14:textId="77777777" w:rsidR="005E739B" w:rsidRDefault="005E739B" w:rsidP="00613A3D">
            <w:pPr>
              <w:rPr>
                <w:b/>
                <w:color w:val="003480"/>
              </w:rPr>
            </w:pPr>
          </w:p>
          <w:p w14:paraId="35B2EA6B" w14:textId="77777777" w:rsidR="005E739B" w:rsidRDefault="005E739B" w:rsidP="00613A3D">
            <w:pPr>
              <w:rPr>
                <w:b/>
                <w:color w:val="003480"/>
              </w:rPr>
            </w:pPr>
          </w:p>
          <w:p w14:paraId="2BD7D3EE" w14:textId="77777777" w:rsidR="005E739B" w:rsidRDefault="005E739B" w:rsidP="00613A3D">
            <w:pPr>
              <w:rPr>
                <w:b/>
                <w:color w:val="003480"/>
              </w:rPr>
            </w:pPr>
          </w:p>
          <w:p w14:paraId="11EA08C3" w14:textId="77777777" w:rsidR="005E739B" w:rsidRDefault="005E739B" w:rsidP="00613A3D">
            <w:pPr>
              <w:rPr>
                <w:b/>
                <w:color w:val="003480"/>
              </w:rPr>
            </w:pPr>
          </w:p>
          <w:p w14:paraId="5A5ED643" w14:textId="77777777" w:rsidR="005E739B" w:rsidRDefault="005E739B" w:rsidP="00613A3D">
            <w:pPr>
              <w:rPr>
                <w:color w:val="003480"/>
              </w:rPr>
            </w:pPr>
          </w:p>
        </w:tc>
      </w:tr>
    </w:tbl>
    <w:p w14:paraId="7D9ECEA0" w14:textId="77777777" w:rsidR="00DD4F11" w:rsidRDefault="00DD4F11" w:rsidP="00A767F8">
      <w:pPr>
        <w:ind w:left="142"/>
        <w:rPr>
          <w:color w:val="003480"/>
        </w:rPr>
      </w:pPr>
    </w:p>
    <w:p w14:paraId="5069CE75" w14:textId="77777777" w:rsidR="00A767F8" w:rsidRDefault="00A767F8" w:rsidP="00A767F8">
      <w:pPr>
        <w:ind w:left="142"/>
        <w:rPr>
          <w:color w:val="003480"/>
        </w:rPr>
      </w:pPr>
    </w:p>
    <w:sectPr w:rsidR="00A767F8" w:rsidSect="0056091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B646FAF" w14:textId="77777777" w:rsidR="00A14739" w:rsidRDefault="00A14739" w:rsidP="00B4772D">
      <w:r>
        <w:separator/>
      </w:r>
    </w:p>
  </w:endnote>
  <w:endnote w:type="continuationSeparator" w:id="0">
    <w:p w14:paraId="234FA462" w14:textId="77777777" w:rsidR="00A14739" w:rsidRDefault="00A14739" w:rsidP="00B47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panose1 w:val="020B0402050302020203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Bahnschrift Light"/>
    <w:panose1 w:val="020B0502050302020203"/>
    <w:charset w:val="00"/>
    <w:family w:val="swiss"/>
    <w:notTrueType/>
    <w:pitch w:val="variable"/>
    <w:sig w:usb0="A00000FF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BAFEE12" w14:textId="77777777" w:rsidR="0068177B" w:rsidRDefault="0068177B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A01BA90" w14:textId="77777777" w:rsidR="00B4772D" w:rsidRPr="00880E92" w:rsidRDefault="00880E92" w:rsidP="00B4772D">
    <w:pPr>
      <w:spacing w:line="259" w:lineRule="auto"/>
      <w:ind w:right="8750"/>
      <w:rPr>
        <w:rFonts w:eastAsia="TheSans C5 Plain" w:cs="Arial"/>
        <w:bCs/>
        <w:color w:val="909191"/>
        <w:sz w:val="18"/>
        <w:szCs w:val="18"/>
      </w:rPr>
    </w:pPr>
    <w:r>
      <w:rPr>
        <w:rFonts w:eastAsia="TheSans C5 Plain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9504" behindDoc="0" locked="0" layoutInCell="1" allowOverlap="1" wp14:anchorId="04CD9B55">
          <wp:simplePos x="0" y="0"/>
          <wp:positionH relativeFrom="column">
            <wp:posOffset>403225</wp:posOffset>
          </wp:positionH>
          <wp:positionV relativeFrom="paragraph">
            <wp:posOffset>3175</wp:posOffset>
          </wp:positionV>
          <wp:extent cx="405130" cy="123825"/>
          <wp:effectExtent l="19050" t="0" r="0" b="0"/>
          <wp:wrapTight wrapText="bothSides">
            <wp:wrapPolygon edited="0">
              <wp:start x="-1016" y="0"/>
              <wp:lineTo x="-1016" y="19938"/>
              <wp:lineTo x="21329" y="19938"/>
              <wp:lineTo x="21329" y="0"/>
              <wp:lineTo x="-1016" y="0"/>
            </wp:wrapPolygon>
          </wp:wrapTight>
          <wp:docPr id="4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405130" cy="1238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eastAsia="TheSans C5 Plain" w:cs="Arial"/>
        <w:bCs/>
        <w:color w:val="909191"/>
        <w:sz w:val="18"/>
        <w:szCs w:val="18"/>
      </w:rPr>
      <w:t>©</w:t>
    </w:r>
    <w:r w:rsidR="0068177B">
      <w:rPr>
        <w:rFonts w:eastAsia="TheSans C5 Plain" w:cs="Arial"/>
        <w:b/>
        <w:noProof/>
        <w:color w:val="909191"/>
        <w:sz w:val="18"/>
        <w:szCs w:val="18"/>
      </w:rPr>
      <w:pict w14:anchorId="5ECCC8A5">
        <v:rect id="Rechteck 6" o:spid="_x0000_s4098" style="position:absolute;margin-left:99.2pt;margin-top:794.5pt;width:394.35pt;height:25.05pt;z-index:25166848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" filled="f" stroked="f">
          <v:textbox inset=",0">
            <w:txbxContent>
              <w:sdt>
                <w:sdtPr>
                  <w:rPr>
                    <w:rFonts w:cs="Arial"/>
                  </w:rPr>
                  <w:alias w:val="Datum"/>
                  <w:id w:val="372880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EndPr/>
                <w:sdtContent>
                  <w:p w14:paraId="2818C28B" w14:textId="77777777" w:rsidR="00880E92" w:rsidRPr="0081107C" w:rsidRDefault="00880E92" w:rsidP="00880E92">
                    <w:pPr>
                      <w:jc w:val="right"/>
                      <w:rPr>
                        <w:rFonts w:cs="Arial"/>
                      </w:rPr>
                    </w:pPr>
                    <w:r>
                      <w:rPr>
                        <w:rFonts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84578A">
      <w:rPr>
        <w:rFonts w:eastAsia="TheSans C5 Plain" w:cs="Arial"/>
        <w:bCs/>
        <w:color w:val="909191"/>
        <w:sz w:val="18"/>
        <w:szCs w:val="18"/>
      </w:rPr>
      <w:t xml:space="preserve"> 2024</w:t>
    </w:r>
    <w:r>
      <w:rPr>
        <w:rFonts w:eastAsia="TheSans C5 Plain" w:cs="Arial"/>
        <w:bCs/>
        <w:color w:val="909191"/>
        <w:sz w:val="18"/>
        <w:szCs w:val="18"/>
      </w:rPr>
      <w:t xml:space="preserve"> </w:t>
    </w:r>
    <w:r w:rsidR="0068177B">
      <w:rPr>
        <w:rFonts w:ascii="TheSans C5 Plain" w:eastAsia="TheSans C5 Plain" w:hAnsi="TheSans C5 Plain" w:cs="TheSans C5 Plain"/>
        <w:b/>
        <w:noProof/>
        <w:color w:val="909191"/>
      </w:rPr>
      <w:pict w14:anchorId="713A47B1">
        <v:rect id="Rechteck 5" o:spid="_x0000_s4097" style="position:absolute;margin-left:99.2pt;margin-top:794.5pt;width:394.35pt;height:25.05pt;z-index:251660288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" filled="f" stroked="f">
          <v:textbox inset=",0">
            <w:txbxContent>
              <w:sdt>
                <w:sdtPr>
                  <w:rPr>
                    <w:rFonts w:cs="Arial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EndPr/>
                <w:sdtContent>
                  <w:p w14:paraId="72818EB4" w14:textId="77777777" w:rsidR="00B4772D" w:rsidRPr="0081107C" w:rsidRDefault="00B4772D" w:rsidP="00B4772D">
                    <w:pPr>
                      <w:jc w:val="right"/>
                      <w:rPr>
                        <w:rFonts w:cs="Arial"/>
                      </w:rPr>
                    </w:pPr>
                    <w:r>
                      <w:rPr>
                        <w:rFonts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30586A1" w14:textId="77777777" w:rsidR="0068177B" w:rsidRDefault="0068177B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8EE17C2" w14:textId="77777777" w:rsidR="00A14739" w:rsidRDefault="00A14739" w:rsidP="00B4772D">
      <w:r>
        <w:separator/>
      </w:r>
    </w:p>
  </w:footnote>
  <w:footnote w:type="continuationSeparator" w:id="0">
    <w:p w14:paraId="78577CCA" w14:textId="77777777" w:rsidR="00A14739" w:rsidRDefault="00A14739" w:rsidP="00B47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6B3555C" w14:textId="77777777" w:rsidR="0068177B" w:rsidRDefault="0068177B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B77F093" w14:textId="77777777" w:rsidR="00290459" w:rsidRDefault="0068177B" w:rsidP="00290459">
    <w:pPr>
      <w:pStyle w:val="ArialTitelgrau"/>
      <w:ind w:firstLine="142"/>
      <w:rPr>
        <w:sz w:val="20"/>
        <w:szCs w:val="20"/>
      </w:rPr>
    </w:pPr>
    <w:r>
      <w:rPr>
        <w:rFonts w:ascii="Calibri" w:eastAsia="Calibri" w:hAnsi="Calibri" w:cs="Calibri"/>
        <w:noProof/>
        <w:sz w:val="20"/>
        <w:szCs w:val="20"/>
      </w:rPr>
      <w:pict w14:anchorId="02127436">
        <v:rect id="Rechteck 8" o:spid="_x0000_s4100" style="position:absolute;left:0;text-align:left;margin-left:391.4pt;margin-top:12.6pt;width:97.65pt;height:39.35pt;z-index:251664384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" fillcolor="#00347d" stroked="f" strokeweight="2pt">
          <v:path arrowok="t"/>
          <w10:wrap anchory="page"/>
        </v:rect>
      </w:pict>
    </w:r>
    <w:r w:rsidR="00290459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3360" behindDoc="0" locked="1" layoutInCell="1" allowOverlap="1" wp14:anchorId="1900F384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290459" w:rsidRPr="002D4E32">
      <w:rPr>
        <w:noProof/>
        <w:sz w:val="20"/>
        <w:szCs w:val="20"/>
      </w:rPr>
      <w:drawing>
        <wp:anchor distT="0" distB="0" distL="114300" distR="114300" simplePos="0" relativeHeight="251665408" behindDoc="0" locked="1" layoutInCell="1" allowOverlap="1" wp14:anchorId="548AD5C3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3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290459" w:rsidRPr="002D4E32">
      <w:rPr>
        <w:sz w:val="20"/>
        <w:szCs w:val="20"/>
      </w:rPr>
      <w:t xml:space="preserve">Arbeitsblatt </w:t>
    </w:r>
    <w:r w:rsidR="00471F40">
      <w:rPr>
        <w:sz w:val="20"/>
        <w:szCs w:val="20"/>
      </w:rPr>
      <w:t>1</w:t>
    </w:r>
    <w:r w:rsidR="00290459" w:rsidRPr="002D4E32">
      <w:rPr>
        <w:sz w:val="20"/>
        <w:szCs w:val="20"/>
      </w:rPr>
      <w:t xml:space="preserve">: </w:t>
    </w:r>
    <w:r w:rsidR="00471F40">
      <w:rPr>
        <w:sz w:val="20"/>
        <w:szCs w:val="20"/>
      </w:rPr>
      <w:t xml:space="preserve">Schulwechsel – Aylin und Theo </w:t>
    </w:r>
  </w:p>
  <w:p w14:paraId="73552B63" w14:textId="77777777" w:rsidR="00290459" w:rsidRPr="00000978" w:rsidRDefault="0068177B" w:rsidP="00290459">
    <w:pPr>
      <w:pStyle w:val="KeinLeerraum"/>
      <w:ind w:left="142"/>
      <w:rPr>
        <w:color w:val="909191"/>
        <w:sz w:val="16"/>
        <w:szCs w:val="16"/>
      </w:rPr>
    </w:pPr>
    <w:r>
      <w:rPr>
        <w:noProof/>
      </w:rPr>
      <w:pict w14:anchorId="6D377D44">
        <v:shape id="Shape 32" o:spid="_x0000_s4099" style="position:absolute;left:0;text-align:left;margin-left:7.8pt;margin-top:4.4pt;width:357.8pt;height:0;z-index:251666432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" adj="0,,0" path="m,l4545000,e" filled="f" strokecolor="#909191" strokeweight="1.25pt">
          <v:stroke miterlimit="1" joinstyle="miter"/>
          <v:formulas/>
          <v:path arrowok="t" o:connecttype="custom" o:connectlocs="0,0;4544060,0" o:connectangles="0,0" textboxrect="0,0,4545000,0"/>
        </v:shape>
      </w:pict>
    </w:r>
  </w:p>
  <w:p w14:paraId="256E7C10" w14:textId="77777777" w:rsidR="00290459" w:rsidRDefault="00290459" w:rsidP="00290459">
    <w:pPr>
      <w:pStyle w:val="ArialBeschreibunggrau"/>
      <w:ind w:firstLine="132"/>
    </w:pPr>
    <w:r>
      <w:t xml:space="preserve">Mission </w:t>
    </w:r>
    <w:r w:rsidR="00AD57FC">
      <w:t>m</w:t>
    </w:r>
    <w:r>
      <w:t xml:space="preserve">agisches Tagebuch (Podcast-Reihe) </w:t>
    </w:r>
  </w:p>
  <w:p w14:paraId="1A9A3879" w14:textId="074EAC87" w:rsidR="00290459" w:rsidRDefault="008C3033" w:rsidP="00290459">
    <w:pPr>
      <w:pStyle w:val="ArialBeschreibunggrau"/>
      <w:ind w:firstLine="132"/>
    </w:pPr>
    <w:r>
      <w:t>Schulwechsel und</w:t>
    </w:r>
    <w:r w:rsidR="0068177B">
      <w:t xml:space="preserve"> </w:t>
    </w:r>
    <w:r w:rsidR="00953491">
      <w:t>Neuanfang</w:t>
    </w:r>
    <w:r w:rsidR="00AD57FC">
      <w:t xml:space="preserve"> </w:t>
    </w:r>
    <w:r w:rsidR="00290459">
      <w:t xml:space="preserve">(Podcast-Folge) </w:t>
    </w:r>
  </w:p>
  <w:p w14:paraId="29753873" w14:textId="77777777" w:rsidR="00290459" w:rsidRDefault="00953491" w:rsidP="00290459">
    <w:pPr>
      <w:pStyle w:val="ArialBeschreibunggrau"/>
      <w:ind w:firstLine="132"/>
    </w:pPr>
    <w:r w:rsidRPr="00A239F2">
      <w:rPr>
        <w:rFonts w:cs="Arial"/>
        <w:szCs w:val="16"/>
      </w:rPr>
      <w:t>www.planet-schule.de/x/neuanfang</w:t>
    </w:r>
  </w:p>
  <w:p w14:paraId="110359FD" w14:textId="77777777" w:rsidR="00290459" w:rsidRPr="00EA14C0" w:rsidRDefault="00290459" w:rsidP="00290459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14:paraId="489FF9F4" w14:textId="77777777" w:rsidR="00290459" w:rsidRDefault="00290459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28BDBF4" w14:textId="77777777" w:rsidR="0068177B" w:rsidRDefault="0068177B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E23646A"/>
    <w:multiLevelType w:val="hybridMultilevel"/>
    <w:tmpl w:val="F3AA6152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7C26BB7"/>
    <w:multiLevelType w:val="hybridMultilevel"/>
    <w:tmpl w:val="BE24EC64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19362B5"/>
    <w:multiLevelType w:val="hybridMultilevel"/>
    <w:tmpl w:val="2116BDCC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0BC7F1D"/>
    <w:multiLevelType w:val="hybridMultilevel"/>
    <w:tmpl w:val="79EE311A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6F169E"/>
    <w:multiLevelType w:val="hybridMultilevel"/>
    <w:tmpl w:val="E50803C2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BC25E5F"/>
    <w:multiLevelType w:val="hybridMultilevel"/>
    <w:tmpl w:val="870E922E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EEB6E15"/>
    <w:multiLevelType w:val="hybridMultilevel"/>
    <w:tmpl w:val="127A237E"/>
    <w:lvl w:ilvl="0" w:tplc="F8DE0D10">
      <w:start w:val="1"/>
      <w:numFmt w:val="decimal"/>
      <w:pStyle w:val="SWRSprechermitNummer"/>
      <w:lvlText w:val="%1  "/>
      <w:lvlJc w:val="right"/>
      <w:pPr>
        <w:ind w:left="360" w:hanging="360"/>
      </w:pPr>
      <w:rPr>
        <w:rFonts w:ascii="Arial" w:hAnsi="Arial" w:hint="default"/>
        <w:i w:val="0"/>
        <w:iCs w:val="0"/>
        <w:strike w:val="0"/>
        <w:sz w:val="18"/>
      </w:rPr>
    </w:lvl>
    <w:lvl w:ilvl="1" w:tplc="0407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76806523"/>
    <w:multiLevelType w:val="hybridMultilevel"/>
    <w:tmpl w:val="5AEEE620"/>
    <w:lvl w:ilvl="0" w:tplc="43E41540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7C4746B"/>
    <w:multiLevelType w:val="hybridMultilevel"/>
    <w:tmpl w:val="20C2FC70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45153635">
    <w:abstractNumId w:val="5"/>
  </w:num>
  <w:num w:numId="2" w16cid:durableId="390690319">
    <w:abstractNumId w:val="6"/>
  </w:num>
  <w:num w:numId="3" w16cid:durableId="1741900636">
    <w:abstractNumId w:val="7"/>
  </w:num>
  <w:num w:numId="4" w16cid:durableId="353775761">
    <w:abstractNumId w:val="3"/>
  </w:num>
  <w:num w:numId="5" w16cid:durableId="1177040069">
    <w:abstractNumId w:val="1"/>
  </w:num>
  <w:num w:numId="6" w16cid:durableId="1350335293">
    <w:abstractNumId w:val="4"/>
  </w:num>
  <w:num w:numId="7" w16cid:durableId="1654522886">
    <w:abstractNumId w:val="2"/>
  </w:num>
  <w:num w:numId="8" w16cid:durableId="1006518938">
    <w:abstractNumId w:val="0"/>
  </w:num>
  <w:num w:numId="9" w16cid:durableId="15040782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410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80F3E"/>
    <w:rsid w:val="00011BA4"/>
    <w:rsid w:val="00062BCF"/>
    <w:rsid w:val="000800C9"/>
    <w:rsid w:val="000A2868"/>
    <w:rsid w:val="000F2B86"/>
    <w:rsid w:val="00110666"/>
    <w:rsid w:val="00115CAE"/>
    <w:rsid w:val="00125B47"/>
    <w:rsid w:val="00152E3A"/>
    <w:rsid w:val="00170873"/>
    <w:rsid w:val="00216B35"/>
    <w:rsid w:val="00281DDB"/>
    <w:rsid w:val="00290459"/>
    <w:rsid w:val="002A4EBD"/>
    <w:rsid w:val="002D3425"/>
    <w:rsid w:val="002D6955"/>
    <w:rsid w:val="002E3991"/>
    <w:rsid w:val="00300DF9"/>
    <w:rsid w:val="00346C70"/>
    <w:rsid w:val="003C0BAA"/>
    <w:rsid w:val="004309B9"/>
    <w:rsid w:val="004340B0"/>
    <w:rsid w:val="004347C3"/>
    <w:rsid w:val="00453759"/>
    <w:rsid w:val="00462615"/>
    <w:rsid w:val="00471F40"/>
    <w:rsid w:val="004F50FC"/>
    <w:rsid w:val="005406E0"/>
    <w:rsid w:val="00543660"/>
    <w:rsid w:val="00560917"/>
    <w:rsid w:val="005A12DD"/>
    <w:rsid w:val="005C0F06"/>
    <w:rsid w:val="005E739B"/>
    <w:rsid w:val="006029A6"/>
    <w:rsid w:val="0060637E"/>
    <w:rsid w:val="0061357B"/>
    <w:rsid w:val="00613A3D"/>
    <w:rsid w:val="0064706D"/>
    <w:rsid w:val="00666C28"/>
    <w:rsid w:val="0068177B"/>
    <w:rsid w:val="0069585F"/>
    <w:rsid w:val="006D6D6C"/>
    <w:rsid w:val="00727887"/>
    <w:rsid w:val="00732323"/>
    <w:rsid w:val="007A5417"/>
    <w:rsid w:val="007C11BE"/>
    <w:rsid w:val="0080289B"/>
    <w:rsid w:val="008179DB"/>
    <w:rsid w:val="008215BA"/>
    <w:rsid w:val="0084578A"/>
    <w:rsid w:val="00870E71"/>
    <w:rsid w:val="0087132D"/>
    <w:rsid w:val="00880E92"/>
    <w:rsid w:val="008B0864"/>
    <w:rsid w:val="008B4058"/>
    <w:rsid w:val="008C3033"/>
    <w:rsid w:val="00953491"/>
    <w:rsid w:val="00974443"/>
    <w:rsid w:val="00A14739"/>
    <w:rsid w:val="00A5624F"/>
    <w:rsid w:val="00A767F8"/>
    <w:rsid w:val="00AB2F40"/>
    <w:rsid w:val="00AD57FC"/>
    <w:rsid w:val="00B37CD7"/>
    <w:rsid w:val="00B411AF"/>
    <w:rsid w:val="00B4772D"/>
    <w:rsid w:val="00B50847"/>
    <w:rsid w:val="00B82682"/>
    <w:rsid w:val="00BD1CDB"/>
    <w:rsid w:val="00C60BFF"/>
    <w:rsid w:val="00C70F71"/>
    <w:rsid w:val="00CF2E0E"/>
    <w:rsid w:val="00D1361C"/>
    <w:rsid w:val="00D36B9A"/>
    <w:rsid w:val="00D40C2B"/>
    <w:rsid w:val="00D74174"/>
    <w:rsid w:val="00D85FDE"/>
    <w:rsid w:val="00DA351E"/>
    <w:rsid w:val="00DA4F5E"/>
    <w:rsid w:val="00DB5987"/>
    <w:rsid w:val="00DD13BB"/>
    <w:rsid w:val="00DD1941"/>
    <w:rsid w:val="00DD4F11"/>
    <w:rsid w:val="00E81711"/>
    <w:rsid w:val="00E93C19"/>
    <w:rsid w:val="00EA257A"/>
    <w:rsid w:val="00EA7B32"/>
    <w:rsid w:val="00EB5BF6"/>
    <w:rsid w:val="00ED3A77"/>
    <w:rsid w:val="00F03931"/>
    <w:rsid w:val="00F64D46"/>
    <w:rsid w:val="00F7672E"/>
    <w:rsid w:val="00F80F3E"/>
    <w:rsid w:val="00F86781"/>
    <w:rsid w:val="00FB4854"/>
    <w:rsid w:val="00FD1E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02"/>
    <o:shapelayout v:ext="edit">
      <o:idmap v:ext="edit" data="1"/>
    </o:shapelayout>
  </w:shapeDefaults>
  <w:decimalSymbol w:val=","/>
  <w:listSeparator w:val=";"/>
  <w14:docId w14:val="7C48B582"/>
  <w15:docId w15:val="{9CFF102A-7050-499E-A713-1C0C359935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EB5BF6"/>
    <w:pPr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 w:line="248" w:lineRule="auto"/>
      <w:ind w:left="10" w:hanging="10"/>
    </w:pPr>
    <w:rPr>
      <w:rFonts w:ascii="TheSans C5s ExtraBold" w:eastAsia="TheSans C5" w:hAnsi="TheSans C5s ExtraBold" w:cs="TheSans C5"/>
      <w:bCs/>
      <w:color w:val="00347D"/>
      <w:kern w:val="2"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</w:rPr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 w:line="248" w:lineRule="auto"/>
      <w:ind w:left="-5" w:hanging="10"/>
    </w:pPr>
    <w:rPr>
      <w:rFonts w:ascii="TheSans C5s ExtraBold" w:eastAsia="TheSans C5" w:hAnsi="TheSans C5s ExtraBold" w:cs="TheSans C5"/>
      <w:b/>
      <w:color w:val="00347D"/>
      <w:kern w:val="2"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rPr>
      <w:rFonts w:eastAsia="TheSans C5 SemiLight" w:cs="TheSans C5 SemiLight"/>
      <w:color w:val="909191"/>
      <w:kern w:val="2"/>
    </w:rPr>
  </w:style>
  <w:style w:type="paragraph" w:customStyle="1" w:styleId="ArialBeschreibunggrau">
    <w:name w:val="Arial Beschreibung grau"/>
    <w:basedOn w:val="Standard"/>
    <w:qFormat/>
    <w:rsid w:val="00560917"/>
    <w:pPr>
      <w:spacing w:line="265" w:lineRule="auto"/>
      <w:ind w:left="10" w:hanging="10"/>
    </w:pPr>
    <w:rPr>
      <w:rFonts w:eastAsia="TheSans C5 SemiLight" w:cs="TheSans C5 SemiLight"/>
      <w:color w:val="80808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link w:val="ArialTextZchn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spacing w:after="13" w:line="248" w:lineRule="auto"/>
      <w:ind w:left="142" w:hanging="10"/>
    </w:pPr>
    <w:rPr>
      <w:rFonts w:eastAsia="TheSans C5 SemiLight" w:cs="TheSans C5 SemiLight"/>
      <w:i/>
      <w:iCs/>
      <w:color w:val="00347D"/>
      <w:kern w:val="2"/>
    </w:rPr>
  </w:style>
  <w:style w:type="paragraph" w:styleId="Listenabsatz">
    <w:name w:val="List Paragraph"/>
    <w:basedOn w:val="Standard"/>
    <w:uiPriority w:val="34"/>
    <w:qFormat/>
    <w:rsid w:val="00B4772D"/>
    <w:pPr>
      <w:ind w:left="720"/>
      <w:contextualSpacing/>
    </w:pPr>
  </w:style>
  <w:style w:type="paragraph" w:styleId="Kopfzeile">
    <w:name w:val="header"/>
    <w:basedOn w:val="Standard"/>
    <w:link w:val="KopfzeileZchn"/>
    <w:uiPriority w:val="99"/>
    <w:unhideWhenUsed/>
    <w:rsid w:val="00B4772D"/>
    <w:pPr>
      <w:tabs>
        <w:tab w:val="center" w:pos="4536"/>
        <w:tab w:val="right" w:pos="9072"/>
      </w:tabs>
      <w:ind w:left="10" w:hanging="10"/>
    </w:pPr>
    <w:rPr>
      <w:rFonts w:ascii="TheSans C5 SemiLight" w:eastAsia="TheSans C5 SemiLight" w:hAnsi="TheSans C5 SemiLight" w:cs="TheSans C5 SemiLight"/>
      <w:color w:val="00347D"/>
      <w:kern w:val="2"/>
    </w:rPr>
  </w:style>
  <w:style w:type="character" w:customStyle="1" w:styleId="KopfzeileZchn">
    <w:name w:val="Kopfzeile Zchn"/>
    <w:basedOn w:val="Absatz-Standardschriftart"/>
    <w:link w:val="Kopfzeile"/>
    <w:uiPriority w:val="99"/>
    <w:rsid w:val="00B4772D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B4772D"/>
    <w:pPr>
      <w:tabs>
        <w:tab w:val="center" w:pos="4536"/>
        <w:tab w:val="right" w:pos="9072"/>
      </w:tabs>
      <w:ind w:left="10" w:hanging="10"/>
    </w:pPr>
    <w:rPr>
      <w:rFonts w:ascii="TheSans C5 SemiLight" w:eastAsia="TheSans C5 SemiLight" w:hAnsi="TheSans C5 SemiLight" w:cs="TheSans C5 SemiLight"/>
      <w:color w:val="00347D"/>
      <w:kern w:val="2"/>
    </w:rPr>
  </w:style>
  <w:style w:type="character" w:customStyle="1" w:styleId="FuzeileZchn">
    <w:name w:val="Fußzeile Zchn"/>
    <w:basedOn w:val="Absatz-Standardschriftart"/>
    <w:link w:val="Fuzeile"/>
    <w:uiPriority w:val="99"/>
    <w:rsid w:val="00B4772D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B4772D"/>
    <w:pPr>
      <w:ind w:left="10" w:hanging="10"/>
    </w:pPr>
    <w:rPr>
      <w:rFonts w:ascii="Tahoma" w:eastAsia="TheSans C5 SemiLight" w:hAnsi="Tahoma" w:cs="Tahoma"/>
      <w:color w:val="00347D"/>
      <w:kern w:val="2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4772D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raster">
    <w:name w:val="Table Grid"/>
    <w:basedOn w:val="NormaleTabelle"/>
    <w:uiPriority w:val="59"/>
    <w:rsid w:val="00300DF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WRSprechermitNummer">
    <w:name w:val="SWR Sprecher mit Nummer"/>
    <w:basedOn w:val="Standard"/>
    <w:qFormat/>
    <w:locked/>
    <w:rsid w:val="00300DF9"/>
    <w:pPr>
      <w:numPr>
        <w:numId w:val="2"/>
      </w:numPr>
      <w:tabs>
        <w:tab w:val="left" w:pos="0"/>
        <w:tab w:val="left" w:pos="1700"/>
      </w:tabs>
      <w:suppressAutoHyphens/>
      <w:spacing w:after="240" w:line="480" w:lineRule="auto"/>
      <w:ind w:left="1701" w:hanging="1701"/>
    </w:pPr>
    <w:rPr>
      <w:rFonts w:cs="Arial"/>
      <w:sz w:val="24"/>
      <w:szCs w:val="24"/>
    </w:rPr>
  </w:style>
  <w:style w:type="paragraph" w:customStyle="1" w:styleId="Arialblaufett">
    <w:name w:val="Arial blau fett"/>
    <w:basedOn w:val="ArialText"/>
    <w:link w:val="ArialblaufettZchn"/>
    <w:qFormat/>
    <w:rsid w:val="00125B47"/>
    <w:rPr>
      <w:b/>
    </w:rPr>
  </w:style>
  <w:style w:type="character" w:customStyle="1" w:styleId="ArialTextZchn">
    <w:name w:val="Arial Text Zchn"/>
    <w:basedOn w:val="TheSansTextZchn"/>
    <w:link w:val="ArialText"/>
    <w:rsid w:val="00125B47"/>
    <w:rPr>
      <w:rFonts w:ascii="Arial" w:eastAsia="TheSans C5 SemiLight" w:hAnsi="Arial" w:cs="TheSans C5 SemiLight"/>
      <w:color w:val="00347D"/>
      <w:kern w:val="2"/>
      <w:lang w:eastAsia="de-DE"/>
    </w:rPr>
  </w:style>
  <w:style w:type="character" w:customStyle="1" w:styleId="ArialblaufettZchn">
    <w:name w:val="Arial blau fett Zchn"/>
    <w:basedOn w:val="ArialTextZchn"/>
    <w:link w:val="Arialblaufett"/>
    <w:rsid w:val="00125B47"/>
    <w:rPr>
      <w:rFonts w:ascii="Arial" w:eastAsia="TheSans C5 SemiLight" w:hAnsi="Arial" w:cs="TheSans C5 SemiLight"/>
      <w:color w:val="00347D"/>
      <w:kern w:val="2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sv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2024_texte\_magisches%20tagebuch\10_neuanfang\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arbeitsblatt.dotx</Template>
  <TotalTime>0</TotalTime>
  <Pages>1</Pages>
  <Words>49</Words>
  <Characters>311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Mission magisches Tagebuch · Schulwechsel und Neuanfang</dc:title>
  <dc:creator>SWR planet schule</dc:creator>
  <cp:lastModifiedBy>Oelschläger, Jutta</cp:lastModifiedBy>
  <cp:revision>7</cp:revision>
  <dcterms:created xsi:type="dcterms:W3CDTF">2024-05-15T12:53:00Z</dcterms:created>
  <dcterms:modified xsi:type="dcterms:W3CDTF">2024-06-18T13:24:00Z</dcterms:modified>
</cp:coreProperties>
</file>