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85E3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19680" behindDoc="0" locked="0" layoutInCell="1" allowOverlap="1">
            <wp:simplePos x="0" y="0"/>
            <wp:positionH relativeFrom="column">
              <wp:posOffset>4128135</wp:posOffset>
            </wp:positionH>
            <wp:positionV relativeFrom="paragraph">
              <wp:posOffset>-902970</wp:posOffset>
            </wp:positionV>
            <wp:extent cx="384810" cy="403860"/>
            <wp:effectExtent l="19050" t="0" r="0" b="0"/>
            <wp:wrapTight wrapText="bothSides">
              <wp:wrapPolygon edited="0">
                <wp:start x="-1069" y="0"/>
                <wp:lineTo x="-1069" y="20377"/>
                <wp:lineTo x="21386" y="20377"/>
                <wp:lineTo x="21386" y="0"/>
                <wp:lineTo x="-1069" y="0"/>
              </wp:wrapPolygon>
            </wp:wrapTight>
            <wp:docPr id="2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75E8" w:rsidRDefault="002375E8" w:rsidP="00560917">
      <w:pPr>
        <w:pStyle w:val="ArialTitelgrau"/>
        <w:ind w:firstLine="142"/>
        <w:rPr>
          <w:sz w:val="20"/>
          <w:szCs w:val="20"/>
        </w:rPr>
      </w:pPr>
    </w:p>
    <w:p w:rsidR="00560917" w:rsidRDefault="002375E8" w:rsidP="00585E3C">
      <w:pPr>
        <w:pStyle w:val="ArialBeschreibunggrau"/>
        <w:ind w:firstLine="132"/>
      </w:pPr>
      <w:r w:rsidRPr="002375E8">
        <w:rPr>
          <w:noProof/>
          <w:sz w:val="20"/>
          <w:szCs w:val="20"/>
        </w:rPr>
        <w:t xml:space="preserve"> </w:t>
      </w:r>
    </w:p>
    <w:p w:rsidR="00B4772D" w:rsidRPr="005457B0" w:rsidRDefault="00A6673F" w:rsidP="00B4772D">
      <w:pPr>
        <w:pStyle w:val="Arialberschrift"/>
        <w:rPr>
          <w:b w:val="0"/>
        </w:rPr>
      </w:pPr>
      <w:r>
        <w:t>Lösungen</w:t>
      </w:r>
      <w:r w:rsidR="00B4772D">
        <w:t xml:space="preserve"> </w:t>
      </w:r>
    </w:p>
    <w:p w:rsidR="00560917" w:rsidRDefault="001F2F37" w:rsidP="00560917">
      <w:pPr>
        <w:pStyle w:val="Arialberschrift"/>
        <w:rPr>
          <w:b w:val="0"/>
        </w:rPr>
      </w:pPr>
      <w:r w:rsidRPr="001F2F37">
        <w:rPr>
          <w:b w:val="0"/>
          <w:noProof/>
        </w:rPr>
        <w:drawing>
          <wp:anchor distT="0" distB="0" distL="114300" distR="114300" simplePos="0" relativeHeight="251725824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-249555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673F" w:rsidRDefault="00A6673F" w:rsidP="00A6673F">
      <w:pPr>
        <w:pStyle w:val="ArialText"/>
        <w:rPr>
          <w:b/>
          <w:sz w:val="20"/>
          <w:szCs w:val="20"/>
        </w:rPr>
      </w:pPr>
      <w:r w:rsidRPr="00A6673F">
        <w:rPr>
          <w:b/>
          <w:sz w:val="20"/>
          <w:szCs w:val="20"/>
        </w:rPr>
        <w:t>Arbeitsblatt 4a</w:t>
      </w:r>
    </w:p>
    <w:p w:rsidR="00A6673F" w:rsidRPr="00A6673F" w:rsidRDefault="00A6673F" w:rsidP="00A6673F">
      <w:pPr>
        <w:pStyle w:val="ArialText"/>
        <w:rPr>
          <w:b/>
          <w:sz w:val="20"/>
          <w:szCs w:val="20"/>
        </w:rPr>
      </w:pPr>
    </w:p>
    <w:p w:rsidR="00A6673F" w:rsidRDefault="00A6673F" w:rsidP="00A6673F">
      <w:pPr>
        <w:pStyle w:val="Arialberschrift"/>
      </w:pPr>
      <w:r>
        <w:t xml:space="preserve">Fragen zum </w:t>
      </w:r>
      <w:r w:rsidR="00E23DCF">
        <w:t>m</w:t>
      </w:r>
      <w:r>
        <w:t xml:space="preserve">agischen Tagebuch </w:t>
      </w:r>
    </w:p>
    <w:p w:rsidR="00560917" w:rsidRPr="00A6673F" w:rsidRDefault="00560917" w:rsidP="0061357B">
      <w:pPr>
        <w:pStyle w:val="TheSansText"/>
        <w:ind w:left="142" w:firstLine="0"/>
        <w:rPr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rFonts w:cs="Arial"/>
          <w:b/>
          <w:bCs/>
          <w:sz w:val="20"/>
          <w:szCs w:val="20"/>
        </w:rPr>
      </w:pPr>
      <w:r w:rsidRPr="00A6673F">
        <w:rPr>
          <w:rFonts w:cs="Arial"/>
          <w:b/>
          <w:bCs/>
          <w:sz w:val="20"/>
          <w:szCs w:val="20"/>
        </w:rPr>
        <w:t>Wie lautet der Titel des Podcasts?</w:t>
      </w:r>
    </w:p>
    <w:p w:rsidR="00A6673F" w:rsidRPr="00A6673F" w:rsidRDefault="00A6673F" w:rsidP="00A6673F">
      <w:pPr>
        <w:pStyle w:val="ArialText"/>
        <w:spacing w:after="0" w:line="240" w:lineRule="auto"/>
        <w:rPr>
          <w:rFonts w:cs="Arial"/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Ein Fall für das </w:t>
      </w:r>
      <w:r w:rsidR="00E23DCF">
        <w:rPr>
          <w:rFonts w:cs="Arial"/>
          <w:sz w:val="20"/>
          <w:szCs w:val="20"/>
        </w:rPr>
        <w:t>m</w:t>
      </w:r>
      <w:r w:rsidRPr="00A6673F">
        <w:rPr>
          <w:rFonts w:cs="Arial"/>
          <w:sz w:val="20"/>
          <w:szCs w:val="20"/>
        </w:rPr>
        <w:t>agische Tagebuch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b/>
          <w:sz w:val="20"/>
          <w:szCs w:val="20"/>
        </w:rPr>
        <w:t xml:space="preserve">x </w:t>
      </w:r>
      <w:r w:rsidRPr="00A6673F">
        <w:rPr>
          <w:rFonts w:cs="Arial"/>
          <w:sz w:val="20"/>
          <w:szCs w:val="20"/>
        </w:rPr>
        <w:t>Mission</w:t>
      </w:r>
      <w:r w:rsidRPr="00A6673F">
        <w:rPr>
          <w:sz w:val="20"/>
          <w:szCs w:val="20"/>
        </w:rPr>
        <w:t xml:space="preserve"> </w:t>
      </w:r>
      <w:r w:rsidR="00E23DCF">
        <w:rPr>
          <w:sz w:val="20"/>
          <w:szCs w:val="20"/>
        </w:rPr>
        <w:t>m</w:t>
      </w:r>
      <w:r w:rsidRPr="00A6673F">
        <w:rPr>
          <w:sz w:val="20"/>
          <w:szCs w:val="20"/>
        </w:rPr>
        <w:t>agisches Tagebuch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Mission Mobbing</w:t>
      </w:r>
    </w:p>
    <w:p w:rsidR="00A6673F" w:rsidRPr="00A6673F" w:rsidRDefault="00A6673F" w:rsidP="00A6673F">
      <w:pPr>
        <w:pStyle w:val="ArialText"/>
        <w:rPr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>Wie lauten die Namen der drei Freund*innen und der Ratte?</w:t>
      </w:r>
    </w:p>
    <w:p w:rsidR="00A6673F" w:rsidRPr="00A6673F" w:rsidRDefault="00A6673F" w:rsidP="00A6673F">
      <w:pPr>
        <w:pStyle w:val="ArialText"/>
        <w:spacing w:after="0" w:line="240" w:lineRule="auto"/>
        <w:rPr>
          <w:rFonts w:cstheme="minorHAnsi"/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rFonts w:cstheme="minorHAnsi"/>
          <w:sz w:val="20"/>
          <w:szCs w:val="20"/>
        </w:rPr>
        <w:t>Mats, Keks, Klara und Flora</w:t>
      </w:r>
    </w:p>
    <w:p w:rsidR="00A6673F" w:rsidRPr="00A6673F" w:rsidRDefault="00A6673F" w:rsidP="00A6673F">
      <w:pPr>
        <w:pStyle w:val="ArialText"/>
        <w:spacing w:after="0" w:line="240" w:lineRule="auto"/>
        <w:rPr>
          <w:rFonts w:cstheme="minorHAnsi"/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rFonts w:cstheme="minorHAnsi"/>
          <w:sz w:val="20"/>
          <w:szCs w:val="20"/>
        </w:rPr>
        <w:t>Malte, Keks, Kira und Fiona</w:t>
      </w:r>
    </w:p>
    <w:p w:rsidR="00A6673F" w:rsidRPr="00A6673F" w:rsidRDefault="00A6673F" w:rsidP="00A6673F">
      <w:pPr>
        <w:pStyle w:val="ArialText"/>
        <w:spacing w:after="0" w:line="240" w:lineRule="auto"/>
        <w:rPr>
          <w:rFonts w:cstheme="minorHAnsi"/>
          <w:sz w:val="20"/>
          <w:szCs w:val="20"/>
        </w:rPr>
      </w:pPr>
      <w:r w:rsidRPr="00A6673F">
        <w:rPr>
          <w:rFonts w:cs="Arial"/>
          <w:b/>
          <w:sz w:val="20"/>
          <w:szCs w:val="20"/>
        </w:rPr>
        <w:t>x</w:t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rFonts w:cstheme="minorHAnsi"/>
          <w:sz w:val="20"/>
          <w:szCs w:val="20"/>
        </w:rPr>
        <w:t>Matte, Keks, Klara und Flocke</w:t>
      </w:r>
    </w:p>
    <w:p w:rsidR="00A6673F" w:rsidRPr="00A6673F" w:rsidRDefault="00A6673F" w:rsidP="00A6673F">
      <w:pPr>
        <w:pStyle w:val="ArialText"/>
        <w:spacing w:after="0" w:line="240" w:lineRule="auto"/>
        <w:rPr>
          <w:rFonts w:cstheme="minorHAnsi"/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 xml:space="preserve">Warum kommt Ole zum Club der Freund*innen? </w:t>
      </w:r>
    </w:p>
    <w:p w:rsidR="00A6673F" w:rsidRPr="00A6673F" w:rsidRDefault="00A6673F" w:rsidP="00A6673F">
      <w:pPr>
        <w:pStyle w:val="ArialText"/>
        <w:rPr>
          <w:bCs/>
          <w:sz w:val="20"/>
          <w:szCs w:val="20"/>
        </w:rPr>
      </w:pPr>
      <w:r w:rsidRPr="00A6673F">
        <w:rPr>
          <w:bCs/>
          <w:sz w:val="20"/>
          <w:szCs w:val="20"/>
        </w:rPr>
        <w:t xml:space="preserve">Er wird von seinen </w:t>
      </w:r>
      <w:proofErr w:type="spellStart"/>
      <w:r w:rsidRPr="00A6673F">
        <w:rPr>
          <w:bCs/>
          <w:sz w:val="20"/>
          <w:szCs w:val="20"/>
        </w:rPr>
        <w:t>Mitschüler:innen</w:t>
      </w:r>
      <w:proofErr w:type="spellEnd"/>
      <w:r w:rsidRPr="00A6673F">
        <w:rPr>
          <w:bCs/>
          <w:sz w:val="20"/>
          <w:szCs w:val="20"/>
        </w:rPr>
        <w:t xml:space="preserve"> gemobbt</w:t>
      </w: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>Ole denkt, dass …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b/>
          <w:sz w:val="20"/>
          <w:szCs w:val="20"/>
        </w:rPr>
        <w:t>x</w:t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er allein ist mit seinem Problem.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es andere Kinder gibt mit ähnlichen Problemen.</w:t>
      </w: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 xml:space="preserve">Was müssen die drei Freunde tun, damit sich das </w:t>
      </w:r>
      <w:r w:rsidR="00E23DCF">
        <w:rPr>
          <w:b/>
          <w:bCs/>
          <w:sz w:val="20"/>
          <w:szCs w:val="20"/>
        </w:rPr>
        <w:t>m</w:t>
      </w:r>
      <w:r w:rsidRPr="00A6673F">
        <w:rPr>
          <w:b/>
          <w:bCs/>
          <w:sz w:val="20"/>
          <w:szCs w:val="20"/>
        </w:rPr>
        <w:t>agische Tagebuch öffnet?</w:t>
      </w:r>
    </w:p>
    <w:p w:rsidR="00A6673F" w:rsidRPr="00A6673F" w:rsidRDefault="00A6673F" w:rsidP="00A6673F">
      <w:pPr>
        <w:pStyle w:val="ArialText"/>
        <w:rPr>
          <w:sz w:val="20"/>
          <w:szCs w:val="20"/>
        </w:rPr>
      </w:pPr>
      <w:r w:rsidRPr="00A6673F">
        <w:rPr>
          <w:sz w:val="20"/>
          <w:szCs w:val="20"/>
        </w:rPr>
        <w:t xml:space="preserve">Gleichzeitig die Hände auflegen </w:t>
      </w:r>
    </w:p>
    <w:p w:rsidR="00A6673F" w:rsidRPr="00A6673F" w:rsidRDefault="00A6673F" w:rsidP="00A6673F">
      <w:pPr>
        <w:pStyle w:val="ArialText"/>
        <w:rPr>
          <w:sz w:val="20"/>
          <w:szCs w:val="20"/>
        </w:rPr>
      </w:pPr>
    </w:p>
    <w:p w:rsidR="00A6673F" w:rsidRPr="00A6673F" w:rsidRDefault="00A6673F" w:rsidP="00A6673F">
      <w:pPr>
        <w:pStyle w:val="ArialText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 xml:space="preserve">Was muss Ole tun, damit das </w:t>
      </w:r>
      <w:r w:rsidR="00E23DCF">
        <w:rPr>
          <w:b/>
          <w:bCs/>
          <w:sz w:val="20"/>
          <w:szCs w:val="20"/>
        </w:rPr>
        <w:t>m</w:t>
      </w:r>
      <w:r w:rsidRPr="00A6673F">
        <w:rPr>
          <w:b/>
          <w:bCs/>
          <w:sz w:val="20"/>
          <w:szCs w:val="20"/>
        </w:rPr>
        <w:t>agische Tagebuch ihm einen Rat geben kann?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nichts, das passiert von allein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b/>
          <w:sz w:val="20"/>
          <w:szCs w:val="20"/>
        </w:rPr>
        <w:t>x</w:t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eine Frage stellen</w:t>
      </w:r>
    </w:p>
    <w:p w:rsidR="00A6673F" w:rsidRPr="00A6673F" w:rsidRDefault="00A6673F" w:rsidP="00A6673F">
      <w:pPr>
        <w:pStyle w:val="ArialText"/>
        <w:spacing w:after="0" w:line="240" w:lineRule="auto"/>
        <w:rPr>
          <w:sz w:val="20"/>
          <w:szCs w:val="20"/>
        </w:rPr>
      </w:pPr>
      <w:r w:rsidRPr="00A6673F">
        <w:rPr>
          <w:rFonts w:cs="Arial"/>
          <w:sz w:val="20"/>
          <w:szCs w:val="20"/>
        </w:rPr>
        <w:sym w:font="Wingdings" w:char="F06F"/>
      </w:r>
      <w:r w:rsidRPr="00A6673F">
        <w:rPr>
          <w:rFonts w:cs="Arial"/>
          <w:sz w:val="20"/>
          <w:szCs w:val="20"/>
        </w:rPr>
        <w:t xml:space="preserve"> </w:t>
      </w:r>
      <w:r w:rsidRPr="00A6673F">
        <w:rPr>
          <w:sz w:val="20"/>
          <w:szCs w:val="20"/>
        </w:rPr>
        <w:t>seine Hand auf das Buch legen</w:t>
      </w:r>
    </w:p>
    <w:p w:rsidR="00A6673F" w:rsidRPr="00A6673F" w:rsidRDefault="00A6673F" w:rsidP="00A6673F">
      <w:pPr>
        <w:pStyle w:val="ArialText"/>
        <w:spacing w:after="0" w:line="240" w:lineRule="auto"/>
        <w:rPr>
          <w:b/>
          <w:bCs/>
          <w:sz w:val="20"/>
          <w:szCs w:val="20"/>
        </w:rPr>
      </w:pPr>
    </w:p>
    <w:p w:rsidR="00A6673F" w:rsidRPr="00A6673F" w:rsidRDefault="00A6673F" w:rsidP="00A6673F">
      <w:pPr>
        <w:pStyle w:val="ArialText"/>
        <w:spacing w:after="0" w:line="240" w:lineRule="auto"/>
        <w:rPr>
          <w:b/>
          <w:bCs/>
          <w:sz w:val="20"/>
          <w:szCs w:val="20"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  <w:sz w:val="20"/>
          <w:szCs w:val="20"/>
        </w:rPr>
      </w:pPr>
      <w:r w:rsidRPr="00A6673F">
        <w:rPr>
          <w:b/>
          <w:bCs/>
          <w:sz w:val="20"/>
          <w:szCs w:val="20"/>
        </w:rPr>
        <w:t xml:space="preserve">Was hört man im </w:t>
      </w:r>
      <w:r w:rsidR="00E23DCF">
        <w:rPr>
          <w:b/>
          <w:bCs/>
          <w:sz w:val="20"/>
          <w:szCs w:val="20"/>
        </w:rPr>
        <w:t>m</w:t>
      </w:r>
      <w:r w:rsidRPr="00A6673F">
        <w:rPr>
          <w:b/>
          <w:bCs/>
          <w:sz w:val="20"/>
          <w:szCs w:val="20"/>
        </w:rPr>
        <w:t>agischen Tagebuch?</w:t>
      </w:r>
      <w:r>
        <w:rPr>
          <w:b/>
          <w:bCs/>
          <w:sz w:val="20"/>
          <w:szCs w:val="20"/>
        </w:rPr>
        <w:t xml:space="preserve"> </w:t>
      </w:r>
    </w:p>
    <w:p w:rsidR="00A6673F" w:rsidRPr="00A6673F" w:rsidRDefault="00A6673F" w:rsidP="00A6673F">
      <w:pPr>
        <w:pStyle w:val="ArialText"/>
        <w:spacing w:after="0" w:line="240" w:lineRule="auto"/>
        <w:rPr>
          <w:bCs/>
          <w:sz w:val="20"/>
          <w:szCs w:val="20"/>
        </w:rPr>
      </w:pPr>
      <w:r w:rsidRPr="00A6673F">
        <w:rPr>
          <w:bCs/>
          <w:sz w:val="20"/>
          <w:szCs w:val="20"/>
        </w:rPr>
        <w:t xml:space="preserve">Die Tagebuch-Einträge anderer Kinder aus der ganzen Welt </w:t>
      </w: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Wie lautet der Begriff für das, was Ole in der Schule passiert?</w:t>
      </w:r>
    </w:p>
    <w:p w:rsidR="00A6673F" w:rsidRPr="00A6673F" w:rsidRDefault="00A6673F" w:rsidP="00A6673F">
      <w:pPr>
        <w:pStyle w:val="ArialText"/>
        <w:spacing w:after="0" w:line="240" w:lineRule="auto"/>
        <w:rPr>
          <w:bCs/>
        </w:rPr>
      </w:pPr>
      <w:r w:rsidRPr="00A6673F">
        <w:rPr>
          <w:bCs/>
        </w:rPr>
        <w:t>Mobbing</w:t>
      </w:r>
    </w:p>
    <w:p w:rsidR="00A6673F" w:rsidRDefault="00A6673F" w:rsidP="00A6673F">
      <w:pPr>
        <w:pStyle w:val="ArialText"/>
        <w:spacing w:after="0" w:line="240" w:lineRule="auto"/>
      </w:pPr>
      <w:r>
        <w:rPr>
          <w:b/>
          <w:bCs/>
        </w:rPr>
        <w:t xml:space="preserve"> </w:t>
      </w:r>
    </w:p>
    <w:p w:rsidR="00A6673F" w:rsidRPr="006B7233" w:rsidRDefault="00A6673F" w:rsidP="00A6673F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Mit wem möchte Ole nach dem Besuch bei Matte, Keks, Klara und Flocke über das Mobbing reden?</w:t>
      </w:r>
    </w:p>
    <w:p w:rsidR="00A6673F" w:rsidRDefault="00A6673F" w:rsidP="00A6673F">
      <w:pPr>
        <w:pStyle w:val="ArialText"/>
        <w:spacing w:after="0" w:line="240" w:lineRule="auto"/>
      </w:pPr>
      <w:r w:rsidRPr="00A6673F">
        <w:rPr>
          <w:rFonts w:cs="Arial"/>
          <w:b/>
          <w:sz w:val="20"/>
          <w:szCs w:val="20"/>
        </w:rPr>
        <w:t>x</w:t>
      </w:r>
      <w:r w:rsidRPr="00F64D46">
        <w:rPr>
          <w:rFonts w:cs="Arial"/>
          <w:sz w:val="28"/>
          <w:szCs w:val="28"/>
        </w:rPr>
        <w:t xml:space="preserve"> </w:t>
      </w:r>
      <w:r>
        <w:t>seiner Mutter</w:t>
      </w:r>
    </w:p>
    <w:p w:rsidR="00A6673F" w:rsidRDefault="00A6673F" w:rsidP="00A6673F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>
        <w:t>seiner Oma</w:t>
      </w:r>
    </w:p>
    <w:p w:rsidR="00A6673F" w:rsidRDefault="00A6673F" w:rsidP="00A6673F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>
        <w:t>seinem Vater</w:t>
      </w: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Matte hat noch einen weiteren Vorschlag</w:t>
      </w:r>
      <w:r>
        <w:rPr>
          <w:b/>
          <w:bCs/>
        </w:rPr>
        <w:t>,</w:t>
      </w:r>
      <w:r w:rsidRPr="006B7233">
        <w:rPr>
          <w:b/>
          <w:bCs/>
        </w:rPr>
        <w:t xml:space="preserve"> mit wem Ole reden könnte. Wer ist das?</w:t>
      </w:r>
    </w:p>
    <w:p w:rsidR="00A6673F" w:rsidRDefault="00A6673F" w:rsidP="00A6673F">
      <w:pPr>
        <w:pStyle w:val="ArialText"/>
        <w:spacing w:after="0" w:line="240" w:lineRule="auto"/>
      </w:pPr>
      <w:r>
        <w:t xml:space="preserve">Oles Lehrerin </w:t>
      </w:r>
    </w:p>
    <w:p w:rsidR="00A6673F" w:rsidRDefault="00A6673F" w:rsidP="00A6673F">
      <w:pPr>
        <w:pStyle w:val="ArialText"/>
        <w:spacing w:after="0" w:line="240" w:lineRule="auto"/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A6673F" w:rsidP="00A6673F">
      <w:pPr>
        <w:pStyle w:val="ArialText"/>
        <w:spacing w:after="0" w:line="240" w:lineRule="auto"/>
        <w:rPr>
          <w:b/>
          <w:bCs/>
        </w:rPr>
      </w:pPr>
    </w:p>
    <w:p w:rsidR="00A6673F" w:rsidRDefault="002A324E" w:rsidP="00A6673F">
      <w:pPr>
        <w:pStyle w:val="ArialText"/>
        <w:spacing w:after="0" w:line="240" w:lineRule="auto"/>
        <w:rPr>
          <w:b/>
          <w:bCs/>
        </w:rPr>
      </w:pPr>
      <w:r>
        <w:rPr>
          <w:b/>
          <w:bCs/>
          <w:noProof/>
        </w:rPr>
        <w:lastRenderedPageBreak/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4213225</wp:posOffset>
            </wp:positionH>
            <wp:positionV relativeFrom="paragraph">
              <wp:posOffset>-902970</wp:posOffset>
            </wp:positionV>
            <wp:extent cx="384810" cy="403860"/>
            <wp:effectExtent l="19050" t="0" r="0" b="0"/>
            <wp:wrapTight wrapText="bothSides">
              <wp:wrapPolygon edited="0">
                <wp:start x="-1069" y="0"/>
                <wp:lineTo x="-1069" y="20377"/>
                <wp:lineTo x="21386" y="20377"/>
                <wp:lineTo x="21386" y="0"/>
                <wp:lineTo x="-1069" y="0"/>
              </wp:wrapPolygon>
            </wp:wrapTight>
            <wp:docPr id="7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A324E" w:rsidRDefault="002A324E" w:rsidP="00A6673F">
      <w:pPr>
        <w:pStyle w:val="ArialText"/>
        <w:spacing w:after="0" w:line="240" w:lineRule="auto"/>
        <w:rPr>
          <w:b/>
          <w:bCs/>
        </w:rPr>
      </w:pPr>
    </w:p>
    <w:p w:rsidR="00A6673F" w:rsidRDefault="002A324E" w:rsidP="00A6673F">
      <w:pPr>
        <w:pStyle w:val="ArialText"/>
        <w:spacing w:after="0" w:line="240" w:lineRule="auto"/>
        <w:rPr>
          <w:b/>
          <w:bCs/>
        </w:rPr>
      </w:pPr>
      <w:r>
        <w:rPr>
          <w:b/>
          <w:bCs/>
        </w:rPr>
        <w:t>Arbeitsblatt 4b</w:t>
      </w:r>
      <w:r w:rsidRPr="002A324E">
        <w:rPr>
          <w:b/>
          <w:bCs/>
          <w:noProof/>
        </w:rPr>
        <w:t xml:space="preserve"> </w:t>
      </w:r>
    </w:p>
    <w:p w:rsidR="002A324E" w:rsidRDefault="002A324E" w:rsidP="00A6673F">
      <w:pPr>
        <w:pStyle w:val="ArialText"/>
        <w:spacing w:after="0" w:line="240" w:lineRule="auto"/>
        <w:rPr>
          <w:b/>
          <w:bCs/>
        </w:rPr>
      </w:pPr>
    </w:p>
    <w:p w:rsidR="002A324E" w:rsidRDefault="002A324E" w:rsidP="002A324E">
      <w:pPr>
        <w:pStyle w:val="Arialberschrift"/>
      </w:pPr>
      <w:r>
        <w:t xml:space="preserve">Kreuzworträtsel zum Magischen Tagebuch </w:t>
      </w:r>
    </w:p>
    <w:p w:rsidR="002A324E" w:rsidRDefault="002A324E" w:rsidP="002A324E">
      <w:pPr>
        <w:pStyle w:val="ArialText"/>
      </w:pP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1. </w:t>
      </w:r>
      <w:r w:rsidRPr="00870015">
        <w:rPr>
          <w:color w:val="003480"/>
          <w:sz w:val="20"/>
          <w:szCs w:val="20"/>
        </w:rPr>
        <w:t xml:space="preserve">Zum Club gehören die Freunde Klara, Keks, Matte und Flocke. Was für ein Tier ist Flocke?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2. </w:t>
      </w:r>
      <w:r w:rsidRPr="00870015">
        <w:rPr>
          <w:color w:val="003480"/>
          <w:sz w:val="20"/>
          <w:szCs w:val="20"/>
        </w:rPr>
        <w:t xml:space="preserve">Wo treffen sich die Freunde für ihre Mission?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3. </w:t>
      </w:r>
      <w:r w:rsidRPr="00870015">
        <w:rPr>
          <w:color w:val="003480"/>
          <w:sz w:val="20"/>
          <w:szCs w:val="20"/>
        </w:rPr>
        <w:t xml:space="preserve">Welches Buch bitten die Freunde um Hilfe? </w:t>
      </w:r>
      <w:r>
        <w:rPr>
          <w:color w:val="003480"/>
          <w:sz w:val="20"/>
          <w:szCs w:val="20"/>
        </w:rPr>
        <w:t xml:space="preserve">Das </w:t>
      </w:r>
      <w:r w:rsidRPr="00870015">
        <w:rPr>
          <w:color w:val="003480"/>
          <w:sz w:val="20"/>
          <w:szCs w:val="20"/>
        </w:rPr>
        <w:t>_______</w:t>
      </w:r>
    </w:p>
    <w:p w:rsidR="002A324E" w:rsidRPr="00870015" w:rsidRDefault="002A324E" w:rsidP="002A324E">
      <w:pPr>
        <w:pStyle w:val="Listenabsatz"/>
        <w:spacing w:after="160" w:line="259" w:lineRule="auto"/>
        <w:ind w:left="369" w:hanging="227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4. </w:t>
      </w:r>
      <w:r w:rsidRPr="00870015">
        <w:rPr>
          <w:color w:val="003480"/>
          <w:sz w:val="20"/>
          <w:szCs w:val="20"/>
        </w:rPr>
        <w:t>Um Hilfe zu bekommen, müssen Klara, Keks und Matte ihre _______ gleichzeitig auf das Buch legen.</w:t>
      </w:r>
      <w:r w:rsidRPr="00870015">
        <w:rPr>
          <w:b/>
          <w:bCs/>
          <w:color w:val="003480"/>
          <w:sz w:val="20"/>
          <w:szCs w:val="20"/>
        </w:rPr>
        <w:t xml:space="preserve">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5. Damit das </w:t>
      </w:r>
      <w:r w:rsidR="00E23DCF">
        <w:rPr>
          <w:color w:val="003480"/>
          <w:sz w:val="20"/>
          <w:szCs w:val="20"/>
        </w:rPr>
        <w:t>m</w:t>
      </w:r>
      <w:r w:rsidRPr="00870015">
        <w:rPr>
          <w:color w:val="003480"/>
          <w:sz w:val="20"/>
          <w:szCs w:val="20"/>
        </w:rPr>
        <w:t>agische Tagebuch einen Rat geben kann, muss Ole eine ___</w:t>
      </w:r>
      <w:r>
        <w:rPr>
          <w:color w:val="003480"/>
          <w:sz w:val="20"/>
          <w:szCs w:val="20"/>
        </w:rPr>
        <w:t>_____</w:t>
      </w:r>
      <w:r w:rsidRPr="00870015">
        <w:rPr>
          <w:color w:val="003480"/>
          <w:sz w:val="20"/>
          <w:szCs w:val="20"/>
        </w:rPr>
        <w:t>____ stellen.</w:t>
      </w:r>
      <w:r w:rsidRPr="00870015">
        <w:rPr>
          <w:b/>
          <w:bCs/>
          <w:color w:val="003480"/>
          <w:sz w:val="20"/>
          <w:szCs w:val="20"/>
        </w:rPr>
        <w:t xml:space="preserve">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6. </w:t>
      </w:r>
      <w:r w:rsidRPr="00870015">
        <w:rPr>
          <w:color w:val="003480"/>
          <w:sz w:val="20"/>
          <w:szCs w:val="20"/>
        </w:rPr>
        <w:t xml:space="preserve">Was ist der Begriff, für das, was Ole in der Schule passiert?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7. </w:t>
      </w:r>
      <w:r w:rsidRPr="00870015">
        <w:rPr>
          <w:color w:val="003480"/>
          <w:sz w:val="20"/>
          <w:szCs w:val="20"/>
        </w:rPr>
        <w:t>Es geht nicht</w:t>
      </w:r>
      <w:r>
        <w:rPr>
          <w:color w:val="003480"/>
          <w:sz w:val="20"/>
          <w:szCs w:val="20"/>
        </w:rPr>
        <w:t xml:space="preserve"> nur Ole so. Im </w:t>
      </w:r>
      <w:r w:rsidR="00E23DCF">
        <w:rPr>
          <w:color w:val="003480"/>
          <w:sz w:val="20"/>
          <w:szCs w:val="20"/>
        </w:rPr>
        <w:t>m</w:t>
      </w:r>
      <w:r w:rsidRPr="00870015">
        <w:rPr>
          <w:color w:val="003480"/>
          <w:sz w:val="20"/>
          <w:szCs w:val="20"/>
        </w:rPr>
        <w:t>agischen Tagebuch erzählen andere __</w:t>
      </w:r>
      <w:r>
        <w:rPr>
          <w:color w:val="003480"/>
          <w:sz w:val="20"/>
          <w:szCs w:val="20"/>
        </w:rPr>
        <w:t>____</w:t>
      </w:r>
      <w:r w:rsidRPr="00870015">
        <w:rPr>
          <w:color w:val="003480"/>
          <w:sz w:val="20"/>
          <w:szCs w:val="20"/>
        </w:rPr>
        <w:t xml:space="preserve">_____ von ihren Erfahrungen. </w:t>
      </w:r>
    </w:p>
    <w:p w:rsidR="002A324E" w:rsidRPr="00870015" w:rsidRDefault="002A324E" w:rsidP="002A324E">
      <w:pPr>
        <w:pStyle w:val="Listenabsatz"/>
        <w:spacing w:after="160" w:line="259" w:lineRule="auto"/>
        <w:ind w:left="369" w:hanging="227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8. Das </w:t>
      </w:r>
      <w:r w:rsidR="00E23DCF">
        <w:rPr>
          <w:color w:val="003480"/>
          <w:sz w:val="20"/>
          <w:szCs w:val="20"/>
        </w:rPr>
        <w:t>m</w:t>
      </w:r>
      <w:r w:rsidRPr="00870015">
        <w:rPr>
          <w:color w:val="003480"/>
          <w:sz w:val="20"/>
          <w:szCs w:val="20"/>
        </w:rPr>
        <w:t xml:space="preserve">agische Tagebuch erinnert Ole an etwas Gutes, das er vor lauter Stress vergessen hatte. Was war das? </w:t>
      </w: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9. </w:t>
      </w:r>
      <w:r w:rsidRPr="00870015">
        <w:rPr>
          <w:color w:val="003480"/>
          <w:sz w:val="20"/>
          <w:szCs w:val="20"/>
        </w:rPr>
        <w:t xml:space="preserve">Mit wem möchte Ole danach über das Mobbing reden? </w:t>
      </w:r>
    </w:p>
    <w:tbl>
      <w:tblPr>
        <w:tblStyle w:val="Tabellengitternetz"/>
        <w:tblpPr w:leftFromText="141" w:rightFromText="141" w:vertAnchor="text" w:horzAnchor="margin" w:tblpXSpec="center" w:tblpY="466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6" w:space="0" w:color="003480"/>
          <w:insideV w:val="single" w:sz="6" w:space="0" w:color="003480"/>
        </w:tblBorders>
        <w:tblCellMar>
          <w:left w:w="28" w:type="dxa"/>
          <w:right w:w="28" w:type="dxa"/>
        </w:tblCellMar>
        <w:tblLook w:val="04A0"/>
      </w:tblPr>
      <w:tblGrid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</w:tblGrid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-1276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6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O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8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U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ß</w:t>
            </w:r>
          </w:p>
        </w:tc>
        <w:tc>
          <w:tcPr>
            <w:tcW w:w="500" w:type="dxa"/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B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2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B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2A324E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870015" w:rsidRDefault="002A324E" w:rsidP="002A324E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2A324E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870015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500" w:type="dxa"/>
            <w:shd w:val="clear" w:color="auto" w:fill="DBE5F1" w:themeFill="accent1" w:themeFillTint="33"/>
          </w:tcPr>
          <w:p w:rsidR="002A324E" w:rsidRDefault="002A324E" w:rsidP="002A324E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 xml:space="preserve"> </w:t>
            </w:r>
          </w:p>
          <w:p w:rsidR="002A324E" w:rsidRPr="00870015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8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7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10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3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G</w:t>
            </w:r>
          </w:p>
        </w:tc>
        <w:tc>
          <w:tcPr>
            <w:tcW w:w="500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S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C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H</w:t>
            </w: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A6A6A6" w:themeFill="background1" w:themeFillShade="A6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G</w:t>
            </w:r>
          </w:p>
        </w:tc>
        <w:tc>
          <w:tcPr>
            <w:tcW w:w="500" w:type="dxa"/>
          </w:tcPr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B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FFDA65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U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9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C</w:t>
            </w:r>
          </w:p>
        </w:tc>
        <w:tc>
          <w:tcPr>
            <w:tcW w:w="500" w:type="dxa"/>
            <w:tcBorders>
              <w:top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4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H</w:t>
            </w: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0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H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Ä</w:t>
            </w: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D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9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U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single" w:sz="6" w:space="0" w:color="003480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FFDA65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D</w:t>
            </w: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5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R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G</w:t>
            </w:r>
          </w:p>
        </w:tc>
        <w:tc>
          <w:tcPr>
            <w:tcW w:w="500" w:type="dxa"/>
            <w:tcBorders>
              <w:top w:val="single" w:sz="6" w:space="0" w:color="003480"/>
              <w:bottom w:val="single" w:sz="6" w:space="0" w:color="003480"/>
            </w:tcBorders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</w:tcPr>
          <w:p w:rsidR="002A324E" w:rsidRPr="002A324E" w:rsidRDefault="002A324E" w:rsidP="002A324E"/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bottom w:val="single" w:sz="6" w:space="0" w:color="003480"/>
            </w:tcBorders>
          </w:tcPr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500" w:type="dxa"/>
            <w:tcBorders>
              <w:top w:val="single" w:sz="6" w:space="0" w:color="003480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  <w:tc>
          <w:tcPr>
            <w:tcW w:w="500" w:type="dxa"/>
            <w:tcBorders>
              <w:top w:val="single" w:sz="6" w:space="0" w:color="003480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</w:p>
        </w:tc>
      </w:tr>
      <w:tr w:rsidR="002A324E" w:rsidRPr="00870015" w:rsidTr="002A324E">
        <w:trPr>
          <w:trHeight w:val="5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</w:tcPr>
          <w:p w:rsidR="002A324E" w:rsidRDefault="002A324E" w:rsidP="005D2072">
            <w:pPr>
              <w:pStyle w:val="Listenabsatz"/>
              <w:ind w:left="0"/>
              <w:rPr>
                <w:rFonts w:cstheme="minorHAnsi"/>
                <w:bCs/>
                <w:color w:val="003480"/>
                <w:sz w:val="16"/>
                <w:szCs w:val="16"/>
              </w:rPr>
            </w:pPr>
          </w:p>
          <w:p w:rsidR="002A324E" w:rsidRPr="002A324E" w:rsidRDefault="002A324E" w:rsidP="002A324E">
            <w:pPr>
              <w:pStyle w:val="Listenabsatz"/>
              <w:ind w:left="0"/>
              <w:jc w:val="center"/>
              <w:rPr>
                <w:rFonts w:cstheme="minorHAnsi"/>
                <w:b/>
                <w:bCs/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  <w:tc>
          <w:tcPr>
            <w:tcW w:w="50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A324E" w:rsidRPr="00870015" w:rsidRDefault="002A324E" w:rsidP="005D2072">
            <w:pPr>
              <w:pStyle w:val="Listenabsatz"/>
              <w:ind w:left="0"/>
              <w:rPr>
                <w:rFonts w:cstheme="minorHAnsi"/>
                <w:b/>
                <w:bCs/>
                <w:color w:val="003480"/>
                <w:sz w:val="32"/>
                <w:szCs w:val="32"/>
              </w:rPr>
            </w:pPr>
          </w:p>
        </w:tc>
      </w:tr>
    </w:tbl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10. </w:t>
      </w:r>
      <w:r w:rsidRPr="00870015">
        <w:rPr>
          <w:color w:val="003480"/>
          <w:sz w:val="20"/>
          <w:szCs w:val="20"/>
        </w:rPr>
        <w:t>Matte schlägt vor, dass Ole auch noch mit seiner ___</w:t>
      </w:r>
      <w:r>
        <w:rPr>
          <w:color w:val="003480"/>
          <w:sz w:val="20"/>
          <w:szCs w:val="20"/>
        </w:rPr>
        <w:t>________</w:t>
      </w:r>
      <w:r w:rsidRPr="00870015">
        <w:rPr>
          <w:color w:val="003480"/>
          <w:sz w:val="20"/>
          <w:szCs w:val="20"/>
        </w:rPr>
        <w:t xml:space="preserve">____ reden kann. </w:t>
      </w:r>
    </w:p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Lösungssatz: </w:t>
      </w:r>
    </w:p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tbl>
      <w:tblPr>
        <w:tblStyle w:val="Tabellengitternetz"/>
        <w:tblW w:w="9746" w:type="dxa"/>
        <w:tblInd w:w="250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CellMar>
          <w:left w:w="28" w:type="dxa"/>
          <w:right w:w="28" w:type="dxa"/>
        </w:tblCellMar>
        <w:tblLook w:val="04A0"/>
      </w:tblPr>
      <w:tblGrid>
        <w:gridCol w:w="488"/>
        <w:gridCol w:w="488"/>
        <w:gridCol w:w="488"/>
        <w:gridCol w:w="488"/>
        <w:gridCol w:w="488"/>
        <w:gridCol w:w="488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</w:tblGrid>
      <w:tr w:rsidR="002A324E" w:rsidTr="005D2072">
        <w:trPr>
          <w:trHeight w:val="551"/>
        </w:trPr>
        <w:tc>
          <w:tcPr>
            <w:tcW w:w="488" w:type="dxa"/>
            <w:shd w:val="clear" w:color="auto" w:fill="FFDA65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D</w:t>
            </w:r>
          </w:p>
        </w:tc>
        <w:tc>
          <w:tcPr>
            <w:tcW w:w="488" w:type="dxa"/>
            <w:shd w:val="clear" w:color="auto" w:fill="FFDA65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2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color w:val="003480"/>
                <w:sz w:val="16"/>
                <w:szCs w:val="16"/>
              </w:rPr>
              <w:t>3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4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5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S</w:t>
            </w:r>
          </w:p>
        </w:tc>
        <w:tc>
          <w:tcPr>
            <w:tcW w:w="488" w:type="dxa"/>
            <w:tcBorders>
              <w:bottom w:val="single" w:sz="6" w:space="0" w:color="003480"/>
            </w:tcBorders>
            <w:shd w:val="clear" w:color="auto" w:fill="F2DBDB" w:themeFill="accent2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6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18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1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9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C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0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H</w:t>
            </w:r>
          </w:p>
        </w:tc>
        <w:tc>
          <w:tcPr>
            <w:tcW w:w="488" w:type="dxa"/>
            <w:shd w:val="clear" w:color="auto" w:fill="D6E3BC" w:themeFill="accent3" w:themeFillTint="6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21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T</w:t>
            </w:r>
          </w:p>
        </w:tc>
        <w:tc>
          <w:tcPr>
            <w:tcW w:w="488" w:type="dxa"/>
            <w:shd w:val="clear" w:color="auto" w:fill="A6A6A6" w:themeFill="background1" w:themeFillShade="A6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A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3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24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L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25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E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26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shd w:val="clear" w:color="auto" w:fill="DBE5F1" w:themeFill="accent1" w:themeFillTint="33"/>
          </w:tcPr>
          <w:p w:rsidR="002A324E" w:rsidRDefault="002A324E" w:rsidP="005D2072">
            <w:pPr>
              <w:pStyle w:val="Listenabsatz"/>
              <w:spacing w:after="160" w:line="259" w:lineRule="auto"/>
              <w:ind w:left="0"/>
              <w:rPr>
                <w:rFonts w:cstheme="minorHAnsi"/>
                <w:b/>
                <w:bCs/>
                <w:color w:val="003480"/>
                <w:sz w:val="16"/>
                <w:szCs w:val="16"/>
              </w:rPr>
            </w:pPr>
            <w:r>
              <w:rPr>
                <w:rFonts w:cstheme="minorHAnsi"/>
                <w:b/>
                <w:bCs/>
                <w:color w:val="003480"/>
                <w:sz w:val="16"/>
                <w:szCs w:val="16"/>
              </w:rPr>
              <w:t>2</w:t>
            </w:r>
            <w:r w:rsidRPr="00870015">
              <w:rPr>
                <w:rFonts w:cstheme="minorHAnsi"/>
                <w:b/>
                <w:bCs/>
                <w:color w:val="003480"/>
                <w:sz w:val="16"/>
                <w:szCs w:val="16"/>
              </w:rPr>
              <w:t>7</w:t>
            </w:r>
          </w:p>
          <w:p w:rsidR="002A324E" w:rsidRPr="002A324E" w:rsidRDefault="002A324E" w:rsidP="005D2072">
            <w:pPr>
              <w:pStyle w:val="Listenabsatz"/>
              <w:spacing w:after="160" w:line="259" w:lineRule="auto"/>
              <w:ind w:left="0"/>
              <w:rPr>
                <w:color w:val="003480"/>
                <w:sz w:val="28"/>
                <w:szCs w:val="28"/>
              </w:rPr>
            </w:pPr>
            <w:r w:rsidRPr="002A324E">
              <w:rPr>
                <w:rFonts w:cstheme="minorHAnsi"/>
                <w:b/>
                <w:bCs/>
                <w:color w:val="003480"/>
                <w:sz w:val="28"/>
                <w:szCs w:val="28"/>
              </w:rPr>
              <w:t>N</w:t>
            </w:r>
          </w:p>
        </w:tc>
      </w:tr>
    </w:tbl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</w:p>
    <w:p w:rsidR="002A324E" w:rsidRPr="00870015" w:rsidRDefault="002A324E" w:rsidP="002A324E">
      <w:pPr>
        <w:pStyle w:val="Listenabsatz"/>
        <w:spacing w:after="160" w:line="259" w:lineRule="auto"/>
        <w:ind w:left="142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lastRenderedPageBreak/>
        <w:drawing>
          <wp:anchor distT="0" distB="0" distL="114300" distR="114300" simplePos="0" relativeHeight="251721728" behindDoc="0" locked="0" layoutInCell="1" allowOverlap="1">
            <wp:simplePos x="0" y="0"/>
            <wp:positionH relativeFrom="column">
              <wp:posOffset>4181475</wp:posOffset>
            </wp:positionH>
            <wp:positionV relativeFrom="paragraph">
              <wp:posOffset>-892175</wp:posOffset>
            </wp:positionV>
            <wp:extent cx="384810" cy="403860"/>
            <wp:effectExtent l="19050" t="0" r="0" b="0"/>
            <wp:wrapTight wrapText="bothSides">
              <wp:wrapPolygon edited="0">
                <wp:start x="-1069" y="0"/>
                <wp:lineTo x="-1069" y="20377"/>
                <wp:lineTo x="21386" y="20377"/>
                <wp:lineTo x="21386" y="0"/>
                <wp:lineTo x="-1069" y="0"/>
              </wp:wrapPolygon>
            </wp:wrapTight>
            <wp:docPr id="5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673F" w:rsidRDefault="001E3495" w:rsidP="00A6673F">
      <w:pPr>
        <w:pStyle w:val="ArialText"/>
        <w:spacing w:after="0" w:line="240" w:lineRule="auto"/>
        <w:rPr>
          <w:b/>
          <w:bCs/>
        </w:rPr>
      </w:pPr>
      <w:r>
        <w:rPr>
          <w:b/>
          <w:bCs/>
        </w:rPr>
        <w:t>Arbeitsblatt 5</w:t>
      </w:r>
    </w:p>
    <w:p w:rsidR="002A324E" w:rsidRDefault="002A324E" w:rsidP="00A6673F">
      <w:pPr>
        <w:pStyle w:val="ArialText"/>
        <w:spacing w:after="0" w:line="240" w:lineRule="auto"/>
        <w:rPr>
          <w:b/>
          <w:bCs/>
        </w:rPr>
      </w:pPr>
    </w:p>
    <w:p w:rsidR="002A324E" w:rsidRDefault="002A324E" w:rsidP="002A324E">
      <w:pPr>
        <w:pStyle w:val="Arialberschrift"/>
      </w:pPr>
      <w:r>
        <w:t xml:space="preserve">Magisches Tagebuch – </w:t>
      </w:r>
      <w:proofErr w:type="spellStart"/>
      <w:r>
        <w:t>Suchsel</w:t>
      </w:r>
      <w:proofErr w:type="spellEnd"/>
      <w:r>
        <w:t xml:space="preserve"> </w:t>
      </w:r>
    </w:p>
    <w:p w:rsidR="002A324E" w:rsidRDefault="002A324E" w:rsidP="002A324E">
      <w:pPr>
        <w:pStyle w:val="Arialberschrift"/>
      </w:pPr>
    </w:p>
    <w:p w:rsidR="002A324E" w:rsidRDefault="002A324E" w:rsidP="002A324E">
      <w:pPr>
        <w:pStyle w:val="ArialText"/>
      </w:pPr>
    </w:p>
    <w:p w:rsidR="002A324E" w:rsidRDefault="002A324E" w:rsidP="002A324E">
      <w:pPr>
        <w:pStyle w:val="ArialText"/>
      </w:pPr>
    </w:p>
    <w:tbl>
      <w:tblPr>
        <w:tblStyle w:val="Tabellengitternetz"/>
        <w:tblpPr w:leftFromText="141" w:rightFromText="141" w:vertAnchor="page" w:horzAnchor="page" w:tblpX="1453" w:tblpY="4396"/>
        <w:tblW w:w="0" w:type="auto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497"/>
        <w:gridCol w:w="556"/>
        <w:gridCol w:w="516"/>
        <w:gridCol w:w="497"/>
        <w:gridCol w:w="497"/>
        <w:gridCol w:w="476"/>
        <w:gridCol w:w="497"/>
        <w:gridCol w:w="516"/>
        <w:gridCol w:w="497"/>
        <w:gridCol w:w="497"/>
        <w:gridCol w:w="497"/>
        <w:gridCol w:w="476"/>
        <w:gridCol w:w="556"/>
        <w:gridCol w:w="497"/>
        <w:gridCol w:w="497"/>
      </w:tblGrid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ind w:left="-476" w:right="-507"/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X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</w:tr>
      <w:tr w:rsidR="002A324E" w:rsidTr="002A324E">
        <w:trPr>
          <w:trHeight w:val="442"/>
        </w:trPr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X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  <w:tc>
          <w:tcPr>
            <w:tcW w:w="476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  <w:shd w:val="clear" w:color="auto" w:fill="B8CCE4" w:themeFill="accent1" w:themeFillTint="66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2A324E" w:rsidRPr="00C72316" w:rsidRDefault="002A324E" w:rsidP="005D2072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</w:tr>
    </w:tbl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Default="002A324E" w:rsidP="002A324E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2A324E" w:rsidRPr="002A324E" w:rsidRDefault="002A324E" w:rsidP="002A324E">
      <w:pPr>
        <w:spacing w:line="360" w:lineRule="auto"/>
        <w:ind w:left="142"/>
        <w:jc w:val="both"/>
        <w:rPr>
          <w:color w:val="003480"/>
          <w:sz w:val="24"/>
          <w:szCs w:val="24"/>
        </w:rPr>
      </w:pPr>
      <w:r>
        <w:rPr>
          <w:b/>
          <w:color w:val="003480"/>
          <w:sz w:val="24"/>
          <w:szCs w:val="24"/>
        </w:rPr>
        <w:t xml:space="preserve">Von oben nach unten: </w:t>
      </w:r>
      <w:r w:rsidRPr="002A324E">
        <w:rPr>
          <w:color w:val="003480"/>
          <w:sz w:val="24"/>
          <w:szCs w:val="24"/>
        </w:rPr>
        <w:t>Mission, magisch, Tagebuch,</w:t>
      </w:r>
      <w:r>
        <w:rPr>
          <w:color w:val="003480"/>
          <w:sz w:val="24"/>
          <w:szCs w:val="24"/>
        </w:rPr>
        <w:t xml:space="preserve"> </w:t>
      </w:r>
      <w:r w:rsidRPr="002A324E">
        <w:rPr>
          <w:color w:val="003480"/>
          <w:sz w:val="24"/>
          <w:szCs w:val="24"/>
        </w:rPr>
        <w:t>Flocke, Kinder, Ole, Ratte</w:t>
      </w:r>
    </w:p>
    <w:p w:rsidR="002A324E" w:rsidRPr="002A324E" w:rsidRDefault="002A324E" w:rsidP="002A324E">
      <w:pPr>
        <w:spacing w:line="360" w:lineRule="auto"/>
        <w:ind w:left="142"/>
        <w:jc w:val="both"/>
        <w:rPr>
          <w:color w:val="003480"/>
          <w:sz w:val="24"/>
          <w:szCs w:val="24"/>
        </w:rPr>
      </w:pPr>
      <w:r>
        <w:rPr>
          <w:b/>
          <w:color w:val="003480"/>
          <w:sz w:val="24"/>
          <w:szCs w:val="24"/>
        </w:rPr>
        <w:t xml:space="preserve">Von links nach rechts: </w:t>
      </w:r>
      <w:r w:rsidRPr="002A324E">
        <w:rPr>
          <w:color w:val="003480"/>
          <w:sz w:val="24"/>
          <w:szCs w:val="24"/>
        </w:rPr>
        <w:t>Freunde, Keks, Hilfe, Club, Matte, reden</w:t>
      </w:r>
    </w:p>
    <w:p w:rsidR="002A324E" w:rsidRDefault="002A324E" w:rsidP="002A324E">
      <w:pPr>
        <w:spacing w:line="360" w:lineRule="auto"/>
        <w:ind w:left="142"/>
        <w:jc w:val="both"/>
        <w:rPr>
          <w:b/>
          <w:color w:val="003480"/>
          <w:sz w:val="24"/>
          <w:szCs w:val="24"/>
        </w:rPr>
      </w:pPr>
      <w:r>
        <w:rPr>
          <w:b/>
          <w:color w:val="003480"/>
          <w:sz w:val="24"/>
          <w:szCs w:val="24"/>
        </w:rPr>
        <w:t xml:space="preserve">Diagonal: </w:t>
      </w:r>
      <w:r w:rsidRPr="002A324E">
        <w:rPr>
          <w:color w:val="003480"/>
          <w:sz w:val="24"/>
          <w:szCs w:val="24"/>
        </w:rPr>
        <w:t>Problem, Klara, Mobbing</w:t>
      </w:r>
    </w:p>
    <w:p w:rsidR="002A324E" w:rsidRDefault="002A324E" w:rsidP="002A324E">
      <w:pPr>
        <w:spacing w:line="360" w:lineRule="auto"/>
        <w:ind w:left="142"/>
        <w:jc w:val="both"/>
        <w:rPr>
          <w:b/>
          <w:color w:val="003480"/>
          <w:sz w:val="24"/>
          <w:szCs w:val="24"/>
        </w:rPr>
      </w:pPr>
      <w:r w:rsidRPr="00C72316"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</w:p>
    <w:p w:rsidR="002A324E" w:rsidRDefault="002A324E" w:rsidP="00426E01">
      <w:pPr>
        <w:spacing w:line="360" w:lineRule="auto"/>
        <w:ind w:left="142"/>
        <w:jc w:val="both"/>
        <w:rPr>
          <w:b/>
          <w:bCs/>
        </w:rPr>
      </w:pPr>
    </w:p>
    <w:sectPr w:rsidR="002A324E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AB7" w:rsidRDefault="00EF7AB7" w:rsidP="00B4772D">
      <w:r>
        <w:separator/>
      </w:r>
    </w:p>
  </w:endnote>
  <w:endnote w:type="continuationSeparator" w:id="0">
    <w:p w:rsidR="00EF7AB7" w:rsidRDefault="00EF7AB7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5923F0" w:rsidRDefault="005923F0" w:rsidP="005923F0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Pr="003E451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5923F0" w:rsidRPr="0081107C" w:rsidRDefault="005923F0" w:rsidP="005923F0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AB7" w:rsidRDefault="00EF7AB7" w:rsidP="00B4772D">
      <w:r>
        <w:separator/>
      </w:r>
    </w:p>
  </w:footnote>
  <w:footnote w:type="continuationSeparator" w:id="0">
    <w:p w:rsidR="00EF7AB7" w:rsidRDefault="00EF7AB7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E3C" w:rsidRDefault="00F75223" w:rsidP="00585E3C">
    <w:pPr>
      <w:pStyle w:val="ArialTitelgrau"/>
      <w:ind w:firstLine="142"/>
      <w:rPr>
        <w:sz w:val="20"/>
        <w:szCs w:val="20"/>
      </w:rPr>
    </w:pPr>
    <w:r w:rsidRPr="00F75223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585E3C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3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85E3C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4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6673F">
      <w:rPr>
        <w:sz w:val="20"/>
        <w:szCs w:val="20"/>
      </w:rPr>
      <w:t xml:space="preserve">Lösungen der </w:t>
    </w:r>
    <w:r w:rsidR="00585E3C" w:rsidRPr="002D4E32">
      <w:rPr>
        <w:sz w:val="20"/>
        <w:szCs w:val="20"/>
      </w:rPr>
      <w:t>Arbeitsbl</w:t>
    </w:r>
    <w:r w:rsidR="00A6673F">
      <w:rPr>
        <w:sz w:val="20"/>
        <w:szCs w:val="20"/>
      </w:rPr>
      <w:t xml:space="preserve">ätter </w:t>
    </w:r>
  </w:p>
  <w:p w:rsidR="00585E3C" w:rsidRPr="00000978" w:rsidRDefault="00F75223" w:rsidP="00585E3C">
    <w:pPr>
      <w:pStyle w:val="KeinLeerraum"/>
      <w:ind w:left="142"/>
      <w:rPr>
        <w:color w:val="909191"/>
        <w:sz w:val="16"/>
        <w:szCs w:val="16"/>
      </w:rPr>
    </w:pPr>
    <w:r w:rsidRPr="00F75223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585E3C" w:rsidRDefault="00585E3C" w:rsidP="00585E3C">
    <w:pPr>
      <w:pStyle w:val="ArialBeschreibunggrau"/>
      <w:ind w:firstLine="132"/>
    </w:pPr>
    <w:r>
      <w:t xml:space="preserve">Mission </w:t>
    </w:r>
    <w:r w:rsidR="00E23DCF">
      <w:t>m</w:t>
    </w:r>
    <w:r>
      <w:t xml:space="preserve">agisches Tagebuch (Podcast-Reihe) </w:t>
    </w:r>
  </w:p>
  <w:p w:rsidR="00585E3C" w:rsidRDefault="00E23DCF" w:rsidP="00585E3C">
    <w:pPr>
      <w:pStyle w:val="ArialBeschreibunggrau"/>
      <w:ind w:firstLine="132"/>
    </w:pPr>
    <w:r>
      <w:t xml:space="preserve">Mobbing ist so gemein!  </w:t>
    </w:r>
    <w:r w:rsidR="00585E3C">
      <w:t xml:space="preserve">(Podcast-Folge) </w:t>
    </w:r>
  </w:p>
  <w:p w:rsidR="00585E3C" w:rsidRDefault="00585E3C" w:rsidP="00585E3C">
    <w:pPr>
      <w:pStyle w:val="ArialBeschreibunggrau"/>
      <w:ind w:firstLine="132"/>
    </w:pPr>
    <w:r>
      <w:t>planet-schule.de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1E3495"/>
    <w:rsid w:val="001F2F37"/>
    <w:rsid w:val="00223D48"/>
    <w:rsid w:val="002375E8"/>
    <w:rsid w:val="00281DDB"/>
    <w:rsid w:val="002A1EF8"/>
    <w:rsid w:val="002A324E"/>
    <w:rsid w:val="00377987"/>
    <w:rsid w:val="003873E9"/>
    <w:rsid w:val="00394A8E"/>
    <w:rsid w:val="004219A8"/>
    <w:rsid w:val="00426E01"/>
    <w:rsid w:val="00426E7F"/>
    <w:rsid w:val="00462615"/>
    <w:rsid w:val="004A5F21"/>
    <w:rsid w:val="00551D87"/>
    <w:rsid w:val="00560917"/>
    <w:rsid w:val="00585E3C"/>
    <w:rsid w:val="005923F0"/>
    <w:rsid w:val="005E0122"/>
    <w:rsid w:val="0060637E"/>
    <w:rsid w:val="0061357B"/>
    <w:rsid w:val="0061610B"/>
    <w:rsid w:val="00630024"/>
    <w:rsid w:val="006D6D6C"/>
    <w:rsid w:val="007003B7"/>
    <w:rsid w:val="008B0864"/>
    <w:rsid w:val="009A6195"/>
    <w:rsid w:val="00A279E5"/>
    <w:rsid w:val="00A6673F"/>
    <w:rsid w:val="00AE6CB1"/>
    <w:rsid w:val="00B4772D"/>
    <w:rsid w:val="00B64215"/>
    <w:rsid w:val="00B946FF"/>
    <w:rsid w:val="00BB5190"/>
    <w:rsid w:val="00BD1CDB"/>
    <w:rsid w:val="00BF289F"/>
    <w:rsid w:val="00D36B9A"/>
    <w:rsid w:val="00D40B32"/>
    <w:rsid w:val="00D7235C"/>
    <w:rsid w:val="00D94556"/>
    <w:rsid w:val="00DA4F5E"/>
    <w:rsid w:val="00E23DCF"/>
    <w:rsid w:val="00E80F3E"/>
    <w:rsid w:val="00EA257A"/>
    <w:rsid w:val="00EA6671"/>
    <w:rsid w:val="00EB5BF6"/>
    <w:rsid w:val="00ED3A77"/>
    <w:rsid w:val="00EF7AB7"/>
    <w:rsid w:val="00F13A43"/>
    <w:rsid w:val="00F23FC4"/>
    <w:rsid w:val="00F75223"/>
    <w:rsid w:val="00FD4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ArialTextZchn">
    <w:name w:val="Arial Text Zchn"/>
    <w:basedOn w:val="TheSansTextZchn"/>
    <w:link w:val="ArialText"/>
    <w:rsid w:val="00A6673F"/>
    <w:rPr>
      <w:rFonts w:ascii="Arial" w:hAnsi="Arial"/>
    </w:rPr>
  </w:style>
  <w:style w:type="table" w:styleId="Tabellengitternetz">
    <w:name w:val="Table Grid"/>
    <w:basedOn w:val="NormaleTabelle"/>
    <w:uiPriority w:val="39"/>
    <w:rsid w:val="002A32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3</Pages>
  <Words>455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8</cp:revision>
  <dcterms:created xsi:type="dcterms:W3CDTF">2023-12-13T14:19:00Z</dcterms:created>
  <dcterms:modified xsi:type="dcterms:W3CDTF">2023-12-22T09:11:00Z</dcterms:modified>
</cp:coreProperties>
</file>