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6029A6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4196715</wp:posOffset>
            </wp:positionH>
            <wp:positionV relativeFrom="paragraph">
              <wp:posOffset>-1210945</wp:posOffset>
            </wp:positionV>
            <wp:extent cx="393700" cy="396240"/>
            <wp:effectExtent l="19050" t="0" r="6350" b="0"/>
            <wp:wrapTight wrapText="bothSides">
              <wp:wrapPolygon edited="0">
                <wp:start x="-1045" y="0"/>
                <wp:lineTo x="-1045" y="20769"/>
                <wp:lineTo x="21948" y="20769"/>
                <wp:lineTo x="21948" y="0"/>
                <wp:lineTo x="-1045" y="0"/>
              </wp:wrapPolygon>
            </wp:wrapTight>
            <wp:docPr id="1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9370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64D46" w:rsidRDefault="00F64D46" w:rsidP="00560917">
      <w:pPr>
        <w:pStyle w:val="TheSansberschrift"/>
        <w:spacing w:line="240" w:lineRule="auto"/>
        <w:ind w:left="142" w:right="-143"/>
      </w:pPr>
    </w:p>
    <w:p w:rsidR="00B4772D" w:rsidRDefault="004E4DA8" w:rsidP="00B4772D">
      <w:pPr>
        <w:pStyle w:val="Arialberschrift"/>
      </w:pPr>
      <w:r>
        <w:t xml:space="preserve">Kreuzworträtsel </w:t>
      </w:r>
      <w:r w:rsidR="006029A6">
        <w:t xml:space="preserve">zum </w:t>
      </w:r>
      <w:r w:rsidR="00B66128">
        <w:t>m</w:t>
      </w:r>
      <w:r w:rsidR="005A12DD">
        <w:t>agische</w:t>
      </w:r>
      <w:r w:rsidR="006029A6">
        <w:t>n</w:t>
      </w:r>
      <w:r w:rsidR="005A12DD">
        <w:t xml:space="preserve"> Tagebuch </w:t>
      </w:r>
    </w:p>
    <w:p w:rsidR="00F64D46" w:rsidRDefault="006F5027" w:rsidP="00C70F71">
      <w:pPr>
        <w:pStyle w:val="ArialText"/>
      </w:pPr>
      <w:r>
        <w:rPr>
          <w:noProof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5611495</wp:posOffset>
            </wp:positionH>
            <wp:positionV relativeFrom="paragraph">
              <wp:posOffset>159385</wp:posOffset>
            </wp:positionV>
            <wp:extent cx="826135" cy="767715"/>
            <wp:effectExtent l="19050" t="0" r="0" b="0"/>
            <wp:wrapTight wrapText="bothSides">
              <wp:wrapPolygon edited="0">
                <wp:start x="1992" y="536"/>
                <wp:lineTo x="-498" y="1608"/>
                <wp:lineTo x="-498" y="20367"/>
                <wp:lineTo x="21417" y="20367"/>
                <wp:lineTo x="21417" y="2144"/>
                <wp:lineTo x="18927" y="536"/>
                <wp:lineTo x="1992" y="536"/>
              </wp:wrapPolygon>
            </wp:wrapTight>
            <wp:docPr id="8" name="Grafik 0" descr="09_Buch_offen-1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Buch_offen-1_swr.png"/>
                    <pic:cNvPicPr/>
                  </pic:nvPicPr>
                  <pic:blipFill>
                    <a:blip r:embed="rId8" cstate="print"/>
                    <a:srcRect l="14855" t="17391" r="14855" b="18116"/>
                    <a:stretch>
                      <a:fillRect/>
                    </a:stretch>
                  </pic:blipFill>
                  <pic:spPr>
                    <a:xfrm>
                      <a:off x="0" y="0"/>
                      <a:ext cx="826135" cy="767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E4DA8" w:rsidRP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1. </w:t>
      </w:r>
      <w:r w:rsidR="004E4DA8" w:rsidRPr="00870015">
        <w:rPr>
          <w:color w:val="003480"/>
          <w:sz w:val="20"/>
          <w:szCs w:val="20"/>
        </w:rPr>
        <w:t xml:space="preserve">Zum Club gehören die Freunde Klara, Keks, Matte und Flocke. Was für ein Tier ist Flocke? </w:t>
      </w:r>
    </w:p>
    <w:p w:rsidR="004E4DA8" w:rsidRP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2. </w:t>
      </w:r>
      <w:r w:rsidR="004E4DA8" w:rsidRPr="00870015">
        <w:rPr>
          <w:color w:val="003480"/>
          <w:sz w:val="20"/>
          <w:szCs w:val="20"/>
        </w:rPr>
        <w:t xml:space="preserve">Wo treffen sich die Freunde für ihre Mission? </w:t>
      </w:r>
    </w:p>
    <w:p w:rsidR="004E4DA8" w:rsidRP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3. </w:t>
      </w:r>
      <w:r w:rsidR="004E4DA8" w:rsidRPr="00870015">
        <w:rPr>
          <w:color w:val="003480"/>
          <w:sz w:val="20"/>
          <w:szCs w:val="20"/>
        </w:rPr>
        <w:t xml:space="preserve">Welches Buch bitten die Freunde um Hilfe? </w:t>
      </w:r>
      <w:r w:rsidR="001F3480">
        <w:rPr>
          <w:color w:val="003480"/>
          <w:sz w:val="20"/>
          <w:szCs w:val="20"/>
        </w:rPr>
        <w:t xml:space="preserve">Das </w:t>
      </w:r>
      <w:r w:rsidR="001F3480" w:rsidRPr="00870015">
        <w:rPr>
          <w:color w:val="003480"/>
          <w:sz w:val="20"/>
          <w:szCs w:val="20"/>
        </w:rPr>
        <w:t>_______</w:t>
      </w:r>
    </w:p>
    <w:p w:rsidR="004E4DA8" w:rsidRPr="00870015" w:rsidRDefault="00870015" w:rsidP="001F3480">
      <w:pPr>
        <w:pStyle w:val="Listenabsatz"/>
        <w:spacing w:after="160" w:line="259" w:lineRule="auto"/>
        <w:ind w:left="369" w:hanging="227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4. </w:t>
      </w:r>
      <w:r w:rsidR="004E4DA8" w:rsidRPr="00870015">
        <w:rPr>
          <w:color w:val="003480"/>
          <w:sz w:val="20"/>
          <w:szCs w:val="20"/>
        </w:rPr>
        <w:t>Um Hilfe zu bekommen, müssen Klara, Keks und Matte ihre _______ gleichzeitig auf das Buch legen.</w:t>
      </w:r>
      <w:r w:rsidR="004E4DA8" w:rsidRPr="00870015">
        <w:rPr>
          <w:b/>
          <w:bCs/>
          <w:color w:val="003480"/>
          <w:sz w:val="20"/>
          <w:szCs w:val="20"/>
        </w:rPr>
        <w:t xml:space="preserve"> </w:t>
      </w:r>
    </w:p>
    <w:p w:rsidR="004E4DA8" w:rsidRP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5. Damit das </w:t>
      </w:r>
      <w:r w:rsidR="00B66128">
        <w:rPr>
          <w:color w:val="003480"/>
          <w:sz w:val="20"/>
          <w:szCs w:val="20"/>
        </w:rPr>
        <w:t>m</w:t>
      </w:r>
      <w:r w:rsidR="004E4DA8" w:rsidRPr="00870015">
        <w:rPr>
          <w:color w:val="003480"/>
          <w:sz w:val="20"/>
          <w:szCs w:val="20"/>
        </w:rPr>
        <w:t>agische Tagebuch einen Rat geben kann, muss Ole eine ___</w:t>
      </w:r>
      <w:r>
        <w:rPr>
          <w:color w:val="003480"/>
          <w:sz w:val="20"/>
          <w:szCs w:val="20"/>
        </w:rPr>
        <w:t>_____</w:t>
      </w:r>
      <w:r w:rsidR="004E4DA8" w:rsidRPr="00870015">
        <w:rPr>
          <w:color w:val="003480"/>
          <w:sz w:val="20"/>
          <w:szCs w:val="20"/>
        </w:rPr>
        <w:t>____ stellen.</w:t>
      </w:r>
      <w:r w:rsidR="004E4DA8" w:rsidRPr="00870015">
        <w:rPr>
          <w:b/>
          <w:bCs/>
          <w:color w:val="003480"/>
          <w:sz w:val="20"/>
          <w:szCs w:val="20"/>
        </w:rPr>
        <w:t xml:space="preserve"> </w:t>
      </w:r>
    </w:p>
    <w:p w:rsidR="004E4DA8" w:rsidRP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6. </w:t>
      </w:r>
      <w:r w:rsidR="004E4DA8" w:rsidRPr="00870015">
        <w:rPr>
          <w:color w:val="003480"/>
          <w:sz w:val="20"/>
          <w:szCs w:val="20"/>
        </w:rPr>
        <w:t xml:space="preserve">Was ist der Begriff, für das, was Ole in der Schule passiert? </w:t>
      </w:r>
    </w:p>
    <w:p w:rsidR="004E4DA8" w:rsidRP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7. </w:t>
      </w:r>
      <w:r w:rsidR="004E4DA8" w:rsidRPr="00870015">
        <w:rPr>
          <w:color w:val="003480"/>
          <w:sz w:val="20"/>
          <w:szCs w:val="20"/>
        </w:rPr>
        <w:t>Es geht nicht</w:t>
      </w:r>
      <w:r>
        <w:rPr>
          <w:color w:val="003480"/>
          <w:sz w:val="20"/>
          <w:szCs w:val="20"/>
        </w:rPr>
        <w:t xml:space="preserve"> nur Ole so. Im </w:t>
      </w:r>
      <w:r w:rsidR="00B66128">
        <w:rPr>
          <w:color w:val="003480"/>
          <w:sz w:val="20"/>
          <w:szCs w:val="20"/>
        </w:rPr>
        <w:t>m</w:t>
      </w:r>
      <w:r w:rsidR="004E4DA8" w:rsidRPr="00870015">
        <w:rPr>
          <w:color w:val="003480"/>
          <w:sz w:val="20"/>
          <w:szCs w:val="20"/>
        </w:rPr>
        <w:t>agischen Tagebuch erzählen andere __</w:t>
      </w:r>
      <w:r>
        <w:rPr>
          <w:color w:val="003480"/>
          <w:sz w:val="20"/>
          <w:szCs w:val="20"/>
        </w:rPr>
        <w:t>____</w:t>
      </w:r>
      <w:r w:rsidR="004E4DA8" w:rsidRPr="00870015">
        <w:rPr>
          <w:color w:val="003480"/>
          <w:sz w:val="20"/>
          <w:szCs w:val="20"/>
        </w:rPr>
        <w:t xml:space="preserve">_____ von ihren Erfahrungen. </w:t>
      </w:r>
    </w:p>
    <w:p w:rsidR="004E4DA8" w:rsidRPr="00870015" w:rsidRDefault="00870015" w:rsidP="00870015">
      <w:pPr>
        <w:pStyle w:val="Listenabsatz"/>
        <w:spacing w:after="160" w:line="259" w:lineRule="auto"/>
        <w:ind w:left="369" w:hanging="227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8. Das </w:t>
      </w:r>
      <w:r w:rsidR="00B66128">
        <w:rPr>
          <w:color w:val="003480"/>
          <w:sz w:val="20"/>
          <w:szCs w:val="20"/>
        </w:rPr>
        <w:t>m</w:t>
      </w:r>
      <w:r w:rsidR="004E4DA8" w:rsidRPr="00870015">
        <w:rPr>
          <w:color w:val="003480"/>
          <w:sz w:val="20"/>
          <w:szCs w:val="20"/>
        </w:rPr>
        <w:t xml:space="preserve">agische Tagebuch erinnert Ole an etwas Gutes, das er vor lauter Stress vergessen hatte. Was war das? </w:t>
      </w:r>
    </w:p>
    <w:p w:rsidR="004E4DA8" w:rsidRP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9. </w:t>
      </w:r>
      <w:r w:rsidR="004E4DA8" w:rsidRPr="00870015">
        <w:rPr>
          <w:color w:val="003480"/>
          <w:sz w:val="20"/>
          <w:szCs w:val="20"/>
        </w:rPr>
        <w:t xml:space="preserve">Mit wem möchte Ole danach über das Mobbing reden? </w:t>
      </w:r>
    </w:p>
    <w:tbl>
      <w:tblPr>
        <w:tblStyle w:val="Tabellengitternetz"/>
        <w:tblpPr w:leftFromText="141" w:rightFromText="141" w:vertAnchor="text" w:horzAnchor="margin" w:tblpXSpec="center" w:tblpY="466"/>
        <w:tblW w:w="0" w:type="auto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6" w:space="0" w:color="003480"/>
          <w:insideV w:val="single" w:sz="6" w:space="0" w:color="003480"/>
        </w:tblBorders>
        <w:tblCellMar>
          <w:left w:w="28" w:type="dxa"/>
          <w:right w:w="28" w:type="dxa"/>
        </w:tblCellMar>
        <w:tblLook w:val="04A0"/>
      </w:tblPr>
      <w:tblGrid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</w:tblGrid>
      <w:tr w:rsidR="00870015" w:rsidRPr="00870015" w:rsidTr="001F3480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-1276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6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870015" w:rsidRPr="00870015" w:rsidTr="001F3480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09745F" w:rsidRPr="00870015" w:rsidTr="001F3480">
        <w:trPr>
          <w:trHeight w:val="516"/>
        </w:trPr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8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F2DBDB" w:themeFill="accent2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3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DBE5F1" w:themeFill="accent1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3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2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09745F" w:rsidRPr="00870015" w:rsidTr="001F3480">
        <w:trPr>
          <w:trHeight w:val="516"/>
        </w:trPr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F2DBDB" w:themeFill="accent2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6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BE5F1" w:themeFill="accent1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5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787588" w:rsidRPr="00870015" w:rsidTr="001F3480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6E3BC" w:themeFill="accent3" w:themeFillTint="66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8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787588" w:rsidRPr="00870015" w:rsidTr="001F3480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7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10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BE5F1" w:themeFill="accent1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4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09745F" w:rsidRPr="00870015" w:rsidTr="001F3480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3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BE5F1" w:themeFill="accent1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6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F2DBDB" w:themeFill="accent2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5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A6A6A6" w:themeFill="background1" w:themeFillShade="A6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FFDA65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D6E3BC" w:themeFill="accent3" w:themeFillTint="66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9</w:t>
            </w:r>
          </w:p>
        </w:tc>
        <w:tc>
          <w:tcPr>
            <w:tcW w:w="500" w:type="dxa"/>
            <w:tcBorders>
              <w:top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4</w:t>
            </w:r>
          </w:p>
        </w:tc>
      </w:tr>
      <w:tr w:rsidR="001F3480" w:rsidRPr="00870015" w:rsidTr="001F3480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6E3BC" w:themeFill="accent3" w:themeFillTint="66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7</w:t>
            </w: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6E3BC" w:themeFill="accent3" w:themeFillTint="66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1F3480" w:rsidRPr="00870015" w:rsidTr="001F3480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BE5F1" w:themeFill="accent1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7</w:t>
            </w:r>
          </w:p>
        </w:tc>
      </w:tr>
      <w:tr w:rsidR="0009745F" w:rsidRPr="00870015" w:rsidTr="001579C0">
        <w:trPr>
          <w:trHeight w:val="516"/>
        </w:trPr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9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D6E3BC" w:themeFill="accent3" w:themeFillTint="66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FFDA65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="0009745F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</w:p>
        </w:tc>
      </w:tr>
      <w:tr w:rsidR="0009745F" w:rsidRPr="00870015" w:rsidTr="001579C0">
        <w:trPr>
          <w:trHeight w:val="516"/>
        </w:trPr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5</w:t>
            </w: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DBE5F1" w:themeFill="accent1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6" w:space="0" w:color="003480"/>
            </w:tcBorders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1F3480" w:rsidRPr="00870015" w:rsidTr="001579C0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F2DBDB" w:themeFill="accent2" w:themeFillTint="33"/>
          </w:tcPr>
          <w:p w:rsidR="00870015" w:rsidRPr="00870015" w:rsidRDefault="0009745F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="00870015"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4</w:t>
            </w: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1F3480" w:rsidRPr="00870015" w:rsidTr="001F3480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70015" w:rsidRPr="00870015" w:rsidRDefault="00870015" w:rsidP="00870015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</w:tr>
    </w:tbl>
    <w:p w:rsidR="004E4DA8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10. </w:t>
      </w:r>
      <w:r w:rsidR="004E4DA8" w:rsidRPr="00870015">
        <w:rPr>
          <w:color w:val="003480"/>
          <w:sz w:val="20"/>
          <w:szCs w:val="20"/>
        </w:rPr>
        <w:t>Matte schlägt vor, dass Ole auch noch mit seiner ___</w:t>
      </w:r>
      <w:r>
        <w:rPr>
          <w:color w:val="003480"/>
          <w:sz w:val="20"/>
          <w:szCs w:val="20"/>
        </w:rPr>
        <w:t>________</w:t>
      </w:r>
      <w:r w:rsidR="004E4DA8" w:rsidRPr="00870015">
        <w:rPr>
          <w:color w:val="003480"/>
          <w:sz w:val="20"/>
          <w:szCs w:val="20"/>
        </w:rPr>
        <w:t xml:space="preserve">____ reden kann. </w:t>
      </w:r>
    </w:p>
    <w:p w:rsid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</w:p>
    <w:p w:rsid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Lösungssatz: </w:t>
      </w:r>
    </w:p>
    <w:p w:rsid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</w:p>
    <w:tbl>
      <w:tblPr>
        <w:tblStyle w:val="Tabellengitternetz"/>
        <w:tblW w:w="9746" w:type="dxa"/>
        <w:tblInd w:w="250" w:type="dxa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CellMar>
          <w:left w:w="28" w:type="dxa"/>
          <w:right w:w="28" w:type="dxa"/>
        </w:tblCellMar>
        <w:tblLook w:val="04A0"/>
      </w:tblPr>
      <w:tblGrid>
        <w:gridCol w:w="488"/>
        <w:gridCol w:w="488"/>
        <w:gridCol w:w="488"/>
        <w:gridCol w:w="488"/>
        <w:gridCol w:w="488"/>
        <w:gridCol w:w="488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</w:tblGrid>
      <w:tr w:rsidR="0009745F" w:rsidTr="00CE51ED">
        <w:trPr>
          <w:trHeight w:val="551"/>
        </w:trPr>
        <w:tc>
          <w:tcPr>
            <w:tcW w:w="488" w:type="dxa"/>
            <w:shd w:val="clear" w:color="auto" w:fill="FFDA65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</w:p>
        </w:tc>
        <w:tc>
          <w:tcPr>
            <w:tcW w:w="488" w:type="dxa"/>
            <w:shd w:val="clear" w:color="auto" w:fill="FFDA65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2</w:t>
            </w:r>
          </w:p>
        </w:tc>
        <w:tc>
          <w:tcPr>
            <w:tcW w:w="488" w:type="dxa"/>
            <w:shd w:val="clear" w:color="auto" w:fill="A6A6A6" w:themeFill="background1" w:themeFillShade="A6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</w:p>
        </w:tc>
        <w:tc>
          <w:tcPr>
            <w:tcW w:w="488" w:type="dxa"/>
            <w:tcBorders>
              <w:bottom w:val="single" w:sz="6" w:space="0" w:color="003480"/>
            </w:tcBorders>
            <w:shd w:val="clear" w:color="auto" w:fill="F2DBDB" w:themeFill="accent2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3</w:t>
            </w:r>
          </w:p>
        </w:tc>
        <w:tc>
          <w:tcPr>
            <w:tcW w:w="488" w:type="dxa"/>
            <w:tcBorders>
              <w:bottom w:val="single" w:sz="6" w:space="0" w:color="003480"/>
            </w:tcBorders>
            <w:shd w:val="clear" w:color="auto" w:fill="F2DBDB" w:themeFill="accent2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4</w:t>
            </w:r>
          </w:p>
        </w:tc>
        <w:tc>
          <w:tcPr>
            <w:tcW w:w="488" w:type="dxa"/>
            <w:tcBorders>
              <w:bottom w:val="single" w:sz="6" w:space="0" w:color="003480"/>
            </w:tcBorders>
            <w:shd w:val="clear" w:color="auto" w:fill="F2DBDB" w:themeFill="accent2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5</w:t>
            </w:r>
          </w:p>
        </w:tc>
        <w:tc>
          <w:tcPr>
            <w:tcW w:w="488" w:type="dxa"/>
            <w:tcBorders>
              <w:bottom w:val="single" w:sz="6" w:space="0" w:color="003480"/>
            </w:tcBorders>
            <w:shd w:val="clear" w:color="auto" w:fill="F2DBDB" w:themeFill="accent2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6</w:t>
            </w:r>
          </w:p>
        </w:tc>
        <w:tc>
          <w:tcPr>
            <w:tcW w:w="488" w:type="dxa"/>
            <w:shd w:val="clear" w:color="auto" w:fill="A6A6A6" w:themeFill="background1" w:themeFillShade="A6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D6E3BC" w:themeFill="accent3" w:themeFillTint="66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7</w:t>
            </w:r>
          </w:p>
        </w:tc>
        <w:tc>
          <w:tcPr>
            <w:tcW w:w="488" w:type="dxa"/>
            <w:shd w:val="clear" w:color="auto" w:fill="D6E3BC" w:themeFill="accent3" w:themeFillTint="66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18</w:t>
            </w:r>
          </w:p>
        </w:tc>
        <w:tc>
          <w:tcPr>
            <w:tcW w:w="488" w:type="dxa"/>
            <w:shd w:val="clear" w:color="auto" w:fill="D6E3BC" w:themeFill="accent3" w:themeFillTint="66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9</w:t>
            </w:r>
          </w:p>
        </w:tc>
        <w:tc>
          <w:tcPr>
            <w:tcW w:w="488" w:type="dxa"/>
            <w:shd w:val="clear" w:color="auto" w:fill="D6E3BC" w:themeFill="accent3" w:themeFillTint="66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0</w:t>
            </w:r>
          </w:p>
        </w:tc>
        <w:tc>
          <w:tcPr>
            <w:tcW w:w="488" w:type="dxa"/>
            <w:shd w:val="clear" w:color="auto" w:fill="D6E3BC" w:themeFill="accent3" w:themeFillTint="66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21</w:t>
            </w:r>
          </w:p>
        </w:tc>
        <w:tc>
          <w:tcPr>
            <w:tcW w:w="488" w:type="dxa"/>
            <w:shd w:val="clear" w:color="auto" w:fill="A6A6A6" w:themeFill="background1" w:themeFillShade="A6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DBE5F1" w:themeFill="accent1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3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24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25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26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09745F" w:rsidRDefault="0009745F" w:rsidP="00870015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7</w:t>
            </w:r>
          </w:p>
        </w:tc>
      </w:tr>
    </w:tbl>
    <w:p w:rsidR="00870015" w:rsidRPr="00870015" w:rsidRDefault="00870015" w:rsidP="00870015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</w:p>
    <w:sectPr w:rsidR="00870015" w:rsidRPr="00870015" w:rsidSect="005609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284C" w:rsidRDefault="00B9284C" w:rsidP="00B4772D">
      <w:r>
        <w:separator/>
      </w:r>
    </w:p>
  </w:endnote>
  <w:endnote w:type="continuationSeparator" w:id="0">
    <w:p w:rsidR="00B9284C" w:rsidRDefault="00B9284C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999" w:rsidRDefault="00DB099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E77C1" w:rsidRDefault="00CC43B4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8F489F" w:rsidRPr="008F489F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98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CC43B4" w:rsidRPr="0081107C" w:rsidRDefault="00CC43B4" w:rsidP="00CC43B4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2023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8F489F" w:rsidRPr="008F489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999" w:rsidRDefault="00DB099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284C" w:rsidRDefault="00B9284C" w:rsidP="00B4772D">
      <w:r>
        <w:separator/>
      </w:r>
    </w:p>
  </w:footnote>
  <w:footnote w:type="continuationSeparator" w:id="0">
    <w:p w:rsidR="00B9284C" w:rsidRDefault="00B9284C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999" w:rsidRDefault="00DB0999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480" w:rsidRDefault="008F489F" w:rsidP="001F3480">
    <w:pPr>
      <w:pStyle w:val="ArialTitelgrau"/>
      <w:ind w:firstLine="142"/>
      <w:rPr>
        <w:sz w:val="20"/>
        <w:szCs w:val="20"/>
      </w:rPr>
    </w:pPr>
    <w:r w:rsidRPr="008F489F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1F3480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4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F3480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5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F3480" w:rsidRPr="002D4E32">
      <w:rPr>
        <w:sz w:val="20"/>
        <w:szCs w:val="20"/>
      </w:rPr>
      <w:t xml:space="preserve">Arbeitsblatt </w:t>
    </w:r>
    <w:r w:rsidR="001F3480">
      <w:rPr>
        <w:sz w:val="20"/>
        <w:szCs w:val="20"/>
      </w:rPr>
      <w:t>4b</w:t>
    </w:r>
    <w:r w:rsidR="001F3480" w:rsidRPr="002D4E32">
      <w:rPr>
        <w:sz w:val="20"/>
        <w:szCs w:val="20"/>
      </w:rPr>
      <w:t xml:space="preserve">: </w:t>
    </w:r>
    <w:r w:rsidR="001F3480">
      <w:rPr>
        <w:sz w:val="20"/>
        <w:szCs w:val="20"/>
      </w:rPr>
      <w:t xml:space="preserve">Kreuzworträtsel zum </w:t>
    </w:r>
    <w:r w:rsidR="004041C0">
      <w:rPr>
        <w:sz w:val="20"/>
        <w:szCs w:val="20"/>
      </w:rPr>
      <w:t>m</w:t>
    </w:r>
    <w:r w:rsidR="001F3480">
      <w:rPr>
        <w:sz w:val="20"/>
        <w:szCs w:val="20"/>
      </w:rPr>
      <w:t>agischen Tagebuch</w:t>
    </w:r>
  </w:p>
  <w:p w:rsidR="001F3480" w:rsidRPr="00000978" w:rsidRDefault="008F489F" w:rsidP="001F3480">
    <w:pPr>
      <w:pStyle w:val="KeinLeerraum"/>
      <w:ind w:left="142"/>
      <w:rPr>
        <w:color w:val="909191"/>
        <w:sz w:val="16"/>
        <w:szCs w:val="16"/>
      </w:rPr>
    </w:pPr>
    <w:r w:rsidRPr="008F489F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1F3480" w:rsidRDefault="004809ED" w:rsidP="001F3480">
    <w:pPr>
      <w:pStyle w:val="ArialBeschreibunggrau"/>
      <w:ind w:firstLine="132"/>
    </w:pPr>
    <w:r>
      <w:t>Mission m</w:t>
    </w:r>
    <w:r w:rsidR="001F3480">
      <w:t xml:space="preserve">agisches Tagebuch (Podcast-Reihe) </w:t>
    </w:r>
  </w:p>
  <w:p w:rsidR="001F3480" w:rsidRDefault="00DB0999" w:rsidP="001F3480">
    <w:pPr>
      <w:pStyle w:val="ArialBeschreibunggrau"/>
      <w:ind w:firstLine="132"/>
    </w:pPr>
    <w:r>
      <w:t xml:space="preserve">Mobbing ist so gemein! </w:t>
    </w:r>
    <w:r w:rsidR="001F3480">
      <w:t xml:space="preserve">(Podcast-Folge) </w:t>
    </w:r>
  </w:p>
  <w:p w:rsidR="001F3480" w:rsidRDefault="001F3480" w:rsidP="001F3480">
    <w:pPr>
      <w:pStyle w:val="ArialBeschreibunggrau"/>
      <w:ind w:firstLine="132"/>
    </w:pPr>
    <w:r>
      <w:t>planet-schule.de/…</w:t>
    </w:r>
  </w:p>
  <w:p w:rsidR="001F3480" w:rsidRPr="00EA14C0" w:rsidRDefault="001F3480" w:rsidP="001F3480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1F3480" w:rsidRDefault="001F3480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999" w:rsidRDefault="00DB099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0049BD"/>
    <w:multiLevelType w:val="hybridMultilevel"/>
    <w:tmpl w:val="0CC2F29A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4"/>
  </w:num>
  <w:num w:numId="5">
    <w:abstractNumId w:val="1"/>
  </w:num>
  <w:num w:numId="6">
    <w:abstractNumId w:val="5"/>
  </w:num>
  <w:num w:numId="7">
    <w:abstractNumId w:val="3"/>
  </w:num>
  <w:num w:numId="8">
    <w:abstractNumId w:val="0"/>
  </w:num>
  <w:num w:numId="9">
    <w:abstractNumId w:val="9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072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4772D"/>
    <w:rsid w:val="0001231B"/>
    <w:rsid w:val="00062BCF"/>
    <w:rsid w:val="000800C9"/>
    <w:rsid w:val="0009745F"/>
    <w:rsid w:val="00125B47"/>
    <w:rsid w:val="00152E3A"/>
    <w:rsid w:val="001579C0"/>
    <w:rsid w:val="001F3480"/>
    <w:rsid w:val="00281DDB"/>
    <w:rsid w:val="0029595A"/>
    <w:rsid w:val="002A4EBD"/>
    <w:rsid w:val="002D6955"/>
    <w:rsid w:val="00300DF9"/>
    <w:rsid w:val="00311CB5"/>
    <w:rsid w:val="003C0BAA"/>
    <w:rsid w:val="004041C0"/>
    <w:rsid w:val="004340B0"/>
    <w:rsid w:val="00462615"/>
    <w:rsid w:val="004809ED"/>
    <w:rsid w:val="004E4DA8"/>
    <w:rsid w:val="00560917"/>
    <w:rsid w:val="005A12DD"/>
    <w:rsid w:val="006029A6"/>
    <w:rsid w:val="0060637E"/>
    <w:rsid w:val="0061357B"/>
    <w:rsid w:val="006816A8"/>
    <w:rsid w:val="006D536D"/>
    <w:rsid w:val="006D6D6C"/>
    <w:rsid w:val="006F5027"/>
    <w:rsid w:val="00727887"/>
    <w:rsid w:val="00787588"/>
    <w:rsid w:val="008179DB"/>
    <w:rsid w:val="00870015"/>
    <w:rsid w:val="00870E71"/>
    <w:rsid w:val="008B0864"/>
    <w:rsid w:val="008E77C1"/>
    <w:rsid w:val="008F489F"/>
    <w:rsid w:val="00930A40"/>
    <w:rsid w:val="00A67928"/>
    <w:rsid w:val="00A85057"/>
    <w:rsid w:val="00AB2F40"/>
    <w:rsid w:val="00AF1EDE"/>
    <w:rsid w:val="00B37CD7"/>
    <w:rsid w:val="00B411AF"/>
    <w:rsid w:val="00B4772D"/>
    <w:rsid w:val="00B50847"/>
    <w:rsid w:val="00B66128"/>
    <w:rsid w:val="00B9284C"/>
    <w:rsid w:val="00BC2308"/>
    <w:rsid w:val="00BD1CDB"/>
    <w:rsid w:val="00C36DB3"/>
    <w:rsid w:val="00C53A38"/>
    <w:rsid w:val="00C70F71"/>
    <w:rsid w:val="00C711F8"/>
    <w:rsid w:val="00CC43B4"/>
    <w:rsid w:val="00CE51ED"/>
    <w:rsid w:val="00D36B9A"/>
    <w:rsid w:val="00D64B9C"/>
    <w:rsid w:val="00DA4F5E"/>
    <w:rsid w:val="00DB0999"/>
    <w:rsid w:val="00DD1AC7"/>
    <w:rsid w:val="00E86467"/>
    <w:rsid w:val="00EA257A"/>
    <w:rsid w:val="00EB5BF6"/>
    <w:rsid w:val="00ED3A77"/>
    <w:rsid w:val="00F00E9B"/>
    <w:rsid w:val="00F64D46"/>
    <w:rsid w:val="00FB1D27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3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hAnsi="Arial"/>
    </w:rPr>
  </w:style>
  <w:style w:type="character" w:customStyle="1" w:styleId="ArialblaufettZchn">
    <w:name w:val="Arial blau fett Zchn"/>
    <w:basedOn w:val="ArialTextZchn"/>
    <w:link w:val="Arialblaufett"/>
    <w:rsid w:val="00125B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166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Mobbing ist so gemein!</dc:title>
  <dc:creator>SWR Planet Schule</dc:creator>
  <cp:lastModifiedBy>Martina Frietsch</cp:lastModifiedBy>
  <cp:revision>15</cp:revision>
  <dcterms:created xsi:type="dcterms:W3CDTF">2023-12-06T13:52:00Z</dcterms:created>
  <dcterms:modified xsi:type="dcterms:W3CDTF">2023-12-25T16:11:00Z</dcterms:modified>
</cp:coreProperties>
</file>