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FF6BA9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4242435</wp:posOffset>
            </wp:positionH>
            <wp:positionV relativeFrom="paragraph">
              <wp:posOffset>-1025525</wp:posOffset>
            </wp:positionV>
            <wp:extent cx="390525" cy="400050"/>
            <wp:effectExtent l="19050" t="0" r="9525" b="0"/>
            <wp:wrapTight wrapText="bothSides">
              <wp:wrapPolygon edited="0">
                <wp:start x="-1054" y="0"/>
                <wp:lineTo x="-1054" y="20571"/>
                <wp:lineTo x="22127" y="20571"/>
                <wp:lineTo x="22127" y="0"/>
                <wp:lineTo x="-1054" y="0"/>
              </wp:wrapPolygon>
            </wp:wrapTight>
            <wp:docPr id="1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9052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F6BA9" w:rsidRDefault="00FF6BA9" w:rsidP="00560917">
      <w:pPr>
        <w:pStyle w:val="ArialTitelgrau"/>
        <w:ind w:firstLine="142"/>
        <w:rPr>
          <w:sz w:val="20"/>
          <w:szCs w:val="20"/>
        </w:rPr>
      </w:pP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B4772D" w:rsidRDefault="00125B47" w:rsidP="00B4772D">
      <w:pPr>
        <w:pStyle w:val="Arialberschrift"/>
      </w:pPr>
      <w:r>
        <w:t>Gemeinsam gegen</w:t>
      </w:r>
      <w:r w:rsidR="00300DF9">
        <w:t xml:space="preserve"> </w:t>
      </w:r>
      <w:r w:rsidR="00B4772D" w:rsidRPr="00300DF9">
        <w:t>Mobbing</w:t>
      </w:r>
      <w:r w:rsidR="00B76D02" w:rsidRPr="00B76D02">
        <w:rPr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5347335</wp:posOffset>
            </wp:positionH>
            <wp:positionV relativeFrom="paragraph">
              <wp:posOffset>-269875</wp:posOffset>
            </wp:positionV>
            <wp:extent cx="838200" cy="771525"/>
            <wp:effectExtent l="19050" t="0" r="0" b="0"/>
            <wp:wrapTight wrapText="bothSides">
              <wp:wrapPolygon edited="0">
                <wp:start x="1964" y="533"/>
                <wp:lineTo x="-491" y="1600"/>
                <wp:lineTo x="-491" y="20800"/>
                <wp:lineTo x="21600" y="20800"/>
                <wp:lineTo x="21600" y="2133"/>
                <wp:lineTo x="19145" y="533"/>
                <wp:lineTo x="1964" y="533"/>
              </wp:wrapPolygon>
            </wp:wrapTight>
            <wp:docPr id="8" name="Grafik 0" descr="09_Buch_offen-1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Buch_offen-1_swr.png"/>
                    <pic:cNvPicPr/>
                  </pic:nvPicPr>
                  <pic:blipFill>
                    <a:blip r:embed="rId8" cstate="print"/>
                    <a:srcRect l="14855" t="17391" r="14855" b="18116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00DF9" w:rsidRPr="005457B0" w:rsidRDefault="00300DF9" w:rsidP="00300DF9">
      <w:pPr>
        <w:pStyle w:val="Arialberschrift"/>
        <w:rPr>
          <w:b w:val="0"/>
        </w:rPr>
      </w:pPr>
    </w:p>
    <w:p w:rsidR="00125B47" w:rsidRPr="00C9441F" w:rsidRDefault="00125B47" w:rsidP="00125B47">
      <w:pPr>
        <w:pStyle w:val="Arialblaufett"/>
        <w:rPr>
          <w:sz w:val="20"/>
          <w:szCs w:val="20"/>
        </w:rPr>
      </w:pPr>
      <w:r w:rsidRPr="00C9441F">
        <w:rPr>
          <w:sz w:val="20"/>
          <w:szCs w:val="20"/>
        </w:rPr>
        <w:t>Sammelt für die drei Situationen Tipps, Tricks und Ratschläge, um Mobbing keine Chance zu geben.</w:t>
      </w:r>
    </w:p>
    <w:p w:rsidR="00300DF9" w:rsidRPr="00C9441F" w:rsidRDefault="00300DF9" w:rsidP="00125B47">
      <w:pPr>
        <w:pStyle w:val="ArialText"/>
        <w:rPr>
          <w:sz w:val="20"/>
          <w:szCs w:val="20"/>
        </w:rPr>
      </w:pPr>
    </w:p>
    <w:p w:rsidR="00560917" w:rsidRPr="00C9441F" w:rsidRDefault="00125B47" w:rsidP="00125B47">
      <w:pPr>
        <w:pStyle w:val="ArialText"/>
        <w:rPr>
          <w:sz w:val="20"/>
          <w:szCs w:val="20"/>
        </w:rPr>
      </w:pPr>
      <w:r w:rsidRPr="00C9441F">
        <w:rPr>
          <w:sz w:val="20"/>
          <w:szCs w:val="20"/>
        </w:rPr>
        <w:t>1. Du beobachtest ein Kind, das von anderen in jeder Schulpause ausgelacht wird. Welche Tipps würdest du dem „Opfer“ und den „Täter*innen“ geben?</w:t>
      </w:r>
    </w:p>
    <w:p w:rsidR="00125B47" w:rsidRPr="00C9441F" w:rsidRDefault="00125B47" w:rsidP="00125B47">
      <w:pPr>
        <w:pStyle w:val="ArialText"/>
        <w:rPr>
          <w:sz w:val="20"/>
          <w:szCs w:val="20"/>
        </w:rPr>
      </w:pPr>
    </w:p>
    <w:p w:rsidR="00125B47" w:rsidRPr="00125B47" w:rsidRDefault="00125B47" w:rsidP="00125B47">
      <w:pPr>
        <w:pStyle w:val="ArialText"/>
        <w:rPr>
          <w:b/>
        </w:rPr>
      </w:pPr>
      <w:r w:rsidRPr="00C9441F">
        <w:rPr>
          <w:b/>
          <w:sz w:val="20"/>
          <w:szCs w:val="20"/>
        </w:rPr>
        <w:t xml:space="preserve">Tipps für Opfer: </w:t>
      </w:r>
      <w:r w:rsidRPr="00125B47">
        <w:t>___________________________________</w:t>
      </w:r>
      <w:r w:rsidR="00C9441F">
        <w:t>_</w:t>
      </w:r>
      <w:r w:rsidRPr="00125B47">
        <w:t>_____________________________</w:t>
      </w:r>
      <w:r>
        <w:rPr>
          <w:b/>
        </w:rPr>
        <w:t xml:space="preserve"> 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125B47">
        <w:t>_______________________________________________________________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125B47">
        <w:t>_______________________________________________________________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blaufett"/>
      </w:pPr>
      <w:r w:rsidRPr="00C9441F">
        <w:rPr>
          <w:sz w:val="20"/>
          <w:szCs w:val="20"/>
        </w:rPr>
        <w:t>Tipps für Täter:</w:t>
      </w:r>
      <w:r>
        <w:t xml:space="preserve"> </w:t>
      </w:r>
      <w:r w:rsidRPr="00125B47">
        <w:rPr>
          <w:b w:val="0"/>
        </w:rPr>
        <w:t>_____</w:t>
      </w:r>
      <w:r w:rsidR="00C9441F">
        <w:rPr>
          <w:b w:val="0"/>
        </w:rPr>
        <w:t>__</w:t>
      </w:r>
      <w:r w:rsidRPr="00125B47">
        <w:rPr>
          <w:b w:val="0"/>
        </w:rPr>
        <w:t>___________________________________________________________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125B47">
        <w:t>_______________________________________________________________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125B47">
        <w:t>_______________________________________________________________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</w:p>
    <w:p w:rsidR="00125B47" w:rsidRPr="00C9441F" w:rsidRDefault="00125B47" w:rsidP="00125B47">
      <w:pPr>
        <w:pStyle w:val="ArialText"/>
        <w:rPr>
          <w:sz w:val="20"/>
          <w:szCs w:val="20"/>
        </w:rPr>
      </w:pPr>
      <w:r w:rsidRPr="00C9441F">
        <w:rPr>
          <w:sz w:val="20"/>
          <w:szCs w:val="20"/>
        </w:rPr>
        <w:t>2. Ihr seid eine tolle Klasse mit einer super Gemeinschaft. Damit Mobbing in der Klasse überhaupt keine Chance bekommen kann, stellt ihr einige Regeln auf. Welche sind das?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125B47">
        <w:t>_______________________________________________________________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125B47">
        <w:t>_______________________________________________________________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125B47">
        <w:t>_______________________________________________________________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125B47">
        <w:t>_______________________________________________________________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125B47">
        <w:t>_______________________________________________________________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</w:p>
    <w:p w:rsidR="00125B47" w:rsidRPr="00C9441F" w:rsidRDefault="00125B47" w:rsidP="00125B47">
      <w:pPr>
        <w:pStyle w:val="ArialText"/>
        <w:rPr>
          <w:sz w:val="20"/>
          <w:szCs w:val="20"/>
        </w:rPr>
      </w:pPr>
      <w:r w:rsidRPr="00C9441F">
        <w:rPr>
          <w:sz w:val="20"/>
          <w:szCs w:val="20"/>
        </w:rPr>
        <w:t>3. Du möchtest eine Postkarte gestalten, um auch andere darauf hinzuweisen, dass man Mobbing keinen Platz lassen sollten. Welche drei wichtigsten Tipps würdest du auf dieser Postkarte festhalten?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C9441F">
        <w:rPr>
          <w:sz w:val="20"/>
          <w:szCs w:val="20"/>
        </w:rPr>
        <w:t>1)</w:t>
      </w:r>
      <w:r w:rsidR="00C9441F">
        <w:rPr>
          <w:sz w:val="20"/>
          <w:szCs w:val="20"/>
        </w:rPr>
        <w:t xml:space="preserve"> </w:t>
      </w:r>
      <w:r w:rsidRPr="00125B47">
        <w:t>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C9441F">
        <w:rPr>
          <w:sz w:val="20"/>
          <w:szCs w:val="20"/>
        </w:rPr>
        <w:t>2)</w:t>
      </w:r>
      <w:r>
        <w:t xml:space="preserve"> </w:t>
      </w:r>
      <w:r w:rsidRPr="00125B47">
        <w:t>_____________________________________________________________</w:t>
      </w:r>
      <w:r>
        <w:t>______________</w:t>
      </w:r>
      <w:r w:rsidRPr="00125B47">
        <w:t>_</w:t>
      </w:r>
    </w:p>
    <w:p w:rsidR="00125B47" w:rsidRDefault="00125B47" w:rsidP="00125B47">
      <w:pPr>
        <w:pStyle w:val="ArialText"/>
      </w:pPr>
    </w:p>
    <w:p w:rsidR="00125B47" w:rsidRDefault="00125B47" w:rsidP="00125B47">
      <w:pPr>
        <w:pStyle w:val="ArialText"/>
      </w:pPr>
      <w:r w:rsidRPr="00C9441F">
        <w:rPr>
          <w:sz w:val="20"/>
          <w:szCs w:val="20"/>
        </w:rPr>
        <w:t>3)</w:t>
      </w:r>
      <w:r>
        <w:t xml:space="preserve"> </w:t>
      </w:r>
      <w:r w:rsidRPr="00125B47">
        <w:t>____________________________________________________________</w:t>
      </w:r>
      <w:r>
        <w:t>_______________</w:t>
      </w:r>
      <w:r w:rsidRPr="00125B47">
        <w:t>_</w:t>
      </w:r>
    </w:p>
    <w:p w:rsidR="00125B47" w:rsidRDefault="00125B47" w:rsidP="00125B47">
      <w:pPr>
        <w:pStyle w:val="ArialText"/>
      </w:pPr>
    </w:p>
    <w:sectPr w:rsidR="00125B47" w:rsidSect="005609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283C" w:rsidRDefault="0084283C" w:rsidP="00B4772D">
      <w:r>
        <w:separator/>
      </w:r>
    </w:p>
  </w:endnote>
  <w:endnote w:type="continuationSeparator" w:id="0">
    <w:p w:rsidR="0084283C" w:rsidRDefault="0084283C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C6E" w:rsidRDefault="00CC7C6E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CC7C6E" w:rsidRDefault="00CC7C6E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Pr="00DB4AF9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9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CC7C6E" w:rsidRPr="0081107C" w:rsidRDefault="00CC7C6E" w:rsidP="00CC7C6E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2023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F74FFA" w:rsidRPr="00F74FF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C6E" w:rsidRDefault="00CC7C6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283C" w:rsidRDefault="0084283C" w:rsidP="00B4772D">
      <w:r>
        <w:separator/>
      </w:r>
    </w:p>
  </w:footnote>
  <w:footnote w:type="continuationSeparator" w:id="0">
    <w:p w:rsidR="0084283C" w:rsidRDefault="0084283C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C6E" w:rsidRDefault="00CC7C6E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441F" w:rsidRDefault="00F74FFA" w:rsidP="00C9441F">
    <w:pPr>
      <w:pStyle w:val="ArialTitelgrau"/>
      <w:ind w:firstLine="142"/>
      <w:rPr>
        <w:sz w:val="20"/>
        <w:szCs w:val="20"/>
      </w:rPr>
    </w:pPr>
    <w:r w:rsidRPr="00F74FFA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C9441F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9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9441F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0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9441F" w:rsidRPr="002D4E32">
      <w:rPr>
        <w:sz w:val="20"/>
        <w:szCs w:val="20"/>
      </w:rPr>
      <w:t xml:space="preserve">Arbeitsblatt </w:t>
    </w:r>
    <w:r w:rsidR="00C9441F">
      <w:rPr>
        <w:sz w:val="20"/>
        <w:szCs w:val="20"/>
      </w:rPr>
      <w:t>3</w:t>
    </w:r>
    <w:r w:rsidR="002E3237">
      <w:rPr>
        <w:sz w:val="20"/>
        <w:szCs w:val="20"/>
      </w:rPr>
      <w:t>a</w:t>
    </w:r>
    <w:r w:rsidR="00C9441F" w:rsidRPr="002D4E32">
      <w:rPr>
        <w:sz w:val="20"/>
        <w:szCs w:val="20"/>
      </w:rPr>
      <w:t xml:space="preserve">: </w:t>
    </w:r>
    <w:r w:rsidR="00C9441F">
      <w:rPr>
        <w:sz w:val="20"/>
        <w:szCs w:val="20"/>
      </w:rPr>
      <w:t>Gemeinsam gegen Mobbing</w:t>
    </w:r>
  </w:p>
  <w:p w:rsidR="00C9441F" w:rsidRPr="00000978" w:rsidRDefault="00F74FFA" w:rsidP="00C9441F">
    <w:pPr>
      <w:pStyle w:val="KeinLeerraum"/>
      <w:ind w:left="142"/>
      <w:rPr>
        <w:color w:val="909191"/>
        <w:sz w:val="16"/>
        <w:szCs w:val="16"/>
      </w:rPr>
    </w:pPr>
    <w:r w:rsidRPr="00F74FFA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C9441F" w:rsidRDefault="00C9441F" w:rsidP="00C9441F">
    <w:pPr>
      <w:pStyle w:val="ArialBeschreibunggrau"/>
      <w:ind w:firstLine="132"/>
    </w:pPr>
    <w:r>
      <w:t xml:space="preserve">Mission </w:t>
    </w:r>
    <w:r w:rsidR="006F7327">
      <w:t>m</w:t>
    </w:r>
    <w:r>
      <w:t xml:space="preserve">agisches Tagebuch (Podcast-Reihe) </w:t>
    </w:r>
  </w:p>
  <w:p w:rsidR="00C9441F" w:rsidRDefault="006F7327" w:rsidP="006F7327">
    <w:pPr>
      <w:pStyle w:val="ArialBeschreibunggrau"/>
      <w:ind w:firstLine="132"/>
      <w:jc w:val="both"/>
    </w:pPr>
    <w:r>
      <w:t xml:space="preserve">Mobbing ist so gemein! </w:t>
    </w:r>
    <w:r w:rsidR="00C9441F">
      <w:t xml:space="preserve">(Podcast-Folge) </w:t>
    </w:r>
  </w:p>
  <w:p w:rsidR="00C9441F" w:rsidRDefault="00C9441F" w:rsidP="00C9441F">
    <w:pPr>
      <w:pStyle w:val="ArialBeschreibunggrau"/>
      <w:ind w:firstLine="132"/>
    </w:pPr>
    <w:r>
      <w:t>planet-schule.de</w:t>
    </w:r>
  </w:p>
  <w:p w:rsidR="00C9441F" w:rsidRDefault="00C9441F" w:rsidP="00C9441F">
    <w:pPr>
      <w:pStyle w:val="ArialBeschreibunggrau"/>
      <w:ind w:firstLine="132"/>
    </w:pPr>
    <w:r>
      <w:t xml:space="preserve">Name: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C6E" w:rsidRDefault="00CC7C6E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4772D"/>
    <w:rsid w:val="00062BCF"/>
    <w:rsid w:val="00083785"/>
    <w:rsid w:val="00125B47"/>
    <w:rsid w:val="002225F0"/>
    <w:rsid w:val="00281DDB"/>
    <w:rsid w:val="002A4EBD"/>
    <w:rsid w:val="002C0A41"/>
    <w:rsid w:val="002E3237"/>
    <w:rsid w:val="00300DF9"/>
    <w:rsid w:val="00382392"/>
    <w:rsid w:val="003C0BAA"/>
    <w:rsid w:val="00454521"/>
    <w:rsid w:val="00462615"/>
    <w:rsid w:val="00476742"/>
    <w:rsid w:val="00476DF8"/>
    <w:rsid w:val="00560917"/>
    <w:rsid w:val="0060637E"/>
    <w:rsid w:val="0061357B"/>
    <w:rsid w:val="00645728"/>
    <w:rsid w:val="006D6D6C"/>
    <w:rsid w:val="006F7327"/>
    <w:rsid w:val="007230B4"/>
    <w:rsid w:val="0084283C"/>
    <w:rsid w:val="008B0864"/>
    <w:rsid w:val="009A4F2D"/>
    <w:rsid w:val="00A05FCB"/>
    <w:rsid w:val="00A3532E"/>
    <w:rsid w:val="00AB2F40"/>
    <w:rsid w:val="00B37CD7"/>
    <w:rsid w:val="00B4772D"/>
    <w:rsid w:val="00B51609"/>
    <w:rsid w:val="00B76D02"/>
    <w:rsid w:val="00BB4E2F"/>
    <w:rsid w:val="00BD1CDB"/>
    <w:rsid w:val="00C66A89"/>
    <w:rsid w:val="00C9441F"/>
    <w:rsid w:val="00CC7C6E"/>
    <w:rsid w:val="00D36B9A"/>
    <w:rsid w:val="00DA4F5E"/>
    <w:rsid w:val="00EA257A"/>
    <w:rsid w:val="00EB5BF6"/>
    <w:rsid w:val="00ED3A77"/>
    <w:rsid w:val="00F74FFA"/>
    <w:rsid w:val="00F75DD5"/>
    <w:rsid w:val="00F934C1"/>
    <w:rsid w:val="00FF6B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hAnsi="Arial"/>
    </w:rPr>
  </w:style>
  <w:style w:type="character" w:customStyle="1" w:styleId="ArialblaufettZchn">
    <w:name w:val="Arial blau fett Zchn"/>
    <w:basedOn w:val="ArialTextZchn"/>
    <w:link w:val="Arialblaufett"/>
    <w:rsid w:val="00125B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244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Mobbing ist so gemein!</dc:title>
  <dc:creator>SWR Planet Schule</dc:creator>
  <cp:lastModifiedBy>Martina Frietsch</cp:lastModifiedBy>
  <cp:revision>7</cp:revision>
  <dcterms:created xsi:type="dcterms:W3CDTF">2023-12-06T11:25:00Z</dcterms:created>
  <dcterms:modified xsi:type="dcterms:W3CDTF">2023-12-18T20:54:00Z</dcterms:modified>
</cp:coreProperties>
</file>