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6029A6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4194810</wp:posOffset>
            </wp:positionH>
            <wp:positionV relativeFrom="paragraph">
              <wp:posOffset>-1207135</wp:posOffset>
            </wp:positionV>
            <wp:extent cx="390525" cy="400050"/>
            <wp:effectExtent l="19050" t="0" r="9525" b="0"/>
            <wp:wrapTight wrapText="bothSides">
              <wp:wrapPolygon edited="0">
                <wp:start x="-1054" y="0"/>
                <wp:lineTo x="-1054" y="20571"/>
                <wp:lineTo x="22127" y="20571"/>
                <wp:lineTo x="22127" y="0"/>
                <wp:lineTo x="-1054" y="0"/>
              </wp:wrapPolygon>
            </wp:wrapTight>
            <wp:docPr id="1" name="Grafik 0" descr="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anet-schule-de-print-rand.png"/>
                    <pic:cNvPicPr/>
                  </pic:nvPicPr>
                  <pic:blipFill>
                    <a:blip r:embed="rId7" cstate="print"/>
                    <a:srcRect l="11350" t="10736" r="11350" b="11043"/>
                    <a:stretch>
                      <a:fillRect/>
                    </a:stretch>
                  </pic:blipFill>
                  <pic:spPr>
                    <a:xfrm>
                      <a:off x="0" y="0"/>
                      <a:ext cx="390525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029A6" w:rsidRDefault="006029A6" w:rsidP="00560917">
      <w:pPr>
        <w:pStyle w:val="ArialTitelgrau"/>
        <w:ind w:firstLine="142"/>
        <w:rPr>
          <w:sz w:val="20"/>
          <w:szCs w:val="20"/>
        </w:rPr>
      </w:pPr>
    </w:p>
    <w:p w:rsidR="00B4772D" w:rsidRDefault="00A767F8" w:rsidP="00B4772D">
      <w:pPr>
        <w:pStyle w:val="Arialberschrift"/>
      </w:pPr>
      <w:r>
        <w:t xml:space="preserve">Auswirkungen von </w:t>
      </w:r>
      <w:r w:rsidR="00974443">
        <w:t xml:space="preserve">Mobbing </w:t>
      </w:r>
      <w:r w:rsidR="00CF2E0E" w:rsidRPr="00CF2E0E">
        <w:rPr>
          <w:noProof/>
        </w:rPr>
        <w:drawing>
          <wp:anchor distT="0" distB="0" distL="114300" distR="114300" simplePos="0" relativeHeight="251703296" behindDoc="0" locked="0" layoutInCell="1" allowOverlap="1">
            <wp:simplePos x="0" y="0"/>
            <wp:positionH relativeFrom="column">
              <wp:posOffset>5347335</wp:posOffset>
            </wp:positionH>
            <wp:positionV relativeFrom="paragraph">
              <wp:posOffset>-108585</wp:posOffset>
            </wp:positionV>
            <wp:extent cx="838200" cy="771525"/>
            <wp:effectExtent l="19050" t="0" r="0" b="0"/>
            <wp:wrapTight wrapText="bothSides">
              <wp:wrapPolygon edited="0">
                <wp:start x="1964" y="533"/>
                <wp:lineTo x="-491" y="1600"/>
                <wp:lineTo x="-491" y="20800"/>
                <wp:lineTo x="21600" y="20800"/>
                <wp:lineTo x="21600" y="2133"/>
                <wp:lineTo x="19145" y="533"/>
                <wp:lineTo x="1964" y="533"/>
              </wp:wrapPolygon>
            </wp:wrapTight>
            <wp:docPr id="8" name="Grafik 0" descr="09_Buch_offen-1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9_Buch_offen-1_swr.png"/>
                    <pic:cNvPicPr/>
                  </pic:nvPicPr>
                  <pic:blipFill>
                    <a:blip r:embed="rId8" cstate="print"/>
                    <a:srcRect l="14855" t="17391" r="14855" b="18116"/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64D46" w:rsidRDefault="00F64D46" w:rsidP="00C70F71">
      <w:pPr>
        <w:pStyle w:val="ArialText"/>
      </w:pPr>
    </w:p>
    <w:p w:rsidR="00A767F8" w:rsidRPr="00A767F8" w:rsidRDefault="00A767F8" w:rsidP="00A767F8">
      <w:pPr>
        <w:ind w:left="142"/>
        <w:rPr>
          <w:b/>
          <w:bCs/>
          <w:color w:val="003480"/>
        </w:rPr>
      </w:pPr>
      <w:r>
        <w:rPr>
          <w:color w:val="003480"/>
        </w:rPr>
        <w:t xml:space="preserve">1. </w:t>
      </w:r>
      <w:r w:rsidRPr="00A767F8">
        <w:rPr>
          <w:color w:val="003480"/>
        </w:rPr>
        <w:t>Wie fühlt sich Ole durch das Mobbing?</w:t>
      </w:r>
      <w:r w:rsidRPr="00A767F8">
        <w:rPr>
          <w:b/>
          <w:bCs/>
          <w:color w:val="003480"/>
        </w:rPr>
        <w:t xml:space="preserve"> </w:t>
      </w:r>
    </w:p>
    <w:p w:rsidR="00974443" w:rsidRPr="00A767F8" w:rsidRDefault="00A767F8" w:rsidP="00A767F8">
      <w:pPr>
        <w:ind w:left="142"/>
        <w:rPr>
          <w:color w:val="003480"/>
        </w:rPr>
      </w:pPr>
      <w:r w:rsidRPr="00A767F8">
        <w:rPr>
          <w:color w:val="003480"/>
        </w:rPr>
        <w:t>Trage seine Gedanken und Gefühle in die Gedankenblasen ein.</w:t>
      </w:r>
    </w:p>
    <w:p w:rsidR="00A767F8" w:rsidRDefault="0080289B" w:rsidP="00A767F8">
      <w:pPr>
        <w:ind w:left="142"/>
      </w:pPr>
      <w:r w:rsidRPr="0080289B">
        <w:rPr>
          <w:noProof/>
          <w:color w:val="003480"/>
        </w:rPr>
        <w:pict>
          <v:oval id="_x0000_s1080" style="position:absolute;left:0;text-align:left;margin-left:274.55pt;margin-top:5.5pt;width:142.35pt;height:110.1pt;rotation:11346876fd;z-index:251688960" strokecolor="#003480" strokeweight="2pt"/>
        </w:pict>
      </w:r>
    </w:p>
    <w:p w:rsidR="00A767F8" w:rsidRPr="00A767F8" w:rsidRDefault="0080289B" w:rsidP="00A767F8">
      <w:pPr>
        <w:ind w:left="142"/>
      </w:pPr>
      <w:r w:rsidRPr="0080289B">
        <w:rPr>
          <w:noProof/>
          <w:sz w:val="20"/>
          <w:szCs w:val="20"/>
        </w:rPr>
        <w:pict>
          <v:oval id="_x0000_s1081" style="position:absolute;left:0;text-align:left;margin-left:103.05pt;margin-top:2.75pt;width:132.6pt;height:82.95pt;rotation:11346876fd;z-index:251689984" strokecolor="#003480" strokeweight="2pt"/>
        </w:pict>
      </w:r>
    </w:p>
    <w:p w:rsidR="00A767F8" w:rsidRDefault="00A767F8" w:rsidP="00A767F8">
      <w:pPr>
        <w:ind w:left="142"/>
        <w:rPr>
          <w:sz w:val="20"/>
          <w:szCs w:val="20"/>
        </w:rPr>
      </w:pPr>
    </w:p>
    <w:p w:rsidR="00A767F8" w:rsidRDefault="00A767F8" w:rsidP="00A767F8">
      <w:pPr>
        <w:ind w:left="142"/>
        <w:rPr>
          <w:sz w:val="20"/>
          <w:szCs w:val="20"/>
        </w:rPr>
      </w:pPr>
    </w:p>
    <w:p w:rsidR="00A767F8" w:rsidRPr="00A767F8" w:rsidRDefault="00A767F8" w:rsidP="00A767F8">
      <w:pPr>
        <w:ind w:left="142"/>
        <w:rPr>
          <w:sz w:val="20"/>
          <w:szCs w:val="20"/>
        </w:rPr>
      </w:pPr>
    </w:p>
    <w:p w:rsidR="00A767F8" w:rsidRDefault="00A767F8" w:rsidP="00A767F8">
      <w:pPr>
        <w:ind w:left="142"/>
        <w:rPr>
          <w:color w:val="003480"/>
        </w:rPr>
      </w:pPr>
    </w:p>
    <w:p w:rsidR="00A767F8" w:rsidRDefault="00A767F8" w:rsidP="00A767F8">
      <w:pPr>
        <w:ind w:left="142"/>
        <w:rPr>
          <w:color w:val="003480"/>
        </w:rPr>
      </w:pPr>
    </w:p>
    <w:p w:rsidR="00A767F8" w:rsidRDefault="00A767F8" w:rsidP="00A767F8">
      <w:pPr>
        <w:ind w:left="142"/>
        <w:rPr>
          <w:color w:val="003480"/>
        </w:rPr>
      </w:pPr>
    </w:p>
    <w:p w:rsidR="00A767F8" w:rsidRDefault="0080289B" w:rsidP="00A767F8">
      <w:pPr>
        <w:ind w:left="142"/>
        <w:rPr>
          <w:color w:val="003480"/>
        </w:rPr>
      </w:pPr>
      <w:r>
        <w:rPr>
          <w:noProof/>
          <w:color w:val="003480"/>
        </w:rPr>
        <w:pict>
          <v:oval id="_x0000_s1056" style="position:absolute;left:0;text-align:left;margin-left:-.65pt;margin-top:2.55pt;width:142.05pt;height:95.3pt;rotation:11346876fd;z-index:251694080" o:regroupid="4" strokecolor="#003480" strokeweight="2pt"/>
        </w:pict>
      </w:r>
      <w:r>
        <w:rPr>
          <w:noProof/>
          <w:color w:val="003480"/>
        </w:rPr>
        <w:pict>
          <v:group id="_x0000_s1071" style="position:absolute;left:0;text-align:left;margin-left:156.6pt;margin-top:1.9pt;width:23.1pt;height:32.75pt;rotation:23087690fd;z-index:251700224" coordorigin="5794,4972" coordsize="637,888" o:regroupid="4">
            <v:oval id="_x0000_s1072" style="position:absolute;left:5794;top:4972;width:397;height:397" strokecolor="#003480" strokeweight="2pt"/>
            <v:oval id="_x0000_s1073" style="position:absolute;left:6034;top:5369;width:283;height:283" strokecolor="#003480" strokeweight="2pt"/>
            <v:oval id="_x0000_s1074" style="position:absolute;left:6261;top:5690;width:170;height:170" strokecolor="#003480" strokeweight="2pt"/>
          </v:group>
        </w:pict>
      </w:r>
    </w:p>
    <w:p w:rsidR="00A767F8" w:rsidRDefault="0080289B" w:rsidP="00A767F8">
      <w:pPr>
        <w:ind w:left="142"/>
        <w:rPr>
          <w:color w:val="003480"/>
        </w:rPr>
      </w:pPr>
      <w:r>
        <w:rPr>
          <w:noProof/>
          <w:color w:val="003480"/>
        </w:rPr>
        <w:pict>
          <v:oval id="_x0000_s1055" style="position:absolute;left:0;text-align:left;margin-left:318.95pt;margin-top:5.2pt;width:154.6pt;height:101.65pt;rotation:180;z-index:251693056" o:regroupid="4" strokecolor="#003480" strokeweight="2pt"/>
        </w:pict>
      </w:r>
      <w:r>
        <w:rPr>
          <w:noProof/>
          <w:color w:val="003480"/>
        </w:rPr>
        <w:pict>
          <v:group id="_x0000_s1051" style="position:absolute;left:0;text-align:left;margin-left:270.8pt;margin-top:-.15pt;width:22.7pt;height:33.35pt;rotation:27806985fd;z-index:251692032" coordorigin="5794,4972" coordsize="637,888" o:regroupid="4">
            <v:oval id="_x0000_s1052" style="position:absolute;left:5794;top:4972;width:397;height:397" strokecolor="#003480" strokeweight="2pt"/>
            <v:oval id="_x0000_s1053" style="position:absolute;left:6034;top:5369;width:283;height:283" strokecolor="#003480" strokeweight="2pt"/>
            <v:oval id="_x0000_s1054" style="position:absolute;left:6261;top:5690;width:170;height:170" strokecolor="#003480" strokeweight="2pt"/>
          </v:group>
        </w:pict>
      </w:r>
      <w:r>
        <w:rPr>
          <w:noProof/>
          <w:color w:val="003480"/>
        </w:rPr>
        <w:pict>
          <v:group id="_x0000_s1032" style="position:absolute;left:0;text-align:left;margin-left:187.15pt;margin-top:1.6pt;width:77.45pt;height:134.55pt;z-index:251691008" coordorigin="4582,4758" coordsize="1831,3175" o:regroupid="4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Freihand 29" o:spid="_x0000_s1033" type="#_x0000_t75" style="position:absolute;left:4756;top:4758;width:1458;height:647;visibility:visibl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">
              <v:imagedata r:id="rId9" o:title=""/>
            </v:shape>
            <v:group id="_x0000_s1034" style="position:absolute;left:4582;top:5274;width:1831;height:2659" coordorigin="4582,5274" coordsize="1831,2659">
              <v:shape id="Freihand 14" o:spid="_x0000_s1035" type="#_x0000_t75" style="position:absolute;left:4755;top:5315;width:1320;height:1355;visibility:visible">
                <v:imagedata r:id="rId10" o:title=""/>
              </v:shape>
              <v:shape id="Freihand 15" o:spid="_x0000_s1036" type="#_x0000_t75" style="position:absolute;left:5061;top:5662;width:166;height:130;visibility:visibl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">
                <v:imagedata r:id="rId11" o:title=""/>
              </v:shape>
              <v:shape id="Freihand 19" o:spid="_x0000_s1037" type="#_x0000_t75" style="position:absolute;left:5048;top:5600;width:572;height:213;visibility:visibl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">
                <v:imagedata r:id="rId12" o:title=""/>
              </v:shape>
              <v:shape id="Freihand 22" o:spid="_x0000_s1038" type="#_x0000_t75" style="position:absolute;left:5294;top:5789;width:245;height:516;visibility:visible;mso-width-relative:margin;mso-height-relative:margin">
                <v:imagedata r:id="rId13" o:title=""/>
              </v:shape>
              <v:shape id="Freihand 23" o:spid="_x0000_s1039" type="#_x0000_t75" style="position:absolute;left:4783;top:5274;width:1281;height:110;visibility:visibl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">
                <v:imagedata r:id="rId14" o:title=""/>
              </v:shape>
              <v:shape id="Freihand 32" o:spid="_x0000_s1040" type="#_x0000_t75" style="position:absolute;left:4582;top:5669;width:1619;height:344;visibility:visibl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">
                <v:imagedata r:id="rId15" o:title=""/>
              </v:shape>
              <v:shape id="Freihand 37" o:spid="_x0000_s1041" type="#_x0000_t75" style="position:absolute;left:5219;top:6577;width:501;height:452;visibility:visibl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">
                <v:imagedata r:id="rId16" o:title=""/>
              </v:shape>
              <v:shape id="Freihand 40" o:spid="_x0000_s1042" type="#_x0000_t75" style="position:absolute;left:5022;top:6940;width:905;height:121;visibility:visibl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">
                <v:imagedata r:id="rId17" o:title=""/>
              </v:shape>
              <v:shape id="Freihand 41" o:spid="_x0000_s1043" type="#_x0000_t75" style="position:absolute;left:4995;top:7040;width:964;height:269;visibility:visible">
                <v:imagedata r:id="rId18" o:title=""/>
              </v:shape>
              <v:shape id="Freihand 42" o:spid="_x0000_s1044" type="#_x0000_t75" style="position:absolute;left:4724;top:7065;width:287;height:667;visibility:visible">
                <v:imagedata r:id="rId19" o:title=""/>
              </v:shape>
              <v:shape id="Freihand 43" o:spid="_x0000_s1045" type="#_x0000_t75" style="position:absolute;left:5970;top:7090;width:431;height:678;visibility:visible">
                <v:imagedata r:id="rId20" o:title=""/>
              </v:shape>
              <v:shape id="Freihand 46" o:spid="_x0000_s1046" type="#_x0000_t75" style="position:absolute;left:4707;top:7641;width:253;height:292;visibility:visible">
                <v:imagedata r:id="rId21" o:title=""/>
              </v:shape>
              <v:shape id="Freihand 49" o:spid="_x0000_s1047" type="#_x0000_t75" style="position:absolute;left:6171;top:7692;width:242;height:215;visibility:visibl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">
                <v:imagedata r:id="rId22" o:title=""/>
              </v:shape>
              <v:shape id="Freihand 3" o:spid="_x0000_s1048" type="#_x0000_t75" style="position:absolute;left:5439;top:5605;width:203;height:186;visibility:visibl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">
                <v:imagedata r:id="rId23" o:title=""/>
              </v:shape>
              <v:shape id="Freihand 6" o:spid="_x0000_s1049" type="#_x0000_t75" style="position:absolute;left:5046;top:5608;width:508;height:190;visibility:visible">
                <v:imagedata r:id="rId24" o:title=""/>
              </v:shape>
              <v:shape id="Freihand 4" o:spid="_x0000_s1050" type="#_x0000_t75" style="position:absolute;left:5522;top:6217;width:153;height:66;visibility:visibl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">
                <v:imagedata r:id="rId25" o:title=""/>
                <o:lock v:ext="edit" rotation="t" aspectratio="f"/>
              </v:shape>
            </v:group>
          </v:group>
        </w:pict>
      </w:r>
    </w:p>
    <w:p w:rsidR="00A767F8" w:rsidRDefault="00A767F8" w:rsidP="00A767F8">
      <w:pPr>
        <w:ind w:left="142"/>
        <w:rPr>
          <w:color w:val="003480"/>
        </w:rPr>
      </w:pPr>
    </w:p>
    <w:p w:rsidR="00A767F8" w:rsidRDefault="0080289B" w:rsidP="00A767F8">
      <w:pPr>
        <w:ind w:left="142"/>
        <w:rPr>
          <w:color w:val="003480"/>
        </w:rPr>
      </w:pPr>
      <w:r>
        <w:rPr>
          <w:noProof/>
          <w:color w:val="003480"/>
        </w:rPr>
        <w:pict>
          <v:group id="_x0000_s1059" style="position:absolute;left:0;text-align:left;margin-left:150.2pt;margin-top:3.5pt;width:22.7pt;height:33.3pt;rotation:-4732755fd;z-index:251697152" coordorigin="5794,4972" coordsize="637,888" o:regroupid="4">
            <v:oval id="_x0000_s1060" style="position:absolute;left:5794;top:4972;width:397;height:397" strokecolor="#003480" strokeweight="2pt"/>
            <v:oval id="_x0000_s1061" style="position:absolute;left:6034;top:5369;width:283;height:283" strokecolor="#003480" strokeweight="2pt"/>
            <v:oval id="_x0000_s1062" style="position:absolute;left:6261;top:5690;width:170;height:170" strokecolor="#003480" strokeweight="2pt"/>
          </v:group>
        </w:pict>
      </w:r>
    </w:p>
    <w:p w:rsidR="00A767F8" w:rsidRDefault="0080289B" w:rsidP="00A767F8">
      <w:pPr>
        <w:ind w:left="142"/>
        <w:rPr>
          <w:color w:val="003480"/>
        </w:rPr>
      </w:pPr>
      <w:r>
        <w:rPr>
          <w:noProof/>
          <w:color w:val="003480"/>
        </w:rPr>
        <w:pict>
          <v:group id="_x0000_s1063" style="position:absolute;left:0;text-align:left;margin-left:286.45pt;margin-top:6.2pt;width:22.7pt;height:33.3pt;rotation:31794114fd;z-index:251698176" coordorigin="5794,4972" coordsize="637,888" o:regroupid="4">
            <v:oval id="_x0000_s1064" style="position:absolute;left:5794;top:4972;width:397;height:397" strokecolor="#003480" strokeweight="2pt"/>
            <v:oval id="_x0000_s1065" style="position:absolute;left:6034;top:5369;width:283;height:283" strokecolor="#003480" strokeweight="2pt"/>
            <v:oval id="_x0000_s1066" style="position:absolute;left:6261;top:5690;width:170;height:170" strokecolor="#003480" strokeweight="2pt"/>
          </v:group>
        </w:pict>
      </w:r>
    </w:p>
    <w:p w:rsidR="00A767F8" w:rsidRDefault="00A767F8" w:rsidP="00A767F8">
      <w:pPr>
        <w:ind w:left="142"/>
        <w:rPr>
          <w:color w:val="003480"/>
        </w:rPr>
      </w:pPr>
    </w:p>
    <w:p w:rsidR="00A767F8" w:rsidRDefault="00A767F8" w:rsidP="00A767F8">
      <w:pPr>
        <w:ind w:left="142"/>
        <w:rPr>
          <w:color w:val="003480"/>
        </w:rPr>
      </w:pPr>
    </w:p>
    <w:p w:rsidR="00A767F8" w:rsidRDefault="0080289B" w:rsidP="00A767F8">
      <w:pPr>
        <w:ind w:left="142"/>
        <w:rPr>
          <w:color w:val="003480"/>
        </w:rPr>
      </w:pPr>
      <w:r>
        <w:rPr>
          <w:noProof/>
          <w:color w:val="003480"/>
        </w:rPr>
        <w:pict>
          <v:group id="_x0000_s1075" style="position:absolute;left:0;text-align:left;margin-left:160.7pt;margin-top:4.05pt;width:22.7pt;height:33.3pt;rotation:16433183fd;z-index:251701248" coordorigin="5794,4972" coordsize="637,888" o:regroupid="4">
            <v:oval id="_x0000_s1076" style="position:absolute;left:5794;top:4972;width:397;height:397" strokecolor="#003480" strokeweight="2pt"/>
            <v:oval id="_x0000_s1077" style="position:absolute;left:6034;top:5369;width:283;height:283" strokecolor="#003480" strokeweight="2pt"/>
            <v:oval id="_x0000_s1078" style="position:absolute;left:6261;top:5690;width:170;height:170" strokecolor="#003480" strokeweight="2pt"/>
          </v:group>
        </w:pict>
      </w:r>
    </w:p>
    <w:p w:rsidR="00A767F8" w:rsidRDefault="0080289B" w:rsidP="00A767F8">
      <w:pPr>
        <w:ind w:left="142"/>
        <w:rPr>
          <w:color w:val="003480"/>
        </w:rPr>
      </w:pPr>
      <w:r>
        <w:rPr>
          <w:noProof/>
          <w:color w:val="003480"/>
        </w:rPr>
        <w:pict>
          <v:oval id="_x0000_s1058" style="position:absolute;left:0;text-align:left;margin-left:21.85pt;margin-top:6.45pt;width:151.95pt;height:105.65pt;rotation:11346876fd;z-index:251696128" o:regroupid="4" strokecolor="#003480" strokeweight="2pt"/>
        </w:pict>
      </w:r>
      <w:r>
        <w:rPr>
          <w:noProof/>
          <w:color w:val="003480"/>
        </w:rPr>
        <w:pict>
          <v:group id="_x0000_s1067" style="position:absolute;left:0;text-align:left;margin-left:271.3pt;margin-top:9.75pt;width:23.05pt;height:32.8pt;rotation:34167899fd;z-index:251699200" coordorigin="5794,4972" coordsize="637,888" o:regroupid="4">
            <v:oval id="_x0000_s1068" style="position:absolute;left:5794;top:4972;width:397;height:397" strokecolor="#003480" strokeweight="2pt"/>
            <v:oval id="_x0000_s1069" style="position:absolute;left:6034;top:5369;width:283;height:283" strokecolor="#003480" strokeweight="2pt"/>
            <v:oval id="_x0000_s1070" style="position:absolute;left:6261;top:5690;width:170;height:170" strokecolor="#003480" strokeweight="2pt"/>
          </v:group>
        </w:pict>
      </w:r>
    </w:p>
    <w:p w:rsidR="00A767F8" w:rsidRDefault="00A767F8" w:rsidP="00A767F8">
      <w:pPr>
        <w:ind w:left="142"/>
        <w:rPr>
          <w:color w:val="003480"/>
        </w:rPr>
      </w:pPr>
    </w:p>
    <w:p w:rsidR="00A767F8" w:rsidRDefault="0080289B" w:rsidP="00A767F8">
      <w:pPr>
        <w:ind w:left="142"/>
        <w:rPr>
          <w:color w:val="003480"/>
        </w:rPr>
      </w:pPr>
      <w:r>
        <w:rPr>
          <w:noProof/>
          <w:color w:val="003480"/>
        </w:rPr>
        <w:pict>
          <v:oval id="_x0000_s1057" style="position:absolute;left:0;text-align:left;margin-left:276.6pt;margin-top:-.1pt;width:149.35pt;height:97pt;rotation:11346876fd;z-index:251695104" o:regroupid="4" strokecolor="#003480" strokeweight="2pt"/>
        </w:pict>
      </w:r>
    </w:p>
    <w:p w:rsidR="00A767F8" w:rsidRDefault="00A767F8" w:rsidP="00A767F8">
      <w:pPr>
        <w:ind w:left="142"/>
        <w:rPr>
          <w:color w:val="003480"/>
        </w:rPr>
      </w:pPr>
    </w:p>
    <w:p w:rsidR="00A767F8" w:rsidRDefault="00A767F8" w:rsidP="00A767F8">
      <w:pPr>
        <w:ind w:left="142"/>
        <w:rPr>
          <w:color w:val="003480"/>
        </w:rPr>
      </w:pPr>
    </w:p>
    <w:p w:rsidR="00A767F8" w:rsidRDefault="00A767F8" w:rsidP="00A767F8">
      <w:pPr>
        <w:ind w:left="142"/>
        <w:rPr>
          <w:color w:val="003480"/>
        </w:rPr>
      </w:pPr>
    </w:p>
    <w:p w:rsidR="00A767F8" w:rsidRDefault="00A767F8" w:rsidP="00A767F8">
      <w:pPr>
        <w:ind w:left="142"/>
        <w:rPr>
          <w:color w:val="003480"/>
        </w:rPr>
      </w:pPr>
    </w:p>
    <w:p w:rsidR="00A767F8" w:rsidRDefault="00A767F8" w:rsidP="00A767F8">
      <w:pPr>
        <w:ind w:left="142"/>
        <w:rPr>
          <w:color w:val="003480"/>
        </w:rPr>
      </w:pPr>
    </w:p>
    <w:p w:rsidR="00A767F8" w:rsidRDefault="00A767F8" w:rsidP="00A767F8">
      <w:pPr>
        <w:ind w:left="142"/>
        <w:rPr>
          <w:color w:val="003480"/>
        </w:rPr>
      </w:pPr>
    </w:p>
    <w:p w:rsidR="00A767F8" w:rsidRDefault="00A767F8" w:rsidP="00A767F8">
      <w:pPr>
        <w:ind w:left="142"/>
        <w:rPr>
          <w:color w:val="003480"/>
        </w:rPr>
      </w:pPr>
    </w:p>
    <w:p w:rsidR="00A767F8" w:rsidRDefault="00A767F8" w:rsidP="00A767F8">
      <w:pPr>
        <w:ind w:left="142"/>
        <w:rPr>
          <w:color w:val="003480"/>
        </w:rPr>
      </w:pPr>
    </w:p>
    <w:p w:rsidR="00A767F8" w:rsidRPr="00A767F8" w:rsidRDefault="00A767F8" w:rsidP="00A767F8">
      <w:pPr>
        <w:ind w:left="142"/>
        <w:rPr>
          <w:color w:val="003480"/>
        </w:rPr>
      </w:pPr>
      <w:r w:rsidRPr="00A767F8">
        <w:rPr>
          <w:color w:val="003480"/>
        </w:rPr>
        <w:t>2. Wenn Gefühle über längere Zeit verletzt werden, kann das Auswirkungen auf den Körper haben. Überlege</w:t>
      </w:r>
      <w:r>
        <w:rPr>
          <w:color w:val="003480"/>
        </w:rPr>
        <w:t>,</w:t>
      </w:r>
      <w:r w:rsidRPr="00A767F8">
        <w:rPr>
          <w:color w:val="003480"/>
        </w:rPr>
        <w:t xml:space="preserve"> welche körperlichen Reaktionen es geben könnte und trage sie in die Kästchen ein. Ein Beispiel steht schon da.</w:t>
      </w:r>
    </w:p>
    <w:p w:rsidR="00A767F8" w:rsidRDefault="00A767F8" w:rsidP="00A767F8">
      <w:pPr>
        <w:ind w:left="142"/>
        <w:rPr>
          <w:sz w:val="24"/>
          <w:szCs w:val="24"/>
        </w:rPr>
      </w:pPr>
    </w:p>
    <w:p w:rsidR="00A767F8" w:rsidRDefault="00A767F8" w:rsidP="00A767F8">
      <w:pPr>
        <w:ind w:left="142"/>
        <w:rPr>
          <w:sz w:val="24"/>
          <w:szCs w:val="24"/>
        </w:rPr>
      </w:pPr>
    </w:p>
    <w:tbl>
      <w:tblPr>
        <w:tblStyle w:val="Tabellengitternetz"/>
        <w:tblW w:w="9914" w:type="dxa"/>
        <w:tblInd w:w="142" w:type="dxa"/>
        <w:tblLook w:val="04A0"/>
      </w:tblPr>
      <w:tblGrid>
        <w:gridCol w:w="3304"/>
        <w:gridCol w:w="3305"/>
        <w:gridCol w:w="3305"/>
      </w:tblGrid>
      <w:tr w:rsidR="00A767F8" w:rsidTr="00A767F8">
        <w:trPr>
          <w:trHeight w:val="1088"/>
        </w:trPr>
        <w:tc>
          <w:tcPr>
            <w:tcW w:w="3304" w:type="dxa"/>
            <w:vAlign w:val="center"/>
          </w:tcPr>
          <w:p w:rsidR="00A767F8" w:rsidRPr="00A767F8" w:rsidRDefault="00A767F8" w:rsidP="00A767F8">
            <w:pPr>
              <w:jc w:val="center"/>
              <w:rPr>
                <w:b/>
                <w:color w:val="003480"/>
                <w:sz w:val="32"/>
                <w:szCs w:val="32"/>
              </w:rPr>
            </w:pPr>
            <w:r w:rsidRPr="00A767F8">
              <w:rPr>
                <w:b/>
                <w:color w:val="003480"/>
                <w:sz w:val="32"/>
                <w:szCs w:val="32"/>
              </w:rPr>
              <w:t>Probleme beim Schlafen</w:t>
            </w:r>
          </w:p>
        </w:tc>
        <w:tc>
          <w:tcPr>
            <w:tcW w:w="3305" w:type="dxa"/>
            <w:vAlign w:val="center"/>
          </w:tcPr>
          <w:p w:rsidR="00A767F8" w:rsidRDefault="00A767F8" w:rsidP="00A767F8">
            <w:pPr>
              <w:jc w:val="center"/>
              <w:rPr>
                <w:color w:val="003480"/>
              </w:rPr>
            </w:pPr>
          </w:p>
        </w:tc>
        <w:tc>
          <w:tcPr>
            <w:tcW w:w="3305" w:type="dxa"/>
            <w:vAlign w:val="center"/>
          </w:tcPr>
          <w:p w:rsidR="00A767F8" w:rsidRDefault="00A767F8" w:rsidP="00A767F8">
            <w:pPr>
              <w:jc w:val="center"/>
              <w:rPr>
                <w:color w:val="003480"/>
              </w:rPr>
            </w:pPr>
          </w:p>
        </w:tc>
      </w:tr>
      <w:tr w:rsidR="00A767F8" w:rsidTr="00A767F8">
        <w:trPr>
          <w:trHeight w:val="1088"/>
        </w:trPr>
        <w:tc>
          <w:tcPr>
            <w:tcW w:w="3304" w:type="dxa"/>
            <w:vAlign w:val="center"/>
          </w:tcPr>
          <w:p w:rsidR="00A767F8" w:rsidRDefault="00A767F8" w:rsidP="00A767F8">
            <w:pPr>
              <w:jc w:val="center"/>
              <w:rPr>
                <w:color w:val="003480"/>
              </w:rPr>
            </w:pPr>
          </w:p>
        </w:tc>
        <w:tc>
          <w:tcPr>
            <w:tcW w:w="3305" w:type="dxa"/>
            <w:vAlign w:val="center"/>
          </w:tcPr>
          <w:p w:rsidR="00A767F8" w:rsidRDefault="00A767F8" w:rsidP="00A767F8">
            <w:pPr>
              <w:jc w:val="center"/>
              <w:rPr>
                <w:color w:val="003480"/>
              </w:rPr>
            </w:pPr>
          </w:p>
        </w:tc>
        <w:tc>
          <w:tcPr>
            <w:tcW w:w="3305" w:type="dxa"/>
            <w:vAlign w:val="center"/>
          </w:tcPr>
          <w:p w:rsidR="00A767F8" w:rsidRDefault="00A767F8" w:rsidP="00A767F8">
            <w:pPr>
              <w:jc w:val="center"/>
              <w:rPr>
                <w:color w:val="003480"/>
              </w:rPr>
            </w:pPr>
          </w:p>
        </w:tc>
      </w:tr>
    </w:tbl>
    <w:p w:rsidR="00A767F8" w:rsidRPr="00974443" w:rsidRDefault="00A767F8" w:rsidP="00A767F8">
      <w:pPr>
        <w:ind w:left="142"/>
        <w:rPr>
          <w:color w:val="003480"/>
        </w:rPr>
      </w:pPr>
    </w:p>
    <w:sectPr w:rsidR="00A767F8" w:rsidRPr="00974443" w:rsidSect="00560917">
      <w:headerReference w:type="even" r:id="rId26"/>
      <w:headerReference w:type="default" r:id="rId27"/>
      <w:footerReference w:type="even" r:id="rId28"/>
      <w:footerReference w:type="default" r:id="rId29"/>
      <w:headerReference w:type="first" r:id="rId30"/>
      <w:footerReference w:type="first" r:id="rId31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11BE" w:rsidRDefault="007C11BE" w:rsidP="00B4772D">
      <w:r>
        <w:separator/>
      </w:r>
    </w:p>
  </w:endnote>
  <w:endnote w:type="continuationSeparator" w:id="0">
    <w:p w:rsidR="007C11BE" w:rsidRDefault="007C11BE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0E92" w:rsidRDefault="00880E92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880E92" w:rsidRDefault="00880E92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4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Pr="00DB4AF9">
      <w:rPr>
        <w:rFonts w:eastAsia="TheSans C5 Plain" w:cs="Arial"/>
        <w:b/>
        <w:noProof/>
        <w:color w:val="909191"/>
        <w:sz w:val="18"/>
        <w:szCs w:val="18"/>
      </w:rPr>
      <w:pict>
        <v:rect id="_x0000_s307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8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0E92" w:rsidRPr="0081107C" w:rsidRDefault="00880E92" w:rsidP="00880E92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2023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80289B" w:rsidRPr="0080289B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0E92" w:rsidRDefault="00880E92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11BE" w:rsidRDefault="007C11BE" w:rsidP="00B4772D">
      <w:r>
        <w:separator/>
      </w:r>
    </w:p>
  </w:footnote>
  <w:footnote w:type="continuationSeparator" w:id="0">
    <w:p w:rsidR="007C11BE" w:rsidRDefault="007C11BE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0E92" w:rsidRDefault="00880E92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459" w:rsidRDefault="0080289B" w:rsidP="00290459">
    <w:pPr>
      <w:pStyle w:val="ArialTitelgrau"/>
      <w:ind w:firstLine="142"/>
      <w:rPr>
        <w:sz w:val="20"/>
        <w:szCs w:val="20"/>
      </w:rPr>
    </w:pPr>
    <w:r w:rsidRPr="0080289B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290459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90459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90459" w:rsidRPr="002D4E32">
      <w:rPr>
        <w:sz w:val="20"/>
        <w:szCs w:val="20"/>
      </w:rPr>
      <w:t xml:space="preserve">Arbeitsblatt </w:t>
    </w:r>
    <w:r w:rsidR="00A767F8">
      <w:rPr>
        <w:sz w:val="20"/>
        <w:szCs w:val="20"/>
      </w:rPr>
      <w:t>1b</w:t>
    </w:r>
    <w:r w:rsidR="00290459" w:rsidRPr="002D4E32">
      <w:rPr>
        <w:sz w:val="20"/>
        <w:szCs w:val="20"/>
      </w:rPr>
      <w:t xml:space="preserve">: </w:t>
    </w:r>
    <w:r w:rsidR="00A767F8">
      <w:rPr>
        <w:sz w:val="20"/>
        <w:szCs w:val="20"/>
      </w:rPr>
      <w:t>Auswirkungen von Mobbing</w:t>
    </w:r>
  </w:p>
  <w:p w:rsidR="00290459" w:rsidRPr="00000978" w:rsidRDefault="0080289B" w:rsidP="00290459">
    <w:pPr>
      <w:pStyle w:val="KeinLeerraum"/>
      <w:ind w:left="142"/>
      <w:rPr>
        <w:color w:val="909191"/>
        <w:sz w:val="16"/>
        <w:szCs w:val="16"/>
      </w:rPr>
    </w:pPr>
    <w:r w:rsidRPr="0080289B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290459" w:rsidRDefault="00290459" w:rsidP="00290459">
    <w:pPr>
      <w:pStyle w:val="ArialBeschreibunggrau"/>
      <w:ind w:firstLine="132"/>
    </w:pPr>
    <w:r>
      <w:t xml:space="preserve">Mission </w:t>
    </w:r>
    <w:r w:rsidR="00AD57FC">
      <w:t>m</w:t>
    </w:r>
    <w:r>
      <w:t xml:space="preserve">agisches Tagebuch (Podcast-Reihe) </w:t>
    </w:r>
  </w:p>
  <w:p w:rsidR="00290459" w:rsidRDefault="00AD57FC" w:rsidP="00290459">
    <w:pPr>
      <w:pStyle w:val="ArialBeschreibunggrau"/>
      <w:ind w:firstLine="132"/>
    </w:pPr>
    <w:r>
      <w:t xml:space="preserve">Mobbing ist so gemein!  </w:t>
    </w:r>
    <w:r w:rsidR="00290459">
      <w:t xml:space="preserve">(Podcast-Folge) </w:t>
    </w:r>
  </w:p>
  <w:p w:rsidR="00290459" w:rsidRDefault="00290459" w:rsidP="00290459">
    <w:pPr>
      <w:pStyle w:val="ArialBeschreibunggrau"/>
      <w:ind w:firstLine="132"/>
    </w:pPr>
    <w:r>
      <w:t>planet-schule.de</w:t>
    </w:r>
  </w:p>
  <w:p w:rsidR="00290459" w:rsidRPr="00EA14C0" w:rsidRDefault="00290459" w:rsidP="00290459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290459" w:rsidRDefault="00290459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0E92" w:rsidRDefault="00880E92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23646A"/>
    <w:multiLevelType w:val="hybridMultilevel"/>
    <w:tmpl w:val="F3AA615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C26BB7"/>
    <w:multiLevelType w:val="hybridMultilevel"/>
    <w:tmpl w:val="BE24EC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19362B5"/>
    <w:multiLevelType w:val="hybridMultilevel"/>
    <w:tmpl w:val="2116BDC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0BC7F1D"/>
    <w:multiLevelType w:val="hybridMultilevel"/>
    <w:tmpl w:val="79EE311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6F169E"/>
    <w:multiLevelType w:val="hybridMultilevel"/>
    <w:tmpl w:val="E50803C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EEB6E15"/>
    <w:multiLevelType w:val="hybridMultilevel"/>
    <w:tmpl w:val="127A237E"/>
    <w:lvl w:ilvl="0" w:tplc="F8DE0D10">
      <w:start w:val="1"/>
      <w:numFmt w:val="decimal"/>
      <w:pStyle w:val="SWRSprechermitNummer"/>
      <w:lvlText w:val="%1  "/>
      <w:lvlJc w:val="right"/>
      <w:pPr>
        <w:ind w:left="360" w:hanging="360"/>
      </w:pPr>
      <w:rPr>
        <w:rFonts w:ascii="Arial" w:hAnsi="Arial" w:hint="default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6806523"/>
    <w:multiLevelType w:val="hybridMultilevel"/>
    <w:tmpl w:val="5AEEE620"/>
    <w:lvl w:ilvl="0" w:tplc="43E4154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7C4746B"/>
    <w:multiLevelType w:val="hybridMultilevel"/>
    <w:tmpl w:val="20C2FC70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7"/>
  </w:num>
  <w:num w:numId="4">
    <w:abstractNumId w:val="3"/>
  </w:num>
  <w:num w:numId="5">
    <w:abstractNumId w:val="1"/>
  </w:num>
  <w:num w:numId="6">
    <w:abstractNumId w:val="4"/>
  </w:num>
  <w:num w:numId="7">
    <w:abstractNumId w:val="2"/>
  </w:num>
  <w:num w:numId="8">
    <w:abstractNumId w:val="0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867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B4772D"/>
    <w:rsid w:val="00011BA4"/>
    <w:rsid w:val="00062BCF"/>
    <w:rsid w:val="000800C9"/>
    <w:rsid w:val="000F2B86"/>
    <w:rsid w:val="00110666"/>
    <w:rsid w:val="00125B47"/>
    <w:rsid w:val="00152E3A"/>
    <w:rsid w:val="00170873"/>
    <w:rsid w:val="00281DDB"/>
    <w:rsid w:val="00290459"/>
    <w:rsid w:val="002A4EBD"/>
    <w:rsid w:val="002D6955"/>
    <w:rsid w:val="002E3991"/>
    <w:rsid w:val="00300DF9"/>
    <w:rsid w:val="003C0BAA"/>
    <w:rsid w:val="004340B0"/>
    <w:rsid w:val="00462615"/>
    <w:rsid w:val="00543660"/>
    <w:rsid w:val="00560917"/>
    <w:rsid w:val="005A12DD"/>
    <w:rsid w:val="005C0F06"/>
    <w:rsid w:val="006029A6"/>
    <w:rsid w:val="0060637E"/>
    <w:rsid w:val="0061357B"/>
    <w:rsid w:val="006D6D6C"/>
    <w:rsid w:val="00727887"/>
    <w:rsid w:val="007A5417"/>
    <w:rsid w:val="007C11BE"/>
    <w:rsid w:val="0080289B"/>
    <w:rsid w:val="008179DB"/>
    <w:rsid w:val="008215BA"/>
    <w:rsid w:val="00870E71"/>
    <w:rsid w:val="00880E92"/>
    <w:rsid w:val="008B0864"/>
    <w:rsid w:val="00974443"/>
    <w:rsid w:val="00A5624F"/>
    <w:rsid w:val="00A767F8"/>
    <w:rsid w:val="00AB2F40"/>
    <w:rsid w:val="00AD57FC"/>
    <w:rsid w:val="00B37CD7"/>
    <w:rsid w:val="00B411AF"/>
    <w:rsid w:val="00B4772D"/>
    <w:rsid w:val="00B50847"/>
    <w:rsid w:val="00BD1CDB"/>
    <w:rsid w:val="00C70F71"/>
    <w:rsid w:val="00CF2E0E"/>
    <w:rsid w:val="00D36B9A"/>
    <w:rsid w:val="00D74174"/>
    <w:rsid w:val="00D85FDE"/>
    <w:rsid w:val="00DA351E"/>
    <w:rsid w:val="00DA4F5E"/>
    <w:rsid w:val="00DB5987"/>
    <w:rsid w:val="00DD13BB"/>
    <w:rsid w:val="00DD1941"/>
    <w:rsid w:val="00EA257A"/>
    <w:rsid w:val="00EB5BF6"/>
    <w:rsid w:val="00ED3A77"/>
    <w:rsid w:val="00F03931"/>
    <w:rsid w:val="00F64D46"/>
    <w:rsid w:val="00F7672E"/>
    <w:rsid w:val="00FB4854"/>
    <w:rsid w:val="00FD1E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  <o:regrouptable v:ext="edit">
        <o:entry new="1" old="0"/>
        <o:entry new="2" old="0"/>
        <o:entry new="3" old="0"/>
        <o:entry new="4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link w:val="ArialTextZchn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300D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WRSprechermitNummer">
    <w:name w:val="SWR Sprecher mit Nummer"/>
    <w:basedOn w:val="Standard"/>
    <w:qFormat/>
    <w:locked/>
    <w:rsid w:val="00300DF9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cs="Arial"/>
      <w:sz w:val="24"/>
      <w:szCs w:val="24"/>
    </w:rPr>
  </w:style>
  <w:style w:type="paragraph" w:customStyle="1" w:styleId="Arialblaufett">
    <w:name w:val="Arial blau fett"/>
    <w:basedOn w:val="ArialText"/>
    <w:link w:val="ArialblaufettZchn"/>
    <w:qFormat/>
    <w:rsid w:val="00125B47"/>
    <w:rPr>
      <w:b/>
    </w:rPr>
  </w:style>
  <w:style w:type="character" w:customStyle="1" w:styleId="ArialTextZchn">
    <w:name w:val="Arial Text Zchn"/>
    <w:basedOn w:val="TheSansTextZchn"/>
    <w:link w:val="ArialText"/>
    <w:rsid w:val="00125B47"/>
    <w:rPr>
      <w:rFonts w:ascii="Arial" w:hAnsi="Arial"/>
    </w:rPr>
  </w:style>
  <w:style w:type="character" w:customStyle="1" w:styleId="ArialblaufettZchn">
    <w:name w:val="Arial blau fett Zchn"/>
    <w:basedOn w:val="ArialTextZchn"/>
    <w:link w:val="Arialblaufett"/>
    <w:rsid w:val="00125B4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footer" Target="footer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header" Target="header2.xml"/><Relationship Id="rId30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2.jpeg"/></Relationships>
</file>

<file path=word/_rels/header2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21.png"/><Relationship Id="rId1" Type="http://schemas.openxmlformats.org/officeDocument/2006/relationships/image" Target="media/image20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1</Pages>
  <Words>57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Mobbing ist so gemein!</dc:title>
  <dc:creator>SWR Planet Schule</dc:creator>
  <cp:lastModifiedBy>Martina Frietsch</cp:lastModifiedBy>
  <cp:revision>7</cp:revision>
  <dcterms:created xsi:type="dcterms:W3CDTF">2023-12-12T20:45:00Z</dcterms:created>
  <dcterms:modified xsi:type="dcterms:W3CDTF">2023-12-18T20:53:00Z</dcterms:modified>
</cp:coreProperties>
</file>