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85E3C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19680" behindDoc="0" locked="0" layoutInCell="1" allowOverlap="1">
            <wp:simplePos x="0" y="0"/>
            <wp:positionH relativeFrom="column">
              <wp:posOffset>4196080</wp:posOffset>
            </wp:positionH>
            <wp:positionV relativeFrom="paragraph">
              <wp:posOffset>-1023620</wp:posOffset>
            </wp:positionV>
            <wp:extent cx="386080" cy="403860"/>
            <wp:effectExtent l="19050" t="0" r="0" b="0"/>
            <wp:wrapTight wrapText="bothSides">
              <wp:wrapPolygon edited="0">
                <wp:start x="-1066" y="0"/>
                <wp:lineTo x="-1066" y="20377"/>
                <wp:lineTo x="21316" y="20377"/>
                <wp:lineTo x="21316" y="0"/>
                <wp:lineTo x="-1066" y="0"/>
              </wp:wrapPolygon>
            </wp:wrapTight>
            <wp:docPr id="2" name="Grafik 0" descr="planet-schule-de-print-rand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lanet-schule-de-print-rand.png"/>
                    <pic:cNvPicPr/>
                  </pic:nvPicPr>
                  <pic:blipFill>
                    <a:blip r:embed="rId7" cstate="print"/>
                    <a:srcRect l="11350" t="10736" r="11350" b="11043"/>
                    <a:stretch>
                      <a:fillRect/>
                    </a:stretch>
                  </pic:blipFill>
                  <pic:spPr>
                    <a:xfrm>
                      <a:off x="0" y="0"/>
                      <a:ext cx="386080" cy="403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375E8" w:rsidRDefault="002375E8" w:rsidP="00560917">
      <w:pPr>
        <w:pStyle w:val="ArialTitelgrau"/>
        <w:ind w:firstLine="142"/>
        <w:rPr>
          <w:sz w:val="20"/>
          <w:szCs w:val="20"/>
        </w:rPr>
      </w:pPr>
    </w:p>
    <w:p w:rsidR="00560917" w:rsidRDefault="002375E8" w:rsidP="00585E3C">
      <w:pPr>
        <w:pStyle w:val="ArialBeschreibunggrau"/>
        <w:ind w:firstLine="132"/>
      </w:pPr>
      <w:r w:rsidRPr="002375E8">
        <w:rPr>
          <w:noProof/>
          <w:sz w:val="20"/>
          <w:szCs w:val="20"/>
        </w:rPr>
        <w:t xml:space="preserve"> </w:t>
      </w:r>
    </w:p>
    <w:p w:rsidR="00B4772D" w:rsidRPr="005457B0" w:rsidRDefault="00B4772D" w:rsidP="00B4772D">
      <w:pPr>
        <w:pStyle w:val="Arialberschrift"/>
        <w:rPr>
          <w:b w:val="0"/>
        </w:rPr>
      </w:pPr>
      <w:r w:rsidRPr="00BB5190">
        <w:t>Mobbing:</w:t>
      </w:r>
      <w:r>
        <w:t xml:space="preserve"> Das ist Ole </w:t>
      </w:r>
      <w:r w:rsidR="007432DD" w:rsidRPr="007432DD">
        <w:rPr>
          <w:noProof/>
        </w:rPr>
        <w:drawing>
          <wp:anchor distT="0" distB="0" distL="114300" distR="114300" simplePos="0" relativeHeight="251721728" behindDoc="0" locked="0" layoutInCell="1" allowOverlap="1">
            <wp:simplePos x="0" y="0"/>
            <wp:positionH relativeFrom="column">
              <wp:posOffset>5347335</wp:posOffset>
            </wp:positionH>
            <wp:positionV relativeFrom="paragraph">
              <wp:posOffset>-55880</wp:posOffset>
            </wp:positionV>
            <wp:extent cx="838200" cy="771525"/>
            <wp:effectExtent l="19050" t="0" r="0" b="0"/>
            <wp:wrapTight wrapText="bothSides">
              <wp:wrapPolygon edited="0">
                <wp:start x="1964" y="533"/>
                <wp:lineTo x="-491" y="1600"/>
                <wp:lineTo x="-491" y="20800"/>
                <wp:lineTo x="21600" y="20800"/>
                <wp:lineTo x="21600" y="2133"/>
                <wp:lineTo x="19145" y="533"/>
                <wp:lineTo x="1964" y="533"/>
              </wp:wrapPolygon>
            </wp:wrapTight>
            <wp:docPr id="8" name="Grafik 0" descr="09_Buch_offen-1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9_Buch_offen-1_swr.png"/>
                    <pic:cNvPicPr/>
                  </pic:nvPicPr>
                  <pic:blipFill>
                    <a:blip r:embed="rId8" cstate="print"/>
                    <a:srcRect l="14855" t="17391" r="14855" b="18116"/>
                    <a:stretch>
                      <a:fillRect/>
                    </a:stretch>
                  </pic:blipFill>
                  <pic:spPr>
                    <a:xfrm>
                      <a:off x="0" y="0"/>
                      <a:ext cx="838200" cy="771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60917" w:rsidRPr="005457B0" w:rsidRDefault="00560917" w:rsidP="00560917">
      <w:pPr>
        <w:pStyle w:val="Arialberschrift"/>
        <w:rPr>
          <w:b w:val="0"/>
        </w:rPr>
      </w:pPr>
    </w:p>
    <w:p w:rsidR="00B4772D" w:rsidRPr="00585E3C" w:rsidRDefault="00B4772D" w:rsidP="004A5F21">
      <w:pPr>
        <w:pStyle w:val="ArialText"/>
        <w:rPr>
          <w:b/>
          <w:bCs/>
          <w:sz w:val="20"/>
          <w:szCs w:val="20"/>
        </w:rPr>
      </w:pPr>
      <w:r w:rsidRPr="00585E3C">
        <w:rPr>
          <w:sz w:val="20"/>
          <w:szCs w:val="20"/>
        </w:rPr>
        <w:t>1. Wie fühlt sich Ole?</w:t>
      </w:r>
      <w:r w:rsidRPr="00585E3C">
        <w:rPr>
          <w:b/>
          <w:bCs/>
          <w:sz w:val="20"/>
          <w:szCs w:val="20"/>
        </w:rPr>
        <w:t xml:space="preserve"> </w:t>
      </w:r>
      <w:r w:rsidRPr="00585E3C">
        <w:rPr>
          <w:sz w:val="20"/>
          <w:szCs w:val="20"/>
        </w:rPr>
        <w:t>Was hast du im Podcast bislang erfahren? Halte seine Gefühle in den Gedankenblasen fest.</w:t>
      </w:r>
    </w:p>
    <w:p w:rsidR="00B4772D" w:rsidRPr="00585E3C" w:rsidRDefault="00B4772D" w:rsidP="004A5F21">
      <w:pPr>
        <w:pStyle w:val="ArialText"/>
        <w:rPr>
          <w:b/>
          <w:bCs/>
          <w:sz w:val="20"/>
          <w:szCs w:val="20"/>
        </w:rPr>
      </w:pPr>
      <w:r w:rsidRPr="00585E3C">
        <w:rPr>
          <w:sz w:val="20"/>
          <w:szCs w:val="20"/>
        </w:rPr>
        <w:t xml:space="preserve">2. Wie würdest du Ole beschreiben? Wie würdest du dich in Oles Rolle fühlen?  </w:t>
      </w: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oval id="_x0000_s1082" style="position:absolute;left:0;text-align:left;margin-left:145.1pt;margin-top:4.25pt;width:111.4pt;height:75.45pt;rotation:11346876fd;z-index:251703296" o:regroupid="3" strokecolor="#003480" strokeweight="2pt"/>
        </w:pict>
      </w:r>
      <w:r>
        <w:rPr>
          <w:noProof/>
        </w:rPr>
        <w:pict>
          <v:oval id="_x0000_s1075" style="position:absolute;left:0;text-align:left;margin-left:284.3pt;margin-top:4.25pt;width:129.6pt;height:89.75pt;rotation:11346876fd;z-index:251705344" o:regroupid="3" strokecolor="#003480" strokeweight="2pt"/>
        </w:pict>
      </w:r>
    </w:p>
    <w:p w:rsidR="0061357B" w:rsidRDefault="0061357B" w:rsidP="00B4772D">
      <w:pPr>
        <w:pStyle w:val="TheSansText"/>
        <w:ind w:left="142" w:firstLine="0"/>
      </w:pP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86" type="#_x0000_t202" style="position:absolute;left:0;text-align:left;margin-left:7.8pt;margin-top:5.05pt;width:38.25pt;height:176.15pt;z-index:251696128" o:regroupid="2" strokecolor="#003480" strokeweight="2pt">
            <v:textbox style="layout-flow:vertical;mso-layout-flow-alt:bottom-to-top">
              <w:txbxContent>
                <w:p w:rsidR="00EB5BF6" w:rsidRPr="00EB5BF6" w:rsidRDefault="00EB5BF6" w:rsidP="00EB5BF6">
                  <w:pPr>
                    <w:rPr>
                      <w:color w:val="A6A6A6" w:themeColor="background1" w:themeShade="A6"/>
                      <w:sz w:val="14"/>
                      <w:szCs w:val="14"/>
                    </w:rPr>
                  </w:pPr>
                  <w:r w:rsidRPr="00EB5BF6">
                    <w:rPr>
                      <w:color w:val="A6A6A6" w:themeColor="background1" w:themeShade="A6"/>
                      <w:sz w:val="14"/>
                      <w:szCs w:val="14"/>
                    </w:rPr>
                    <w:t>Dieses Feld wird später ausgefüllt</w:t>
                  </w:r>
                </w:p>
                <w:p w:rsidR="0061357B" w:rsidRDefault="0061357B"/>
              </w:txbxContent>
            </v:textbox>
          </v:shape>
        </w:pict>
      </w:r>
    </w:p>
    <w:p w:rsidR="0061357B" w:rsidRDefault="0061357B" w:rsidP="00B4772D">
      <w:pPr>
        <w:pStyle w:val="TheSansText"/>
        <w:ind w:left="142" w:firstLine="0"/>
      </w:pP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oval id="_x0000_s1083" style="position:absolute;left:0;text-align:left;margin-left:65.15pt;margin-top:12.4pt;width:113.25pt;height:81.35pt;rotation:11346876fd;z-index:251708416" o:regroupid="3" strokecolor="#003480" strokeweight="2pt"/>
        </w:pict>
      </w:r>
      <w:r>
        <w:rPr>
          <w:noProof/>
        </w:rPr>
        <w:pict>
          <v:group id="_x0000_s1100" style="position:absolute;left:0;text-align:left;margin-left:181.6pt;margin-top:11.75pt;width:23.1pt;height:32.75pt;rotation:23087690fd;z-index:251714560" coordorigin="5794,4972" coordsize="637,888" o:regroupid="3">
            <v:oval id="_x0000_s1101" style="position:absolute;left:5794;top:4972;width:397;height:397" strokecolor="#003480" strokeweight="2pt"/>
            <v:oval id="_x0000_s1102" style="position:absolute;left:6034;top:5369;width:283;height:283" strokecolor="#003480" strokeweight="2pt"/>
            <v:oval id="_x0000_s1103" style="position:absolute;left:6261;top:5690;width:170;height:170" strokecolor="#003480" strokeweight="2pt"/>
          </v:group>
        </w:pict>
      </w: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group id="_x0000_s1055" style="position:absolute;left:0;text-align:left;margin-left:212.15pt;margin-top:8.7pt;width:77.45pt;height:134.55pt;z-index:251704320" coordorigin="4582,4758" coordsize="1831,3175" o:regroupid="3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Freihand 29" o:spid="_x0000_s1056" type="#_x0000_t75" style="position:absolute;left:4756;top:4758;width:1458;height:647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">
              <v:imagedata r:id="rId9" o:title=""/>
            </v:shape>
            <v:group id="_x0000_s1057" style="position:absolute;left:4582;top:5274;width:1831;height:2659" coordorigin="4582,5274" coordsize="1831,2659">
              <v:shape id="Freihand 14" o:spid="_x0000_s1058" type="#_x0000_t75" style="position:absolute;left:4755;top:5315;width:1320;height:1355;visibility:visible">
                <v:imagedata r:id="rId10" o:title=""/>
              </v:shape>
              <v:shape id="Freihand 15" o:spid="_x0000_s1059" type="#_x0000_t75" style="position:absolute;left:5061;top:5662;width:166;height:130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">
                <v:imagedata r:id="rId11" o:title=""/>
              </v:shape>
              <v:shape id="Freihand 19" o:spid="_x0000_s1060" type="#_x0000_t75" style="position:absolute;left:5048;top:5600;width:572;height:213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">
                <v:imagedata r:id="rId12" o:title=""/>
              </v:shape>
              <v:shape id="Freihand 22" o:spid="_x0000_s1061" type="#_x0000_t75" style="position:absolute;left:5294;top:5789;width:245;height:516;visibility:visible;mso-width-relative:margin;mso-height-relative:margin">
                <v:imagedata r:id="rId13" o:title=""/>
              </v:shape>
              <v:shape id="Freihand 23" o:spid="_x0000_s1062" type="#_x0000_t75" style="position:absolute;left:4783;top:5274;width:1281;height:110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">
                <v:imagedata r:id="rId14" o:title=""/>
              </v:shape>
              <v:shape id="Freihand 32" o:spid="_x0000_s1063" type="#_x0000_t75" style="position:absolute;left:4582;top:5669;width:1619;height:344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">
                <v:imagedata r:id="rId15" o:title=""/>
              </v:shape>
              <v:shape id="Freihand 37" o:spid="_x0000_s1064" type="#_x0000_t75" style="position:absolute;left:5219;top:6577;width:501;height:452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">
                <v:imagedata r:id="rId16" o:title=""/>
              </v:shape>
              <v:shape id="Freihand 40" o:spid="_x0000_s1065" type="#_x0000_t75" style="position:absolute;left:5022;top:6940;width:905;height:121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">
                <v:imagedata r:id="rId17" o:title=""/>
              </v:shape>
              <v:shape id="Freihand 41" o:spid="_x0000_s1066" type="#_x0000_t75" style="position:absolute;left:4995;top:7040;width:964;height:269;visibility:visible">
                <v:imagedata r:id="rId18" o:title=""/>
              </v:shape>
              <v:shape id="Freihand 42" o:spid="_x0000_s1067" type="#_x0000_t75" style="position:absolute;left:4724;top:7065;width:287;height:667;visibility:visible">
                <v:imagedata r:id="rId19" o:title=""/>
              </v:shape>
              <v:shape id="Freihand 43" o:spid="_x0000_s1068" type="#_x0000_t75" style="position:absolute;left:5970;top:7090;width:431;height:678;visibility:visible">
                <v:imagedata r:id="rId20" o:title=""/>
              </v:shape>
              <v:shape id="Freihand 46" o:spid="_x0000_s1069" type="#_x0000_t75" style="position:absolute;left:4707;top:7641;width:253;height:292;visibility:visible">
                <v:imagedata r:id="rId21" o:title=""/>
              </v:shape>
              <v:shape id="Freihand 49" o:spid="_x0000_s1070" type="#_x0000_t75" style="position:absolute;left:6171;top:7692;width:242;height:215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">
                <v:imagedata r:id="rId22" o:title=""/>
              </v:shape>
              <v:shape id="Freihand 3" o:spid="_x0000_s1071" type="#_x0000_t75" style="position:absolute;left:5439;top:5605;width:203;height:186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">
                <v:imagedata r:id="rId23" o:title=""/>
              </v:shape>
              <v:shape id="Freihand 6" o:spid="_x0000_s1072" type="#_x0000_t75" style="position:absolute;left:5046;top:5608;width:508;height:190;visibility:visible">
                <v:imagedata r:id="rId24" o:title=""/>
              </v:shape>
              <v:shape id="Freihand 4" o:spid="_x0000_s1073" type="#_x0000_t75" style="position:absolute;left:5522;top:6217;width:153;height:66;visibility:visibl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">
                <v:imagedata r:id="rId25" o:title=""/>
                <o:lock v:ext="edit" rotation="t" aspectratio="f"/>
              </v:shape>
            </v:group>
          </v:group>
        </w:pict>
      </w:r>
      <w:r>
        <w:rPr>
          <w:noProof/>
        </w:rPr>
        <w:pict>
          <v:group id="_x0000_s1076" style="position:absolute;left:0;text-align:left;margin-left:295.8pt;margin-top:6.95pt;width:22.7pt;height:33.35pt;rotation:27806985fd;z-index:251706368" coordorigin="5794,4972" coordsize="637,888" o:regroupid="3">
            <v:oval id="_x0000_s1077" style="position:absolute;left:5794;top:4972;width:397;height:397" strokecolor="#003480" strokeweight="2pt"/>
            <v:oval id="_x0000_s1078" style="position:absolute;left:6034;top:5369;width:283;height:283" strokecolor="#003480" strokeweight="2pt"/>
            <v:oval id="_x0000_s1079" style="position:absolute;left:6261;top:5690;width:170;height:170" strokecolor="#003480" strokeweight="2pt"/>
          </v:group>
        </w:pict>
      </w: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oval id="_x0000_s1081" style="position:absolute;left:0;text-align:left;margin-left:343.95pt;margin-top:8.95pt;width:129.6pt;height:78.3pt;rotation:180;z-index:251707392" o:regroupid="3" strokecolor="#003480" strokeweight="2pt"/>
        </w:pict>
      </w: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group id="_x0000_s1088" style="position:absolute;left:0;text-align:left;margin-left:166.8pt;margin-top:4.45pt;width:22.7pt;height:33.3pt;rotation:-4732755fd;z-index:251711488" coordorigin="5794,4972" coordsize="637,888" o:regroupid="3">
            <v:oval id="_x0000_s1089" style="position:absolute;left:5794;top:4972;width:397;height:397" strokecolor="#003480" strokeweight="2pt"/>
            <v:oval id="_x0000_s1090" style="position:absolute;left:6034;top:5369;width:283;height:283" strokecolor="#003480" strokeweight="2pt"/>
            <v:oval id="_x0000_s1091" style="position:absolute;left:6261;top:5690;width:170;height:170" strokecolor="#003480" strokeweight="2pt"/>
          </v:group>
        </w:pict>
      </w: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group id="_x0000_s1092" style="position:absolute;left:0;text-align:left;margin-left:322.9pt;margin-top:-3.05pt;width:22.7pt;height:33.3pt;rotation:31794114fd;z-index:251712512" coordorigin="5794,4972" coordsize="637,888" o:regroupid="3">
            <v:oval id="_x0000_s1093" style="position:absolute;left:5794;top:4972;width:397;height:397" strokecolor="#003480" strokeweight="2pt"/>
            <v:oval id="_x0000_s1094" style="position:absolute;left:6034;top:5369;width:283;height:283" strokecolor="#003480" strokeweight="2pt"/>
            <v:oval id="_x0000_s1095" style="position:absolute;left:6261;top:5690;width:170;height:170" strokecolor="#003480" strokeweight="2pt"/>
          </v:group>
        </w:pict>
      </w: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group id="_x0000_s1104" style="position:absolute;left:0;text-align:left;margin-left:177.35pt;margin-top:8.2pt;width:22.7pt;height:33.3pt;rotation:270;z-index:251715584" coordorigin="5794,4972" coordsize="637,888" o:regroupid="3">
            <v:oval id="_x0000_s1105" style="position:absolute;left:5794;top:4972;width:397;height:397" strokecolor="#003480" strokeweight="2pt"/>
            <v:oval id="_x0000_s1106" style="position:absolute;left:6034;top:5369;width:283;height:283" strokecolor="#003480" strokeweight="2pt"/>
            <v:oval id="_x0000_s1107" style="position:absolute;left:6261;top:5690;width:170;height:170" strokecolor="#003480" strokeweight="2pt"/>
          </v:group>
        </w:pict>
      </w: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oval id="_x0000_s1085" style="position:absolute;left:0;text-align:left;margin-left:85.3pt;margin-top:6.2pt;width:114.95pt;height:89.8pt;rotation:11346876fd;z-index:251710464" o:regroupid="3" strokecolor="#003480" strokeweight="2pt"/>
        </w:pict>
      </w: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group id="_x0000_s1096" style="position:absolute;left:0;text-align:left;margin-left:301.85pt;margin-top:3.6pt;width:23.05pt;height:32.8pt;rotation:33406699fd;z-index:251713536" coordorigin="5794,4972" coordsize="637,888" o:regroupid="3">
            <v:oval id="_x0000_s1097" style="position:absolute;left:5794;top:4972;width:397;height:397" strokecolor="#003480" strokeweight="2pt"/>
            <v:oval id="_x0000_s1098" style="position:absolute;left:6034;top:5369;width:283;height:283" strokecolor="#003480" strokeweight="2pt"/>
            <v:oval id="_x0000_s1099" style="position:absolute;left:6261;top:5690;width:170;height:170" strokecolor="#003480" strokeweight="2pt"/>
          </v:group>
        </w:pict>
      </w:r>
    </w:p>
    <w:p w:rsidR="0061357B" w:rsidRDefault="0020794F" w:rsidP="00B4772D">
      <w:pPr>
        <w:pStyle w:val="TheSansText"/>
        <w:ind w:left="142" w:firstLine="0"/>
      </w:pPr>
      <w:r>
        <w:rPr>
          <w:noProof/>
        </w:rPr>
        <w:pict>
          <v:oval id="_x0000_s1084" style="position:absolute;left:0;text-align:left;margin-left:321.55pt;margin-top:6.05pt;width:101.75pt;height:64.15pt;rotation:11346876fd;z-index:251709440" o:regroupid="3" strokecolor="#003480" strokeweight="2pt"/>
        </w:pict>
      </w:r>
    </w:p>
    <w:p w:rsidR="0061357B" w:rsidRDefault="0061357B" w:rsidP="00B4772D">
      <w:pPr>
        <w:pStyle w:val="TheSansText"/>
        <w:ind w:left="142" w:firstLine="0"/>
      </w:pPr>
    </w:p>
    <w:p w:rsidR="0061357B" w:rsidRDefault="0061357B" w:rsidP="00B4772D">
      <w:pPr>
        <w:pStyle w:val="TheSansText"/>
        <w:ind w:left="142" w:firstLine="0"/>
      </w:pPr>
    </w:p>
    <w:p w:rsidR="0061357B" w:rsidRDefault="0061357B" w:rsidP="00B4772D">
      <w:pPr>
        <w:pStyle w:val="TheSansText"/>
        <w:ind w:left="142" w:firstLine="0"/>
      </w:pPr>
    </w:p>
    <w:p w:rsidR="0061357B" w:rsidRDefault="0061357B" w:rsidP="00B4772D">
      <w:pPr>
        <w:pStyle w:val="TheSansText"/>
        <w:ind w:left="142" w:firstLine="0"/>
      </w:pPr>
    </w:p>
    <w:p w:rsidR="0061357B" w:rsidRDefault="0061357B" w:rsidP="00B4772D">
      <w:pPr>
        <w:pStyle w:val="TheSansText"/>
        <w:ind w:left="142" w:firstLine="0"/>
      </w:pPr>
    </w:p>
    <w:p w:rsidR="0061357B" w:rsidRPr="00585E3C" w:rsidRDefault="0061357B" w:rsidP="004A5F21">
      <w:pPr>
        <w:pStyle w:val="ArialText"/>
        <w:rPr>
          <w:sz w:val="20"/>
          <w:szCs w:val="20"/>
        </w:rPr>
      </w:pPr>
      <w:r w:rsidRPr="00585E3C">
        <w:rPr>
          <w:sz w:val="20"/>
          <w:szCs w:val="20"/>
        </w:rPr>
        <w:t xml:space="preserve">3. Was haben die anderen Kinder an Ole auszusetzen? </w:t>
      </w:r>
      <w:r w:rsidRPr="00585E3C">
        <w:rPr>
          <w:sz w:val="20"/>
          <w:szCs w:val="20"/>
        </w:rPr>
        <w:br/>
        <w:t xml:space="preserve">Wie ist die Mobbingsituation überhaupt entstanden? </w:t>
      </w:r>
    </w:p>
    <w:p w:rsidR="0061357B" w:rsidRDefault="0061357B" w:rsidP="0061357B">
      <w:pPr>
        <w:pStyle w:val="Listenabsatz"/>
        <w:ind w:left="142"/>
      </w:pPr>
    </w:p>
    <w:p w:rsidR="0061357B" w:rsidRPr="0061357B" w:rsidRDefault="0061357B" w:rsidP="0061357B">
      <w:pPr>
        <w:pStyle w:val="Listenabsatz"/>
        <w:ind w:left="142"/>
        <w:rPr>
          <w:color w:val="003480"/>
        </w:rPr>
      </w:pPr>
      <w:r w:rsidRPr="0061357B">
        <w:rPr>
          <w:color w:val="003480"/>
        </w:rPr>
        <w:t>______________________________________________________________________________</w:t>
      </w:r>
    </w:p>
    <w:p w:rsidR="0061357B" w:rsidRDefault="0061357B" w:rsidP="0061357B">
      <w:pPr>
        <w:pStyle w:val="Listenabsatz"/>
        <w:ind w:left="142"/>
      </w:pPr>
    </w:p>
    <w:p w:rsidR="0061357B" w:rsidRDefault="0061357B" w:rsidP="0061357B">
      <w:pPr>
        <w:pStyle w:val="Listenabsatz"/>
        <w:ind w:left="142"/>
      </w:pPr>
    </w:p>
    <w:p w:rsidR="0061357B" w:rsidRPr="0061357B" w:rsidRDefault="0061357B" w:rsidP="0061357B">
      <w:pPr>
        <w:pStyle w:val="Listenabsatz"/>
        <w:ind w:left="142"/>
        <w:rPr>
          <w:color w:val="003480"/>
        </w:rPr>
      </w:pPr>
      <w:r w:rsidRPr="0061357B">
        <w:rPr>
          <w:color w:val="003480"/>
        </w:rPr>
        <w:t>______________________________________________________________________________</w:t>
      </w:r>
    </w:p>
    <w:p w:rsidR="0061357B" w:rsidRPr="0061357B" w:rsidRDefault="0061357B" w:rsidP="0061357B">
      <w:pPr>
        <w:ind w:left="142"/>
        <w:rPr>
          <w:color w:val="003480"/>
        </w:rPr>
      </w:pPr>
    </w:p>
    <w:p w:rsidR="0061357B" w:rsidRPr="00585E3C" w:rsidRDefault="0061357B" w:rsidP="004A5F21">
      <w:pPr>
        <w:pStyle w:val="ArialText"/>
        <w:rPr>
          <w:sz w:val="20"/>
          <w:szCs w:val="20"/>
        </w:rPr>
      </w:pPr>
      <w:r w:rsidRPr="00585E3C">
        <w:rPr>
          <w:sz w:val="20"/>
          <w:szCs w:val="20"/>
        </w:rPr>
        <w:t xml:space="preserve">4. Wie reagieren sie auf Ole? </w:t>
      </w:r>
    </w:p>
    <w:p w:rsidR="0061357B" w:rsidRDefault="0020794F" w:rsidP="0061357B">
      <w:pPr>
        <w:pStyle w:val="Listenabsatz"/>
        <w:ind w:left="142" w:firstLine="992"/>
        <w:rPr>
          <w:color w:val="003480"/>
        </w:rPr>
      </w:pPr>
      <w:r w:rsidRPr="0020794F">
        <w:rPr>
          <w:noProof/>
        </w:rPr>
        <w:pict>
          <v:shape id="_x0000_s1109" type="#_x0000_t202" style="position:absolute;left:0;text-align:left;margin-left:7.8pt;margin-top:11.35pt;width:38.25pt;height:142.45pt;z-index:251702272" strokecolor="#003480" strokeweight="2pt">
            <v:textbox style="layout-flow:vertical;mso-layout-flow-alt:bottom-to-top;mso-next-textbox:#_x0000_s1109">
              <w:txbxContent>
                <w:p w:rsidR="00EB5BF6" w:rsidRPr="00EB5BF6" w:rsidRDefault="00EB5BF6" w:rsidP="00EB5BF6">
                  <w:pPr>
                    <w:rPr>
                      <w:color w:val="A6A6A6" w:themeColor="background1" w:themeShade="A6"/>
                      <w:sz w:val="14"/>
                      <w:szCs w:val="14"/>
                    </w:rPr>
                  </w:pPr>
                  <w:r w:rsidRPr="00EB5BF6">
                    <w:rPr>
                      <w:color w:val="A6A6A6" w:themeColor="background1" w:themeShade="A6"/>
                      <w:sz w:val="14"/>
                      <w:szCs w:val="14"/>
                    </w:rPr>
                    <w:t>Dieses Feld wird später ausgefüllt</w:t>
                  </w:r>
                </w:p>
                <w:p w:rsidR="0061357B" w:rsidRDefault="0061357B" w:rsidP="0061357B"/>
              </w:txbxContent>
            </v:textbox>
          </v:shape>
        </w:pict>
      </w:r>
      <w:r w:rsidR="0061357B" w:rsidRPr="0061357B">
        <w:rPr>
          <w:color w:val="003480"/>
        </w:rPr>
        <w:t>__________________________________________</w:t>
      </w:r>
      <w:r w:rsidR="0061357B">
        <w:rPr>
          <w:color w:val="003480"/>
        </w:rPr>
        <w:t>____________________________</w:t>
      </w:r>
    </w:p>
    <w:p w:rsidR="0061357B" w:rsidRPr="0061357B" w:rsidRDefault="0061357B" w:rsidP="0061357B">
      <w:pPr>
        <w:pStyle w:val="Listenabsatz"/>
        <w:ind w:left="142" w:firstLine="992"/>
        <w:rPr>
          <w:color w:val="003480"/>
        </w:rPr>
      </w:pPr>
    </w:p>
    <w:p w:rsidR="0061357B" w:rsidRPr="0061357B" w:rsidRDefault="00EB5BF6" w:rsidP="0061357B">
      <w:pPr>
        <w:pStyle w:val="TheSansText"/>
        <w:ind w:left="1134" w:firstLine="0"/>
        <w:rPr>
          <w:color w:val="003480"/>
        </w:rPr>
      </w:pPr>
      <w:r>
        <w:rPr>
          <w:noProof/>
          <w:color w:val="003480"/>
        </w:rPr>
        <w:drawing>
          <wp:anchor distT="0" distB="0" distL="114300" distR="114300" simplePos="0" relativeHeight="251717632" behindDoc="0" locked="0" layoutInCell="1" allowOverlap="1">
            <wp:simplePos x="0" y="0"/>
            <wp:positionH relativeFrom="column">
              <wp:posOffset>1459230</wp:posOffset>
            </wp:positionH>
            <wp:positionV relativeFrom="paragraph">
              <wp:posOffset>199390</wp:posOffset>
            </wp:positionV>
            <wp:extent cx="2840990" cy="1525905"/>
            <wp:effectExtent l="19050" t="0" r="0" b="0"/>
            <wp:wrapTight wrapText="bothSides">
              <wp:wrapPolygon edited="0">
                <wp:start x="-145" y="0"/>
                <wp:lineTo x="-145" y="21303"/>
                <wp:lineTo x="21581" y="21303"/>
                <wp:lineTo x="21581" y="0"/>
                <wp:lineTo x="-145" y="0"/>
              </wp:wrapPolygon>
            </wp:wrapTight>
            <wp:docPr id="1" name="Grafik 0" descr="01_ab1_3jung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ab1_3jungs.png"/>
                    <pic:cNvPicPr/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40990" cy="1525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61357B" w:rsidRPr="0061357B">
        <w:rPr>
          <w:color w:val="003480"/>
        </w:rPr>
        <w:t>____________________________________________________________________</w:t>
      </w:r>
      <w:r w:rsidR="0061357B">
        <w:rPr>
          <w:color w:val="003480"/>
        </w:rPr>
        <w:t>_</w:t>
      </w:r>
      <w:r w:rsidR="0061357B" w:rsidRPr="0061357B">
        <w:rPr>
          <w:color w:val="003480"/>
        </w:rPr>
        <w:t>__</w:t>
      </w:r>
    </w:p>
    <w:p w:rsidR="00560917" w:rsidRDefault="00560917" w:rsidP="0061357B">
      <w:pPr>
        <w:pStyle w:val="TheSansText"/>
        <w:ind w:left="142" w:firstLine="0"/>
      </w:pPr>
    </w:p>
    <w:sectPr w:rsidR="00560917" w:rsidSect="00560917">
      <w:headerReference w:type="default" r:id="rId27"/>
      <w:footerReference w:type="default" r:id="rId2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2751" w:rsidRDefault="00752751" w:rsidP="00B4772D">
      <w:r>
        <w:separator/>
      </w:r>
    </w:p>
  </w:endnote>
  <w:endnote w:type="continuationSeparator" w:id="0">
    <w:p w:rsidR="00752751" w:rsidRDefault="00752751" w:rsidP="00B477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4E503F" w:rsidRDefault="004E503F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5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Pr="00DB4AF9">
      <w:rPr>
        <w:rFonts w:eastAsia="TheSans C5 Plain" w:cs="Arial"/>
        <w:b/>
        <w:noProof/>
        <w:color w:val="909191"/>
        <w:sz w:val="18"/>
        <w:szCs w:val="18"/>
      </w:rPr>
      <w:pict>
        <v:rect id="_x0000_s3078" style="position:absolute;margin-left:99.2pt;margin-top:794.5pt;width:394.35pt;height:25.05pt;z-index:25166848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78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4E503F" w:rsidRPr="0081107C" w:rsidRDefault="004E503F" w:rsidP="004E503F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eastAsia="TheSans C5 Plain" w:cs="Arial"/>
        <w:bCs/>
        <w:color w:val="909191"/>
        <w:sz w:val="18"/>
        <w:szCs w:val="18"/>
      </w:rPr>
      <w:t xml:space="preserve"> 2023</w:t>
    </w:r>
    <w:r>
      <w:rPr>
        <w:rFonts w:eastAsia="TheSans C5 Plain" w:cs="Arial"/>
        <w:bCs/>
        <w:color w:val="909191"/>
        <w:sz w:val="18"/>
        <w:szCs w:val="18"/>
      </w:rPr>
      <w:t xml:space="preserve"> </w:t>
    </w:r>
    <w:r w:rsidR="0020794F" w:rsidRPr="0020794F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6028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B4772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2751" w:rsidRDefault="00752751" w:rsidP="00B4772D">
      <w:r>
        <w:separator/>
      </w:r>
    </w:p>
  </w:footnote>
  <w:footnote w:type="continuationSeparator" w:id="0">
    <w:p w:rsidR="00752751" w:rsidRDefault="00752751" w:rsidP="00B477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5E3C" w:rsidRDefault="0020794F" w:rsidP="00585E3C">
    <w:pPr>
      <w:pStyle w:val="ArialTitelgrau"/>
      <w:ind w:firstLine="142"/>
      <w:rPr>
        <w:sz w:val="20"/>
        <w:szCs w:val="20"/>
      </w:rPr>
    </w:pPr>
    <w:r w:rsidRPr="0020794F">
      <w:rPr>
        <w:rFonts w:ascii="Calibri" w:eastAsia="Calibri" w:hAnsi="Calibri" w:cs="Calibri"/>
        <w:noProof/>
        <w:sz w:val="20"/>
        <w:szCs w:val="20"/>
      </w:rPr>
      <w:pict>
        <v:rect id="Rechteck 12" o:spid="_x0000_s3075" style="position:absolute;left:0;text-align:left;margin-left:391.4pt;margin-top:12.6pt;width:97.65pt;height:39.35pt;z-index:251664384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585E3C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3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85E3C" w:rsidRPr="002D4E32">
      <w:rPr>
        <w:noProof/>
        <w:sz w:val="20"/>
        <w:szCs w:val="20"/>
      </w:rPr>
      <w:drawing>
        <wp:anchor distT="0" distB="0" distL="114300" distR="114300" simplePos="0" relativeHeight="251665408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4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85E3C" w:rsidRPr="002D4E32">
      <w:rPr>
        <w:sz w:val="20"/>
        <w:szCs w:val="20"/>
      </w:rPr>
      <w:t xml:space="preserve">Arbeitsblatt </w:t>
    </w:r>
    <w:r w:rsidR="00585E3C">
      <w:rPr>
        <w:sz w:val="20"/>
        <w:szCs w:val="20"/>
      </w:rPr>
      <w:t>1</w:t>
    </w:r>
    <w:r w:rsidR="00BB5190">
      <w:rPr>
        <w:sz w:val="20"/>
        <w:szCs w:val="20"/>
      </w:rPr>
      <w:t>a</w:t>
    </w:r>
    <w:r w:rsidR="00585E3C" w:rsidRPr="002D4E32">
      <w:rPr>
        <w:sz w:val="20"/>
        <w:szCs w:val="20"/>
      </w:rPr>
      <w:t xml:space="preserve">: </w:t>
    </w:r>
    <w:r w:rsidR="00585E3C">
      <w:rPr>
        <w:sz w:val="20"/>
        <w:szCs w:val="20"/>
      </w:rPr>
      <w:t>Mobbing: Das ist Ole</w:t>
    </w:r>
  </w:p>
  <w:p w:rsidR="00585E3C" w:rsidRPr="00000978" w:rsidRDefault="0020794F" w:rsidP="00585E3C">
    <w:pPr>
      <w:pStyle w:val="KeinLeerraum"/>
      <w:ind w:left="142"/>
      <w:rPr>
        <w:color w:val="909191"/>
        <w:sz w:val="16"/>
        <w:szCs w:val="16"/>
      </w:rPr>
    </w:pPr>
    <w:r w:rsidRPr="0020794F">
      <w:rPr>
        <w:noProof/>
      </w:rPr>
      <w:pict>
        <v:shape id="Shape 32" o:spid="_x0000_s3076" style="position:absolute;left:0;text-align:left;margin-left:7.8pt;margin-top:4.4pt;width:357.8pt;height:0;z-index:251666432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585E3C" w:rsidRDefault="00585E3C" w:rsidP="00585E3C">
    <w:pPr>
      <w:pStyle w:val="ArialBeschreibunggrau"/>
      <w:ind w:firstLine="132"/>
    </w:pPr>
    <w:r>
      <w:t xml:space="preserve">Mission </w:t>
    </w:r>
    <w:r w:rsidR="00870A17">
      <w:t>m</w:t>
    </w:r>
    <w:r>
      <w:t xml:space="preserve">agisches Tagebuch (Podcast-Reihe) </w:t>
    </w:r>
  </w:p>
  <w:p w:rsidR="00585E3C" w:rsidRDefault="00870A17" w:rsidP="00585E3C">
    <w:pPr>
      <w:pStyle w:val="ArialBeschreibunggrau"/>
      <w:ind w:firstLine="132"/>
    </w:pPr>
    <w:r>
      <w:t xml:space="preserve">Mobbing ist so gemein!  </w:t>
    </w:r>
    <w:r w:rsidR="00585E3C">
      <w:t xml:space="preserve"> (Podcast-Folge) </w:t>
    </w:r>
  </w:p>
  <w:p w:rsidR="00585E3C" w:rsidRDefault="00585E3C" w:rsidP="00585E3C">
    <w:pPr>
      <w:pStyle w:val="ArialBeschreibunggrau"/>
      <w:ind w:firstLine="132"/>
    </w:pPr>
    <w:r>
      <w:t>planet-schule.de</w:t>
    </w:r>
  </w:p>
  <w:p w:rsidR="00585E3C" w:rsidRDefault="00585E3C" w:rsidP="00585E3C">
    <w:pPr>
      <w:pStyle w:val="ArialBeschreibunggrau"/>
      <w:ind w:firstLine="132"/>
    </w:pPr>
    <w:r>
      <w:t xml:space="preserve">Name: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C25E5F"/>
    <w:multiLevelType w:val="hybridMultilevel"/>
    <w:tmpl w:val="870E922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4578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B4772D"/>
    <w:rsid w:val="0020794F"/>
    <w:rsid w:val="00223D48"/>
    <w:rsid w:val="002375E8"/>
    <w:rsid w:val="00281DDB"/>
    <w:rsid w:val="002A1EF8"/>
    <w:rsid w:val="00377987"/>
    <w:rsid w:val="003873E9"/>
    <w:rsid w:val="00426E7F"/>
    <w:rsid w:val="00462615"/>
    <w:rsid w:val="004A5F21"/>
    <w:rsid w:val="004E503F"/>
    <w:rsid w:val="00532C3D"/>
    <w:rsid w:val="00560917"/>
    <w:rsid w:val="00585E3C"/>
    <w:rsid w:val="0060637E"/>
    <w:rsid w:val="0061357B"/>
    <w:rsid w:val="0061610B"/>
    <w:rsid w:val="006D6D6C"/>
    <w:rsid w:val="007003B7"/>
    <w:rsid w:val="007432DD"/>
    <w:rsid w:val="00752751"/>
    <w:rsid w:val="00867F58"/>
    <w:rsid w:val="00870A17"/>
    <w:rsid w:val="008B0864"/>
    <w:rsid w:val="00A10135"/>
    <w:rsid w:val="00A279E5"/>
    <w:rsid w:val="00AE6CB1"/>
    <w:rsid w:val="00B4772D"/>
    <w:rsid w:val="00B64215"/>
    <w:rsid w:val="00BB5190"/>
    <w:rsid w:val="00BD1CDB"/>
    <w:rsid w:val="00CA5641"/>
    <w:rsid w:val="00D36B9A"/>
    <w:rsid w:val="00D40B32"/>
    <w:rsid w:val="00D94556"/>
    <w:rsid w:val="00DA4F5E"/>
    <w:rsid w:val="00E80F3E"/>
    <w:rsid w:val="00EA257A"/>
    <w:rsid w:val="00EA6671"/>
    <w:rsid w:val="00EB5BF6"/>
    <w:rsid w:val="00ED3A77"/>
    <w:rsid w:val="00F13A43"/>
    <w:rsid w:val="00F23FC4"/>
    <w:rsid w:val="00FD44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EB5BF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 w:line="248" w:lineRule="auto"/>
      <w:ind w:left="10" w:hanging="10"/>
    </w:pPr>
    <w:rPr>
      <w:rFonts w:ascii="TheSans C5s ExtraBold" w:eastAsia="TheSans C5" w:hAnsi="TheSans C5s ExtraBold" w:cs="TheSans C5"/>
      <w:bCs/>
      <w:color w:val="00347D"/>
      <w:kern w:val="2"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 w:line="248" w:lineRule="auto"/>
      <w:ind w:left="-5" w:hanging="10"/>
    </w:pPr>
    <w:rPr>
      <w:rFonts w:ascii="TheSans C5s ExtraBold" w:eastAsia="TheSans C5" w:hAnsi="TheSans C5s ExtraBold" w:cs="TheSans C5"/>
      <w:b/>
      <w:color w:val="00347D"/>
      <w:kern w:val="2"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60917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spacing w:after="13" w:line="248" w:lineRule="auto"/>
      <w:ind w:left="142" w:hanging="10"/>
    </w:pPr>
    <w:rPr>
      <w:rFonts w:eastAsia="TheSans C5 SemiLight" w:cs="TheSans C5 SemiLight"/>
      <w:i/>
      <w:iCs/>
      <w:color w:val="00347D"/>
      <w:kern w:val="2"/>
    </w:rPr>
  </w:style>
  <w:style w:type="paragraph" w:styleId="Listenabsatz">
    <w:name w:val="List Paragraph"/>
    <w:basedOn w:val="Standard"/>
    <w:uiPriority w:val="34"/>
    <w:qFormat/>
    <w:rsid w:val="00B4772D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B4772D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B4772D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B4772D"/>
    <w:pPr>
      <w:ind w:left="10" w:hanging="10"/>
    </w:pPr>
    <w:rPr>
      <w:rFonts w:ascii="Tahoma" w:eastAsia="TheSans C5 SemiLight" w:hAnsi="Tahoma" w:cs="Tahoma"/>
      <w:color w:val="00347D"/>
      <w:kern w:val="2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B4772D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" Type="http://schemas.openxmlformats.org/officeDocument/2006/relationships/settings" Target="settings.xml"/><Relationship Id="rId21" Type="http://schemas.openxmlformats.org/officeDocument/2006/relationships/image" Target="media/image15.png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29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footer" Target="footer1.xml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header" Target="header1.xml"/><Relationship Id="rId30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3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media/image4.svg"/><Relationship Id="rId2" Type="http://schemas.openxmlformats.org/officeDocument/2006/relationships/image" Target="media/image22.png"/><Relationship Id="rId1" Type="http://schemas.openxmlformats.org/officeDocument/2006/relationships/image" Target="media/image2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1</Pages>
  <Words>95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Mobbing ist so gemein!</dc:title>
  <dc:creator>SWR Planet Schule</dc:creator>
  <cp:lastModifiedBy>Martina Frietsch</cp:lastModifiedBy>
  <cp:revision>9</cp:revision>
  <dcterms:created xsi:type="dcterms:W3CDTF">2023-12-06T11:15:00Z</dcterms:created>
  <dcterms:modified xsi:type="dcterms:W3CDTF">2023-12-18T20:53:00Z</dcterms:modified>
</cp:coreProperties>
</file>