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05098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4036695</wp:posOffset>
            </wp:positionH>
            <wp:positionV relativeFrom="paragraph">
              <wp:posOffset>-1116330</wp:posOffset>
            </wp:positionV>
            <wp:extent cx="502920" cy="498475"/>
            <wp:effectExtent l="19050" t="0" r="0" b="0"/>
            <wp:wrapTight wrapText="bothSides">
              <wp:wrapPolygon edited="0">
                <wp:start x="-818" y="0"/>
                <wp:lineTo x="-818" y="20637"/>
                <wp:lineTo x="21273" y="20637"/>
                <wp:lineTo x="21273" y="0"/>
                <wp:lineTo x="-818" y="0"/>
              </wp:wrapPolygon>
            </wp:wrapTight>
            <wp:docPr id="6" name="Grafik 3" descr="QR_tagebuch-medienkompeten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tagebuch-medienkompetenz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920" cy="49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01F03">
        <w:rPr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5582285</wp:posOffset>
            </wp:positionH>
            <wp:positionV relativeFrom="paragraph">
              <wp:posOffset>70485</wp:posOffset>
            </wp:positionV>
            <wp:extent cx="435610" cy="733425"/>
            <wp:effectExtent l="19050" t="0" r="2540" b="0"/>
            <wp:wrapTight wrapText="bothSides">
              <wp:wrapPolygon edited="0">
                <wp:start x="1889" y="561"/>
                <wp:lineTo x="-945" y="9538"/>
                <wp:lineTo x="0" y="20758"/>
                <wp:lineTo x="21726" y="20758"/>
                <wp:lineTo x="21726" y="1683"/>
                <wp:lineTo x="19837" y="561"/>
                <wp:lineTo x="1889" y="561"/>
              </wp:wrapPolygon>
            </wp:wrapTight>
            <wp:docPr id="5" name="Grafik 4" descr="handy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ndy_sw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61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401F03" w:rsidRDefault="00E45B0D" w:rsidP="00401F03">
      <w:pPr>
        <w:pStyle w:val="ArialTitelgrau"/>
        <w:ind w:firstLine="142"/>
        <w:rPr>
          <w:rFonts w:ascii="Calibri" w:eastAsia="Calibri" w:hAnsi="Calibri" w:cs="Calibri"/>
          <w:b/>
          <w:noProof/>
          <w:color w:val="003480"/>
          <w:sz w:val="44"/>
          <w:szCs w:val="44"/>
        </w:rPr>
      </w:pPr>
      <w:r w:rsidRPr="00E45B0D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01F03" w:rsidRPr="00401F03">
        <w:t xml:space="preserve"> </w:t>
      </w:r>
      <w:r w:rsidR="00401F03" w:rsidRPr="00401F03">
        <w:rPr>
          <w:b/>
          <w:color w:val="003480"/>
          <w:sz w:val="44"/>
          <w:szCs w:val="44"/>
        </w:rPr>
        <w:t>Handy</w:t>
      </w:r>
      <w:r w:rsidR="00367F6C">
        <w:rPr>
          <w:b/>
          <w:color w:val="003480"/>
          <w:sz w:val="44"/>
          <w:szCs w:val="44"/>
        </w:rPr>
        <w:t>-Diät</w:t>
      </w:r>
    </w:p>
    <w:p w:rsidR="003F5338" w:rsidRDefault="003F5338" w:rsidP="00560917">
      <w:pPr>
        <w:pStyle w:val="Arialberschrift"/>
        <w:rPr>
          <w:rFonts w:ascii="Calibri" w:eastAsia="Calibri" w:hAnsi="Calibri" w:cs="Calibri"/>
          <w:noProof/>
          <w:sz w:val="20"/>
          <w:szCs w:val="20"/>
        </w:rPr>
      </w:pPr>
    </w:p>
    <w:p w:rsidR="003F5338" w:rsidRPr="008B60A1" w:rsidRDefault="003F5338" w:rsidP="008B60A1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:rsidR="00367F6C" w:rsidRPr="00367F6C" w:rsidRDefault="00367F6C" w:rsidP="00367F6C">
      <w:pPr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367F6C">
        <w:rPr>
          <w:rFonts w:ascii="Arial" w:hAnsi="Arial" w:cs="Arial"/>
          <w:b/>
          <w:sz w:val="20"/>
          <w:szCs w:val="20"/>
        </w:rPr>
        <w:t>1.</w:t>
      </w:r>
      <w:r w:rsidRPr="00367F6C">
        <w:rPr>
          <w:rFonts w:ascii="Arial" w:hAnsi="Arial" w:cs="Arial"/>
          <w:sz w:val="20"/>
          <w:szCs w:val="20"/>
        </w:rPr>
        <w:t xml:space="preserve"> Mache eine Handy-Diät. Schalte dein Handy aus und lege es für einen Tag zur Seite. Immer, wenn du an </w:t>
      </w:r>
      <w:r w:rsidRPr="00367F6C">
        <w:rPr>
          <w:rFonts w:ascii="Arial" w:hAnsi="Arial" w:cs="Arial"/>
          <w:sz w:val="20"/>
          <w:szCs w:val="20"/>
        </w:rPr>
        <w:br/>
        <w:t xml:space="preserve">    dein Telefon denkst oder gerne eine bestimmte </w:t>
      </w:r>
      <w:proofErr w:type="spellStart"/>
      <w:r w:rsidRPr="00367F6C">
        <w:rPr>
          <w:rFonts w:ascii="Arial" w:hAnsi="Arial" w:cs="Arial"/>
          <w:sz w:val="20"/>
          <w:szCs w:val="20"/>
        </w:rPr>
        <w:t>App</w:t>
      </w:r>
      <w:proofErr w:type="spellEnd"/>
      <w:r w:rsidRPr="00367F6C">
        <w:rPr>
          <w:rFonts w:ascii="Arial" w:hAnsi="Arial" w:cs="Arial"/>
          <w:sz w:val="20"/>
          <w:szCs w:val="20"/>
        </w:rPr>
        <w:t xml:space="preserve"> nutzen möchtest, hältst du deine Information in </w:t>
      </w:r>
      <w:r w:rsidRPr="00367F6C">
        <w:rPr>
          <w:rFonts w:ascii="Arial" w:hAnsi="Arial" w:cs="Arial"/>
          <w:sz w:val="20"/>
          <w:szCs w:val="20"/>
        </w:rPr>
        <w:br/>
        <w:t xml:space="preserve">    deinem „Diät-Tagebuch“ fest. Warum wolltest du die </w:t>
      </w:r>
      <w:proofErr w:type="spellStart"/>
      <w:r w:rsidRPr="00367F6C">
        <w:rPr>
          <w:rFonts w:ascii="Arial" w:hAnsi="Arial" w:cs="Arial"/>
          <w:sz w:val="20"/>
          <w:szCs w:val="20"/>
        </w:rPr>
        <w:t>App</w:t>
      </w:r>
      <w:proofErr w:type="spellEnd"/>
      <w:r w:rsidRPr="00367F6C">
        <w:rPr>
          <w:rFonts w:ascii="Arial" w:hAnsi="Arial" w:cs="Arial"/>
          <w:sz w:val="20"/>
          <w:szCs w:val="20"/>
        </w:rPr>
        <w:t xml:space="preserve"> gerade nutzen? Was hast du stattdessen </w:t>
      </w:r>
      <w:r w:rsidRPr="00367F6C">
        <w:rPr>
          <w:rFonts w:ascii="Arial" w:hAnsi="Arial" w:cs="Arial"/>
          <w:sz w:val="20"/>
          <w:szCs w:val="20"/>
        </w:rPr>
        <w:br/>
        <w:t xml:space="preserve">    gemacht?</w:t>
      </w:r>
    </w:p>
    <w:p w:rsidR="00367F6C" w:rsidRPr="00367F6C" w:rsidRDefault="00367F6C" w:rsidP="00367F6C">
      <w:pPr>
        <w:spacing w:line="276" w:lineRule="auto"/>
        <w:ind w:left="142" w:firstLine="0"/>
        <w:rPr>
          <w:rFonts w:ascii="Arial" w:hAnsi="Arial" w:cs="Arial"/>
          <w:sz w:val="20"/>
          <w:szCs w:val="20"/>
        </w:rPr>
      </w:pPr>
    </w:p>
    <w:p w:rsidR="00367F6C" w:rsidRPr="00367F6C" w:rsidRDefault="00367F6C" w:rsidP="00367F6C">
      <w:pPr>
        <w:spacing w:line="276" w:lineRule="auto"/>
        <w:ind w:left="142" w:firstLine="0"/>
        <w:rPr>
          <w:rFonts w:ascii="Arial" w:hAnsi="Arial" w:cs="Arial"/>
          <w:sz w:val="20"/>
          <w:szCs w:val="20"/>
        </w:rPr>
      </w:pPr>
      <w:r w:rsidRPr="00367F6C">
        <w:rPr>
          <w:rFonts w:ascii="Arial" w:hAnsi="Arial" w:cs="Arial"/>
          <w:sz w:val="20"/>
          <w:szCs w:val="20"/>
        </w:rPr>
        <w:t xml:space="preserve"> Datum der Handy-Diät: </w:t>
      </w:r>
      <w:r w:rsidRPr="00367F6C">
        <w:rPr>
          <w:rFonts w:ascii="Arial" w:hAnsi="Arial" w:cs="Arial"/>
          <w:color w:val="003480"/>
          <w:sz w:val="20"/>
          <w:szCs w:val="20"/>
        </w:rPr>
        <w:t>__________________________________</w:t>
      </w:r>
    </w:p>
    <w:p w:rsidR="003F5338" w:rsidRDefault="003F5338" w:rsidP="00367F6C">
      <w:pPr>
        <w:spacing w:line="276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367F6C" w:rsidRDefault="00367F6C" w:rsidP="00367F6C">
      <w:pPr>
        <w:spacing w:line="276" w:lineRule="auto"/>
        <w:ind w:left="142" w:firstLine="0"/>
        <w:rPr>
          <w:rFonts w:ascii="Arial" w:hAnsi="Arial" w:cs="Arial"/>
          <w:b/>
          <w:sz w:val="20"/>
          <w:szCs w:val="20"/>
        </w:rPr>
      </w:pPr>
    </w:p>
    <w:tbl>
      <w:tblPr>
        <w:tblStyle w:val="Tabellengitternetz"/>
        <w:tblW w:w="981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899"/>
        <w:gridCol w:w="2844"/>
        <w:gridCol w:w="3604"/>
        <w:gridCol w:w="2472"/>
      </w:tblGrid>
      <w:tr w:rsidR="00DC0AD6" w:rsidTr="00393F7C">
        <w:trPr>
          <w:trHeight w:val="450"/>
        </w:trPr>
        <w:tc>
          <w:tcPr>
            <w:tcW w:w="899" w:type="dxa"/>
          </w:tcPr>
          <w:p w:rsidR="00367F6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Uhrzeit</w:t>
            </w:r>
          </w:p>
        </w:tc>
        <w:tc>
          <w:tcPr>
            <w:tcW w:w="2844" w:type="dxa"/>
          </w:tcPr>
          <w:p w:rsidR="00367F6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Gewünschte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App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/Nutzung</w:t>
            </w:r>
          </w:p>
        </w:tc>
        <w:tc>
          <w:tcPr>
            <w:tcW w:w="3604" w:type="dxa"/>
          </w:tcPr>
          <w:p w:rsidR="00367F6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Grund für die gewünschte Nutzung</w:t>
            </w:r>
          </w:p>
        </w:tc>
        <w:tc>
          <w:tcPr>
            <w:tcW w:w="2472" w:type="dxa"/>
          </w:tcPr>
          <w:p w:rsidR="00367F6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Umgesetzte Alternative</w:t>
            </w:r>
          </w:p>
        </w:tc>
      </w:tr>
      <w:tr w:rsidR="00DC0AD6" w:rsidTr="00393F7C">
        <w:trPr>
          <w:trHeight w:val="939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C0AD6" w:rsidTr="00393F7C">
        <w:trPr>
          <w:trHeight w:val="883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C0AD6" w:rsidTr="00393F7C">
        <w:trPr>
          <w:trHeight w:val="883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C0AD6" w:rsidTr="00393F7C">
        <w:trPr>
          <w:trHeight w:val="883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C0AD6" w:rsidTr="00393F7C">
        <w:trPr>
          <w:trHeight w:val="939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7F6C" w:rsidTr="00393F7C">
        <w:trPr>
          <w:trHeight w:val="939"/>
        </w:trPr>
        <w:tc>
          <w:tcPr>
            <w:tcW w:w="899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4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4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72" w:type="dxa"/>
          </w:tcPr>
          <w:p w:rsidR="00367F6C" w:rsidRPr="00393F7C" w:rsidRDefault="00367F6C" w:rsidP="00367F6C">
            <w:pPr>
              <w:spacing w:line="276" w:lineRule="auto"/>
              <w:ind w:left="0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67F6C" w:rsidRDefault="00367F6C" w:rsidP="00367F6C">
      <w:pPr>
        <w:spacing w:line="276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DC0AD6" w:rsidRDefault="00DC0AD6" w:rsidP="00367F6C">
      <w:pPr>
        <w:spacing w:line="276" w:lineRule="auto"/>
        <w:ind w:left="142" w:firstLine="0"/>
        <w:rPr>
          <w:rFonts w:ascii="Arial" w:hAnsi="Arial" w:cs="Arial"/>
          <w:b/>
          <w:sz w:val="20"/>
          <w:szCs w:val="20"/>
        </w:rPr>
      </w:pPr>
    </w:p>
    <w:p w:rsidR="00367F6C" w:rsidRPr="00393F7C" w:rsidRDefault="00367F6C" w:rsidP="00367F6C">
      <w:pPr>
        <w:spacing w:line="276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367F6C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Pr="00367F6C">
        <w:rPr>
          <w:rFonts w:ascii="Arial" w:hAnsi="Arial" w:cs="Arial"/>
          <w:sz w:val="20"/>
          <w:szCs w:val="20"/>
        </w:rPr>
        <w:t xml:space="preserve">Wie hat sich dein Tag ohne Handy angefühlt? Halte hier deine Erkenntnisse fest. Könntest du dir </w:t>
      </w:r>
      <w:r w:rsidRPr="00367F6C">
        <w:rPr>
          <w:rFonts w:ascii="Arial" w:hAnsi="Arial" w:cs="Arial"/>
          <w:sz w:val="20"/>
          <w:szCs w:val="20"/>
        </w:rPr>
        <w:br/>
        <w:t xml:space="preserve">    vorstellen, die Handy-Diät zu verlängern?</w:t>
      </w:r>
      <w:r w:rsidR="00DC0AD6">
        <w:rPr>
          <w:rFonts w:ascii="Arial" w:hAnsi="Arial" w:cs="Arial"/>
          <w:sz w:val="20"/>
          <w:szCs w:val="20"/>
        </w:rPr>
        <w:t xml:space="preserve"> </w:t>
      </w:r>
      <w:r w:rsidR="00DC0AD6" w:rsidRPr="00393F7C">
        <w:rPr>
          <w:rFonts w:ascii="Arial" w:hAnsi="Arial" w:cs="Arial"/>
          <w:color w:val="003480"/>
          <w:sz w:val="20"/>
          <w:szCs w:val="20"/>
        </w:rPr>
        <w:t>Warum/warum nicht?</w:t>
      </w:r>
    </w:p>
    <w:p w:rsidR="00367F6C" w:rsidRPr="00367F6C" w:rsidRDefault="00E45B0D" w:rsidP="00367F6C">
      <w:pPr>
        <w:spacing w:line="276" w:lineRule="auto"/>
        <w:ind w:left="142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7.75pt;margin-top:10.5pt;width:490.6pt;height:128.55pt;z-index:251667456" strokecolor="#003480">
            <v:textbox>
              <w:txbxContent>
                <w:p w:rsidR="00DC0AD6" w:rsidRPr="00393F7C" w:rsidRDefault="00DC0AD6">
                  <w:pPr>
                    <w:ind w:left="0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sectPr w:rsidR="00367F6C" w:rsidRPr="00367F6C" w:rsidSect="00560917">
      <w:headerReference w:type="default" r:id="rId13"/>
      <w:footerReference w:type="default" r:id="rId14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767" w:rsidRDefault="00554767" w:rsidP="003A7C35">
      <w:pPr>
        <w:spacing w:after="0" w:line="240" w:lineRule="auto"/>
      </w:pPr>
      <w:r>
        <w:separator/>
      </w:r>
    </w:p>
  </w:endnote>
  <w:endnote w:type="continuationSeparator" w:id="0">
    <w:p w:rsidR="00554767" w:rsidRDefault="0055476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E45B0D" w:rsidRPr="00E45B0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E45B0D" w:rsidRPr="00E45B0D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45B0D" w:rsidRPr="00E45B0D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767" w:rsidRDefault="00554767" w:rsidP="003A7C35">
      <w:pPr>
        <w:spacing w:after="0" w:line="240" w:lineRule="auto"/>
      </w:pPr>
      <w:r>
        <w:separator/>
      </w:r>
    </w:p>
  </w:footnote>
  <w:footnote w:type="continuationSeparator" w:id="0">
    <w:p w:rsidR="00554767" w:rsidRDefault="0055476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E45B0D" w:rsidP="00DB64A0">
    <w:pPr>
      <w:pStyle w:val="ArialTitelgrau"/>
      <w:ind w:firstLine="142"/>
      <w:rPr>
        <w:sz w:val="20"/>
        <w:szCs w:val="20"/>
      </w:rPr>
    </w:pPr>
    <w:r w:rsidRPr="00E45B0D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67F6C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3F5338">
      <w:rPr>
        <w:sz w:val="20"/>
        <w:szCs w:val="20"/>
      </w:rPr>
      <w:t>Handy</w:t>
    </w:r>
    <w:r w:rsidR="00367F6C">
      <w:rPr>
        <w:sz w:val="20"/>
        <w:szCs w:val="20"/>
      </w:rPr>
      <w:t>-Diät</w:t>
    </w:r>
  </w:p>
  <w:p w:rsidR="00DB64A0" w:rsidRDefault="00E45B0D" w:rsidP="00DB64A0">
    <w:pPr>
      <w:pStyle w:val="ArialTitelgrau"/>
      <w:ind w:firstLine="142"/>
      <w:rPr>
        <w:sz w:val="20"/>
        <w:szCs w:val="20"/>
      </w:rPr>
    </w:pPr>
    <w:r w:rsidRPr="00E45B0D">
      <w:rPr>
        <w:noProof/>
        <w:color w:val="00347D"/>
      </w:rPr>
      <w:pict>
        <v:shape id="Shape 32" o:spid="_x0000_s3079" style="position:absolute;left:0;text-align:left;margin-left:7.8pt;margin-top:8.1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DB64A0" w:rsidP="00685FD6">
    <w:pPr>
      <w:pStyle w:val="ArialBeschreibunggrau"/>
      <w:ind w:firstLine="132"/>
    </w:pPr>
    <w:r>
      <w:t>Mission magisches Tagebuch (Podcast-Reihe)</w:t>
    </w:r>
  </w:p>
  <w:p w:rsidR="00DB64A0" w:rsidRDefault="00B01DDC" w:rsidP="00685FD6">
    <w:pPr>
      <w:pStyle w:val="ArialBeschreibunggrau"/>
      <w:ind w:firstLine="132"/>
    </w:pPr>
    <w:r>
      <w:t xml:space="preserve">Mission Handy </w:t>
    </w:r>
    <w:r w:rsidR="00DB64A0">
      <w:t>(Podcast-Folge)</w:t>
    </w:r>
  </w:p>
  <w:p w:rsidR="00685FD6" w:rsidRDefault="00DB64A0" w:rsidP="00685FD6">
    <w:pPr>
      <w:pStyle w:val="ArialBeschreibunggrau"/>
      <w:ind w:firstLine="132"/>
    </w:pPr>
    <w:r w:rsidRPr="000D45B6">
      <w:rPr>
        <w:rFonts w:cs="Arial"/>
        <w:color w:val="808080" w:themeColor="background1" w:themeShade="80"/>
        <w:szCs w:val="16"/>
      </w:rPr>
      <w:t>www.planet-schule.de/x/tagebuch-medienkompetenz</w:t>
    </w:r>
  </w:p>
  <w:p w:rsidR="00685FD6" w:rsidRPr="00DB64A0" w:rsidRDefault="00685FD6" w:rsidP="00DB64A0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011C9E"/>
    <w:rsid w:val="00011C9E"/>
    <w:rsid w:val="001773CA"/>
    <w:rsid w:val="0026663C"/>
    <w:rsid w:val="00281DDB"/>
    <w:rsid w:val="00367F6C"/>
    <w:rsid w:val="00393F7C"/>
    <w:rsid w:val="003A7C35"/>
    <w:rsid w:val="003F02B7"/>
    <w:rsid w:val="003F5338"/>
    <w:rsid w:val="00401F03"/>
    <w:rsid w:val="00462615"/>
    <w:rsid w:val="00480008"/>
    <w:rsid w:val="00554767"/>
    <w:rsid w:val="00560917"/>
    <w:rsid w:val="005A7844"/>
    <w:rsid w:val="0060637E"/>
    <w:rsid w:val="00685FD6"/>
    <w:rsid w:val="008038A3"/>
    <w:rsid w:val="008B0864"/>
    <w:rsid w:val="008B60A1"/>
    <w:rsid w:val="009A5897"/>
    <w:rsid w:val="00A42B24"/>
    <w:rsid w:val="00AA60EB"/>
    <w:rsid w:val="00B01DDC"/>
    <w:rsid w:val="00BD5F18"/>
    <w:rsid w:val="00C05098"/>
    <w:rsid w:val="00C111CB"/>
    <w:rsid w:val="00DB0DC1"/>
    <w:rsid w:val="00DB64A0"/>
    <w:rsid w:val="00DC0AD6"/>
    <w:rsid w:val="00E067D9"/>
    <w:rsid w:val="00E45B0D"/>
    <w:rsid w:val="00F06ECC"/>
    <w:rsid w:val="00F158F4"/>
    <w:rsid w:val="00F83D7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DB64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94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Offline? Oh nein! Mission Handy</dc:title>
  <dc:creator>SWR planet schule</dc:creator>
  <cp:lastModifiedBy>Martina Frietsch</cp:lastModifiedBy>
  <cp:revision>6</cp:revision>
  <dcterms:created xsi:type="dcterms:W3CDTF">2024-03-11T16:49:00Z</dcterms:created>
  <dcterms:modified xsi:type="dcterms:W3CDTF">2024-03-28T10:51:00Z</dcterms:modified>
</cp:coreProperties>
</file>