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9A589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1072" behindDoc="0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-1078230</wp:posOffset>
            </wp:positionV>
            <wp:extent cx="501650" cy="499110"/>
            <wp:effectExtent l="19050" t="0" r="0" b="0"/>
            <wp:wrapTight wrapText="bothSides">
              <wp:wrapPolygon edited="0">
                <wp:start x="-820" y="0"/>
                <wp:lineTo x="-820" y="20611"/>
                <wp:lineTo x="21327" y="20611"/>
                <wp:lineTo x="21327" y="0"/>
                <wp:lineTo x="-820" y="0"/>
              </wp:wrapPolygon>
            </wp:wrapTight>
            <wp:docPr id="6" name="Grafik 3" descr="QR_tagebuch-medienkompetenz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tagebuch-medienkompetenz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650" cy="499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77B69" w:rsidRDefault="00677B69" w:rsidP="00560917">
      <w:pPr>
        <w:pStyle w:val="ArialTitelgrau"/>
        <w:ind w:firstLine="142"/>
        <w:rPr>
          <w:sz w:val="20"/>
          <w:szCs w:val="20"/>
        </w:rPr>
      </w:pPr>
    </w:p>
    <w:p w:rsidR="00685FD6" w:rsidRDefault="00356E0E" w:rsidP="00560917">
      <w:pPr>
        <w:pStyle w:val="ArialTitelgrau"/>
        <w:ind w:firstLine="142"/>
        <w:rPr>
          <w:sz w:val="20"/>
          <w:szCs w:val="20"/>
        </w:rPr>
      </w:pPr>
      <w:r w:rsidRPr="00356E0E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46975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48000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49024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Default="003F5338" w:rsidP="00560917">
      <w:pPr>
        <w:pStyle w:val="Arialberschrift"/>
        <w:rPr>
          <w:rFonts w:ascii="Calibri" w:eastAsia="Calibri" w:hAnsi="Calibri" w:cs="Calibri"/>
          <w:noProof/>
          <w:sz w:val="20"/>
          <w:szCs w:val="20"/>
        </w:rPr>
      </w:pPr>
      <w:r>
        <w:t xml:space="preserve">Wozu nutzt du dein </w:t>
      </w:r>
      <w:r w:rsidR="00DB64A0">
        <w:t>Handy</w:t>
      </w:r>
      <w:r>
        <w:t xml:space="preserve">? </w:t>
      </w:r>
    </w:p>
    <w:p w:rsidR="003F5338" w:rsidRDefault="003F5338" w:rsidP="00560917">
      <w:pPr>
        <w:pStyle w:val="Arialberschrift"/>
        <w:rPr>
          <w:rFonts w:ascii="Calibri" w:eastAsia="Calibri" w:hAnsi="Calibri" w:cs="Calibri"/>
          <w:noProof/>
          <w:sz w:val="20"/>
          <w:szCs w:val="20"/>
        </w:rPr>
      </w:pPr>
    </w:p>
    <w:p w:rsidR="003F5338" w:rsidRDefault="003F5338" w:rsidP="00560917">
      <w:pPr>
        <w:pStyle w:val="Arialberschrift"/>
        <w:rPr>
          <w:rFonts w:ascii="Calibri" w:eastAsia="Calibri" w:hAnsi="Calibri" w:cs="Calibri"/>
          <w:noProof/>
          <w:sz w:val="20"/>
          <w:szCs w:val="20"/>
        </w:rPr>
      </w:pPr>
    </w:p>
    <w:p w:rsidR="003F5338" w:rsidRPr="003F5338" w:rsidRDefault="003F5338" w:rsidP="003F5338">
      <w:pPr>
        <w:spacing w:line="276" w:lineRule="auto"/>
        <w:ind w:left="142" w:firstLine="0"/>
        <w:rPr>
          <w:rFonts w:ascii="Arial" w:hAnsi="Arial" w:cs="Arial"/>
          <w:sz w:val="20"/>
          <w:szCs w:val="20"/>
        </w:rPr>
      </w:pPr>
      <w:r w:rsidRPr="003F5338">
        <w:rPr>
          <w:rFonts w:ascii="Arial" w:hAnsi="Arial" w:cs="Arial"/>
          <w:sz w:val="20"/>
          <w:szCs w:val="20"/>
        </w:rPr>
        <w:t>Gehe einmal gedanklich deinen Tag durch</w:t>
      </w:r>
      <w:r w:rsidR="00677B69">
        <w:rPr>
          <w:rFonts w:ascii="Arial" w:hAnsi="Arial" w:cs="Arial"/>
          <w:sz w:val="20"/>
          <w:szCs w:val="20"/>
        </w:rPr>
        <w:t xml:space="preserve"> (auch das Wochenende!) und sammle hier alle Tätigkeiten mit deinem Smartphone</w:t>
      </w:r>
      <w:r w:rsidRPr="003F5338">
        <w:rPr>
          <w:rFonts w:ascii="Arial" w:hAnsi="Arial" w:cs="Arial"/>
          <w:sz w:val="20"/>
          <w:szCs w:val="20"/>
        </w:rPr>
        <w:t>.</w:t>
      </w:r>
    </w:p>
    <w:p w:rsidR="003F5338" w:rsidRPr="003F5338" w:rsidRDefault="003F5338" w:rsidP="003F5338">
      <w:pPr>
        <w:spacing w:line="276" w:lineRule="auto"/>
        <w:ind w:left="142" w:firstLine="0"/>
        <w:rPr>
          <w:rFonts w:ascii="Arial" w:hAnsi="Arial" w:cs="Arial"/>
          <w:iCs/>
          <w:sz w:val="20"/>
          <w:szCs w:val="20"/>
        </w:rPr>
      </w:pPr>
      <w:r w:rsidRPr="003F5338">
        <w:rPr>
          <w:rFonts w:ascii="Arial" w:hAnsi="Arial" w:cs="Arial"/>
          <w:iCs/>
          <w:sz w:val="20"/>
          <w:szCs w:val="20"/>
        </w:rPr>
        <w:t xml:space="preserve">Hinweis: Solltest du kein </w:t>
      </w:r>
      <w:r w:rsidR="00677B69">
        <w:rPr>
          <w:rFonts w:ascii="Arial" w:hAnsi="Arial" w:cs="Arial"/>
          <w:iCs/>
          <w:sz w:val="20"/>
          <w:szCs w:val="20"/>
        </w:rPr>
        <w:t>Handy</w:t>
      </w:r>
      <w:r w:rsidRPr="003F5338">
        <w:rPr>
          <w:rFonts w:ascii="Arial" w:hAnsi="Arial" w:cs="Arial"/>
          <w:iCs/>
          <w:sz w:val="20"/>
          <w:szCs w:val="20"/>
        </w:rPr>
        <w:t xml:space="preserve"> besitzen, überlege dir, was damit im Allgemeinen alles m</w:t>
      </w:r>
      <w:r w:rsidR="00677B69">
        <w:rPr>
          <w:rFonts w:ascii="Arial" w:hAnsi="Arial" w:cs="Arial"/>
          <w:iCs/>
          <w:sz w:val="20"/>
          <w:szCs w:val="20"/>
        </w:rPr>
        <w:t>öglich wäre</w:t>
      </w:r>
      <w:r w:rsidRPr="003F5338">
        <w:rPr>
          <w:rFonts w:ascii="Arial" w:hAnsi="Arial" w:cs="Arial"/>
          <w:iCs/>
          <w:sz w:val="20"/>
          <w:szCs w:val="20"/>
        </w:rPr>
        <w:t xml:space="preserve">. </w:t>
      </w:r>
    </w:p>
    <w:p w:rsidR="003F5338" w:rsidRDefault="003F5338" w:rsidP="003F5338">
      <w:pPr>
        <w:rPr>
          <w:b/>
          <w:bCs/>
        </w:rPr>
      </w:pPr>
    </w:p>
    <w:p w:rsidR="00677B69" w:rsidRDefault="00677B69" w:rsidP="003F5338">
      <w:pPr>
        <w:rPr>
          <w:b/>
          <w:bCs/>
        </w:rPr>
      </w:pPr>
    </w:p>
    <w:p w:rsidR="003F5338" w:rsidRDefault="00356E0E" w:rsidP="003F5338">
      <w:pPr>
        <w:rPr>
          <w:b/>
          <w:bCs/>
        </w:rPr>
      </w:pPr>
      <w:r w:rsidRPr="00356E0E">
        <w:rPr>
          <w:rFonts w:ascii="Arial" w:hAnsi="Arial" w:cs="Arial"/>
          <w:noProof/>
          <w:color w:val="808080" w:themeColor="background1" w:themeShade="80"/>
        </w:rPr>
        <w:pict>
          <v:roundrect id="_x0000_s1033" style="position:absolute;left:0;text-align:left;margin-left:187.9pt;margin-top:12.55pt;width:211.7pt;height:78.1pt;z-index:251656192;visibility:visible;mso-height-relative:margin;v-text-anchor:middle" arcsize="10923f" filled="f" strokecolor="#003480" strokeweight="1.5pt"/>
        </w:pict>
      </w:r>
    </w:p>
    <w:p w:rsidR="003F5338" w:rsidRDefault="00356E0E" w:rsidP="003F5338">
      <w:pPr>
        <w:rPr>
          <w:b/>
          <w:bCs/>
        </w:rPr>
      </w:pPr>
      <w:r>
        <w:rPr>
          <w:b/>
          <w:bCs/>
          <w:noProof/>
        </w:rPr>
        <w:pict>
          <v:roundrect id="Abgerundetes Rechteck 1" o:spid="_x0000_s1031" style="position:absolute;left:0;text-align:left;margin-left:-11.65pt;margin-top:16.8pt;width:136.85pt;height:51.3pt;z-index:251652096;visibility:visible;mso-height-relative:margin;v-text-anchor:middle" arcsize="10923f" filled="f" strokecolor="#003480" strokeweight="1.5pt"/>
        </w:pict>
      </w:r>
    </w:p>
    <w:p w:rsidR="003F5338" w:rsidRDefault="003F5338" w:rsidP="003F5338"/>
    <w:p w:rsidR="003F5338" w:rsidRPr="003F5338" w:rsidRDefault="003F5338" w:rsidP="003F5338">
      <w:pPr>
        <w:rPr>
          <w:rFonts w:ascii="Arial" w:hAnsi="Arial" w:cs="Arial"/>
          <w:color w:val="808080" w:themeColor="background1" w:themeShade="80"/>
        </w:rPr>
      </w:pPr>
      <w:r w:rsidRPr="003F5338">
        <w:rPr>
          <w:rFonts w:ascii="Arial" w:hAnsi="Arial" w:cs="Arial"/>
          <w:color w:val="808080" w:themeColor="background1" w:themeShade="80"/>
        </w:rPr>
        <w:t>z.B. Videos auf YouTube</w:t>
      </w:r>
      <w:r w:rsidRPr="003F5338">
        <w:rPr>
          <w:rFonts w:ascii="Arial" w:hAnsi="Arial" w:cs="Arial"/>
          <w:color w:val="808080" w:themeColor="background1" w:themeShade="80"/>
        </w:rPr>
        <w:br/>
        <w:t xml:space="preserve">       ansehen </w:t>
      </w:r>
    </w:p>
    <w:p w:rsidR="003F5338" w:rsidRPr="00746E75" w:rsidRDefault="00356E0E" w:rsidP="003F5338">
      <w:pPr>
        <w:rPr>
          <w:b/>
          <w:bCs/>
        </w:rPr>
      </w:pPr>
      <w:r>
        <w:rPr>
          <w:b/>
          <w:bCs/>
          <w:noProof/>
        </w:rPr>
        <w:pict>
          <v:line id="Gerade Verbindung 2" o:spid="_x0000_s1032" style="position:absolute;left:0;text-align:left;z-index:251653120;visibility:visible;mso-width-relative:margin" from="125.2pt,11.8pt" to="167.65pt,5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" strokecolor="#003480" strokeweight="1.5pt"/>
        </w:pict>
      </w:r>
    </w:p>
    <w:p w:rsidR="003F5338" w:rsidRPr="00746E75" w:rsidRDefault="00356E0E" w:rsidP="003F5338">
      <w:pPr>
        <w:rPr>
          <w:b/>
          <w:bCs/>
        </w:rPr>
      </w:pPr>
      <w:r w:rsidRPr="00356E0E">
        <w:rPr>
          <w:rFonts w:ascii="Arial" w:hAnsi="Arial" w:cs="Arial"/>
          <w:noProof/>
          <w:color w:val="808080" w:themeColor="background1" w:themeShade="80"/>
        </w:rPr>
        <w:pict>
          <v:line id="_x0000_s1041" style="position:absolute;left:0;text-align:left;flip:y;z-index:251664384;visibility:visible;mso-width-relative:margin" from="261.7pt,6.45pt" to="286.25pt,3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" strokecolor="#003480" strokeweight="1.5pt"/>
        </w:pict>
      </w:r>
    </w:p>
    <w:p w:rsidR="003F5338" w:rsidRPr="00746E75" w:rsidRDefault="003F5338" w:rsidP="003F5338">
      <w:pPr>
        <w:rPr>
          <w:b/>
          <w:bCs/>
        </w:rPr>
      </w:pPr>
      <w:r>
        <w:rPr>
          <w:b/>
          <w:bCs/>
          <w:noProof/>
        </w:rPr>
        <w:drawing>
          <wp:anchor distT="0" distB="0" distL="114300" distR="114300" simplePos="0" relativeHeight="251650048" behindDoc="0" locked="0" layoutInCell="1" allowOverlap="1">
            <wp:simplePos x="0" y="0"/>
            <wp:positionH relativeFrom="column">
              <wp:posOffset>2086610</wp:posOffset>
            </wp:positionH>
            <wp:positionV relativeFrom="paragraph">
              <wp:posOffset>161925</wp:posOffset>
            </wp:positionV>
            <wp:extent cx="1701165" cy="2880995"/>
            <wp:effectExtent l="0" t="0" r="0" b="0"/>
            <wp:wrapTight wrapText="bothSides">
              <wp:wrapPolygon edited="0">
                <wp:start x="2419" y="1143"/>
                <wp:lineTo x="1451" y="1428"/>
                <wp:lineTo x="968" y="19424"/>
                <wp:lineTo x="1693" y="20710"/>
                <wp:lineTo x="1935" y="20710"/>
                <wp:lineTo x="19834" y="20710"/>
                <wp:lineTo x="20076" y="20710"/>
                <wp:lineTo x="20802" y="19567"/>
                <wp:lineTo x="21044" y="2714"/>
                <wp:lineTo x="20318" y="1571"/>
                <wp:lineTo x="19351" y="1143"/>
                <wp:lineTo x="2419" y="1143"/>
              </wp:wrapPolygon>
            </wp:wrapTight>
            <wp:docPr id="5" name="Grafik 4" descr="handy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andy_swr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1165" cy="2880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F5338" w:rsidRPr="00746E75" w:rsidRDefault="003F5338" w:rsidP="003F5338">
      <w:pPr>
        <w:pStyle w:val="TheSansText"/>
        <w:ind w:left="142"/>
        <w:rPr>
          <w:rFonts w:ascii="Arial" w:hAnsi="Arial" w:cs="Arial"/>
        </w:rPr>
      </w:pPr>
    </w:p>
    <w:p w:rsidR="003F5338" w:rsidRDefault="00356E0E" w:rsidP="003F5338">
      <w:pPr>
        <w:ind w:left="708" w:hanging="708"/>
        <w:rPr>
          <w:rFonts w:ascii="Arial" w:hAnsi="Arial" w:cs="Arial"/>
        </w:rPr>
      </w:pPr>
      <w:r w:rsidRPr="00356E0E">
        <w:rPr>
          <w:rFonts w:ascii="Arial" w:hAnsi="Arial" w:cs="Arial"/>
          <w:noProof/>
          <w:color w:val="808080" w:themeColor="background1" w:themeShade="80"/>
        </w:rPr>
        <w:pict>
          <v:roundrect id="_x0000_s1035" style="position:absolute;left:0;text-align:left;margin-left:-7.2pt;margin-top:7.6pt;width:136.85pt;height:82.05pt;z-index:251658240;visibility:visible;mso-height-relative:margin;v-text-anchor:middle" arcsize="10923f" filled="f" strokecolor="#003480" strokeweight="1.5pt"/>
        </w:pict>
      </w:r>
    </w:p>
    <w:p w:rsidR="003F5338" w:rsidRPr="00F4089F" w:rsidRDefault="00356E0E" w:rsidP="003F5338">
      <w:pPr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roundrect id="_x0000_s1034" style="position:absolute;left:0;text-align:left;margin-left:321.75pt;margin-top:2.2pt;width:148.25pt;height:133.45pt;z-index:251657216;visibility:visible;mso-height-relative:margin;v-text-anchor:middle" arcsize="10923f" filled="f" strokecolor="#003480" strokeweight="1.5pt"/>
        </w:pict>
      </w:r>
    </w:p>
    <w:p w:rsidR="003F5338" w:rsidRPr="00F4089F" w:rsidRDefault="003F5338" w:rsidP="003F5338">
      <w:pPr>
        <w:rPr>
          <w:rFonts w:ascii="Arial" w:hAnsi="Arial" w:cs="Arial"/>
        </w:rPr>
      </w:pPr>
    </w:p>
    <w:p w:rsidR="003F5338" w:rsidRPr="00F4089F" w:rsidRDefault="00356E0E" w:rsidP="003F5338">
      <w:pPr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8" o:spid="_x0000_s1030" type="#_x0000_t202" style="position:absolute;left:0;text-align:left;margin-left:181.9pt;margin-top:9.1pt;width:104.35pt;height:123.75pt;z-index:251655168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" fillcolor="white [3201]" stroked="f" strokeweight=".5pt">
            <v:textbox style="mso-next-textbox:#Textfeld 8">
              <w:txbxContent>
                <w:p w:rsidR="003F5338" w:rsidRPr="003F5338" w:rsidRDefault="003F5338" w:rsidP="003F5338">
                  <w:pPr>
                    <w:ind w:left="0"/>
                    <w:jc w:val="center"/>
                    <w:rPr>
                      <w:rFonts w:ascii="Arial" w:hAnsi="Arial" w:cs="Arial"/>
                      <w:b/>
                      <w:bCs/>
                      <w:sz w:val="32"/>
                      <w:szCs w:val="32"/>
                    </w:rPr>
                  </w:pPr>
                  <w:r w:rsidRPr="003F5338">
                    <w:rPr>
                      <w:rFonts w:ascii="Arial" w:hAnsi="Arial" w:cs="Arial"/>
                      <w:b/>
                      <w:bCs/>
                      <w:sz w:val="32"/>
                      <w:szCs w:val="32"/>
                    </w:rPr>
                    <w:t xml:space="preserve">Ich nutze mein Handy </w:t>
                  </w:r>
                  <w:r>
                    <w:rPr>
                      <w:rFonts w:ascii="Arial" w:hAnsi="Arial" w:cs="Arial"/>
                      <w:b/>
                      <w:bCs/>
                      <w:sz w:val="32"/>
                      <w:szCs w:val="32"/>
                    </w:rPr>
                    <w:t>für</w:t>
                  </w:r>
                  <w:r w:rsidRPr="003F5338">
                    <w:rPr>
                      <w:rFonts w:ascii="Arial" w:hAnsi="Arial" w:cs="Arial"/>
                      <w:b/>
                      <w:bCs/>
                      <w:sz w:val="32"/>
                      <w:szCs w:val="32"/>
                    </w:rPr>
                    <w:t xml:space="preserve"> …</w:t>
                  </w:r>
                </w:p>
              </w:txbxContent>
            </v:textbox>
          </v:shape>
        </w:pict>
      </w:r>
    </w:p>
    <w:p w:rsidR="003F5338" w:rsidRPr="00F4089F" w:rsidRDefault="00356E0E" w:rsidP="003F5338">
      <w:pPr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line id="_x0000_s1039" style="position:absolute;left:0;text-align:left;z-index:251662336;visibility:visible;mso-width-relative:margin" from="135pt,13.3pt" to="167.65pt,2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" strokecolor="#003480" strokeweight="1.5pt"/>
        </w:pict>
      </w:r>
    </w:p>
    <w:p w:rsidR="003F5338" w:rsidRPr="00F4089F" w:rsidRDefault="003F5338" w:rsidP="003F5338">
      <w:pPr>
        <w:rPr>
          <w:rFonts w:ascii="Arial" w:hAnsi="Arial" w:cs="Arial"/>
        </w:rPr>
      </w:pPr>
    </w:p>
    <w:p w:rsidR="003F5338" w:rsidRPr="00F4089F" w:rsidRDefault="00356E0E" w:rsidP="003F5338">
      <w:pPr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line id="_x0000_s1042" style="position:absolute;left:0;text-align:left;z-index:251665408;visibility:visible;mso-width-relative:margin" from="294.35pt,7.35pt" to="318.35pt,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" strokecolor="#003480" strokeweight="1.5pt"/>
        </w:pict>
      </w:r>
    </w:p>
    <w:p w:rsidR="003F5338" w:rsidRPr="00F4089F" w:rsidRDefault="003F5338" w:rsidP="003F5338">
      <w:pPr>
        <w:rPr>
          <w:rFonts w:ascii="Arial" w:hAnsi="Arial" w:cs="Arial"/>
        </w:rPr>
      </w:pPr>
    </w:p>
    <w:p w:rsidR="003F5338" w:rsidRPr="00F4089F" w:rsidRDefault="003F5338" w:rsidP="003F5338">
      <w:pPr>
        <w:rPr>
          <w:rFonts w:ascii="Arial" w:hAnsi="Arial" w:cs="Arial"/>
        </w:rPr>
      </w:pPr>
    </w:p>
    <w:p w:rsidR="003F5338" w:rsidRPr="00F4089F" w:rsidRDefault="00356E0E" w:rsidP="003F5338">
      <w:pPr>
        <w:rPr>
          <w:rFonts w:ascii="Arial" w:hAnsi="Arial" w:cs="Arial"/>
        </w:rPr>
      </w:pPr>
      <w:r w:rsidRPr="00356E0E">
        <w:rPr>
          <w:b/>
          <w:bCs/>
          <w:noProof/>
        </w:rPr>
        <w:pict>
          <v:roundrect id="_x0000_s1037" style="position:absolute;left:0;text-align:left;margin-left:6.35pt;margin-top:3.8pt;width:136.85pt;height:73.7pt;z-index:251660288;visibility:visible;mso-height-relative:margin;v-text-anchor:middle" arcsize="10923f" filled="f" strokecolor="#003480" strokeweight="1.5pt"/>
        </w:pict>
      </w:r>
    </w:p>
    <w:p w:rsidR="003F5338" w:rsidRPr="00F4089F" w:rsidRDefault="003F5338" w:rsidP="003F5338">
      <w:pPr>
        <w:rPr>
          <w:rFonts w:ascii="Arial" w:hAnsi="Arial" w:cs="Arial"/>
        </w:rPr>
      </w:pPr>
    </w:p>
    <w:p w:rsidR="003F5338" w:rsidRPr="00F4089F" w:rsidRDefault="00356E0E" w:rsidP="003F5338">
      <w:pPr>
        <w:rPr>
          <w:rFonts w:ascii="Arial" w:hAnsi="Arial" w:cs="Arial"/>
        </w:rPr>
      </w:pPr>
      <w:r w:rsidRPr="00356E0E">
        <w:rPr>
          <w:b/>
          <w:bCs/>
          <w:noProof/>
        </w:rPr>
        <w:pict>
          <v:line id="_x0000_s1040" style="position:absolute;left:0;text-align:left;z-index:251663360;visibility:visible;mso-width-relative:margin" from="147pt,12.55pt" to="171.85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" strokecolor="#003480" strokeweight="1.5pt"/>
        </w:pict>
      </w:r>
    </w:p>
    <w:p w:rsidR="003F5338" w:rsidRPr="00F4089F" w:rsidRDefault="003F5338" w:rsidP="003F5338">
      <w:pPr>
        <w:rPr>
          <w:rFonts w:ascii="Arial" w:hAnsi="Arial" w:cs="Arial"/>
        </w:rPr>
      </w:pPr>
    </w:p>
    <w:p w:rsidR="003F5338" w:rsidRPr="00F4089F" w:rsidRDefault="003F5338" w:rsidP="003F5338">
      <w:pPr>
        <w:rPr>
          <w:rFonts w:ascii="Arial" w:hAnsi="Arial" w:cs="Arial"/>
        </w:rPr>
      </w:pPr>
    </w:p>
    <w:p w:rsidR="003F5338" w:rsidRPr="00F4089F" w:rsidRDefault="00356E0E" w:rsidP="003F5338">
      <w:pPr>
        <w:rPr>
          <w:rFonts w:ascii="Arial" w:hAnsi="Arial" w:cs="Arial"/>
        </w:rPr>
      </w:pPr>
      <w:r w:rsidRPr="00356E0E">
        <w:rPr>
          <w:rFonts w:ascii="Arial" w:hAnsi="Arial" w:cs="Arial"/>
          <w:noProof/>
          <w:color w:val="808080" w:themeColor="background1" w:themeShade="80"/>
        </w:rPr>
        <w:pict>
          <v:line id="_x0000_s1045" style="position:absolute;left:0;text-align:left;flip:y;z-index:251667456;visibility:visible;mso-width-relative:margin" from="187.9pt,12.85pt" to="200.9pt,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" strokecolor="#003480" strokeweight="1.5pt"/>
        </w:pict>
      </w:r>
    </w:p>
    <w:p w:rsidR="003F5338" w:rsidRPr="00F4089F" w:rsidRDefault="00356E0E" w:rsidP="003F5338">
      <w:pPr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roundrect id="_x0000_s1036" style="position:absolute;left:0;text-align:left;margin-left:304.6pt;margin-top:8.85pt;width:136.85pt;height:109.7pt;z-index:251659264;visibility:visible;mso-height-relative:margin;v-text-anchor:middle" arcsize="10923f" filled="f" strokecolor="#003480" strokeweight="1.5pt"/>
        </w:pict>
      </w:r>
      <w:r>
        <w:rPr>
          <w:rFonts w:ascii="Arial" w:hAnsi="Arial" w:cs="Arial"/>
          <w:noProof/>
        </w:rPr>
        <w:pict>
          <v:line id="_x0000_s1043" style="position:absolute;left:0;text-align:left;z-index:251666432;visibility:visible;mso-width-relative:margin" from="276.8pt,3.35pt" to="299.95pt,2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" strokecolor="#003480" strokeweight="1.5pt"/>
        </w:pict>
      </w:r>
    </w:p>
    <w:p w:rsidR="003F5338" w:rsidRPr="00F4089F" w:rsidRDefault="00356E0E" w:rsidP="003F5338">
      <w:pPr>
        <w:rPr>
          <w:rFonts w:ascii="Arial" w:hAnsi="Arial" w:cs="Arial"/>
        </w:rPr>
      </w:pPr>
      <w:r w:rsidRPr="00356E0E">
        <w:rPr>
          <w:b/>
          <w:bCs/>
          <w:noProof/>
        </w:rPr>
        <w:pict>
          <v:roundrect id="_x0000_s1038" style="position:absolute;left:0;text-align:left;margin-left:67.95pt;margin-top:7.4pt;width:163.35pt;height:110.5pt;z-index:251661312;visibility:visible;mso-height-relative:margin;v-text-anchor:middle" arcsize="10923f" filled="f" strokecolor="#003480" strokeweight="1.5pt"/>
        </w:pict>
      </w:r>
    </w:p>
    <w:p w:rsidR="003F5338" w:rsidRPr="00F4089F" w:rsidRDefault="003F5338" w:rsidP="003F5338">
      <w:pPr>
        <w:rPr>
          <w:rFonts w:ascii="Arial" w:hAnsi="Arial" w:cs="Arial"/>
        </w:rPr>
      </w:pPr>
    </w:p>
    <w:p w:rsidR="003F5338" w:rsidRPr="00F4089F" w:rsidRDefault="003F5338" w:rsidP="003F5338">
      <w:pPr>
        <w:rPr>
          <w:rFonts w:ascii="Arial" w:hAnsi="Arial" w:cs="Arial"/>
        </w:rPr>
      </w:pPr>
    </w:p>
    <w:p w:rsidR="003F5338" w:rsidRPr="00F4089F" w:rsidRDefault="003F5338" w:rsidP="003F5338">
      <w:pPr>
        <w:rPr>
          <w:rFonts w:ascii="Arial" w:hAnsi="Arial" w:cs="Arial"/>
        </w:rPr>
      </w:pPr>
    </w:p>
    <w:p w:rsidR="003F5338" w:rsidRPr="00F4089F" w:rsidRDefault="003F5338" w:rsidP="003F5338">
      <w:pPr>
        <w:rPr>
          <w:rFonts w:ascii="Arial" w:hAnsi="Arial" w:cs="Arial"/>
        </w:rPr>
      </w:pPr>
    </w:p>
    <w:p w:rsidR="003F5338" w:rsidRPr="00F4089F" w:rsidRDefault="003F5338" w:rsidP="003F5338">
      <w:pPr>
        <w:rPr>
          <w:rFonts w:ascii="Arial" w:hAnsi="Arial" w:cs="Arial"/>
        </w:rPr>
      </w:pPr>
    </w:p>
    <w:p w:rsidR="003F5338" w:rsidRPr="00F4089F" w:rsidRDefault="003F5338" w:rsidP="003F5338">
      <w:pPr>
        <w:rPr>
          <w:rFonts w:ascii="Arial" w:hAnsi="Arial" w:cs="Arial"/>
        </w:rPr>
      </w:pPr>
    </w:p>
    <w:p w:rsidR="003F5338" w:rsidRPr="00F4089F" w:rsidRDefault="003F5338" w:rsidP="003F5338">
      <w:pPr>
        <w:rPr>
          <w:rFonts w:ascii="Arial" w:hAnsi="Arial" w:cs="Arial"/>
        </w:rPr>
      </w:pPr>
    </w:p>
    <w:p w:rsidR="003F5338" w:rsidRPr="00F4089F" w:rsidRDefault="003F5338" w:rsidP="003F5338">
      <w:pPr>
        <w:rPr>
          <w:rFonts w:ascii="Arial" w:hAnsi="Arial" w:cs="Arial"/>
        </w:rPr>
      </w:pPr>
    </w:p>
    <w:p w:rsidR="003F5338" w:rsidRPr="00F4089F" w:rsidRDefault="003F5338" w:rsidP="003F5338">
      <w:pPr>
        <w:ind w:left="0" w:firstLine="0"/>
        <w:rPr>
          <w:rFonts w:ascii="Arial" w:hAnsi="Arial" w:cs="Arial"/>
        </w:rPr>
      </w:pPr>
    </w:p>
    <w:p w:rsidR="003F5338" w:rsidRPr="005457B0" w:rsidRDefault="003F5338" w:rsidP="00560917">
      <w:pPr>
        <w:pStyle w:val="Arialberschrift"/>
        <w:rPr>
          <w:b w:val="0"/>
        </w:rPr>
      </w:pPr>
    </w:p>
    <w:sectPr w:rsidR="003F5338" w:rsidRPr="005457B0" w:rsidSect="00560917">
      <w:headerReference w:type="default" r:id="rId14"/>
      <w:footerReference w:type="default" r:id="rId15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09E0" w:rsidRDefault="00B409E0" w:rsidP="003A7C35">
      <w:pPr>
        <w:spacing w:after="0" w:line="240" w:lineRule="auto"/>
      </w:pPr>
      <w:r>
        <w:separator/>
      </w:r>
    </w:p>
  </w:endnote>
  <w:endnote w:type="continuationSeparator" w:id="0">
    <w:p w:rsidR="00B409E0" w:rsidRDefault="00B409E0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356E0E" w:rsidRPr="00356E0E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356E0E" w:rsidRPr="00356E0E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356E0E" w:rsidRPr="00356E0E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09E0" w:rsidRDefault="00B409E0" w:rsidP="003A7C35">
      <w:pPr>
        <w:spacing w:after="0" w:line="240" w:lineRule="auto"/>
      </w:pPr>
      <w:r>
        <w:separator/>
      </w:r>
    </w:p>
  </w:footnote>
  <w:footnote w:type="continuationSeparator" w:id="0">
    <w:p w:rsidR="00B409E0" w:rsidRDefault="00B409E0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356E0E" w:rsidP="00DB64A0">
    <w:pPr>
      <w:pStyle w:val="ArialTitelgrau"/>
      <w:ind w:firstLine="142"/>
      <w:rPr>
        <w:sz w:val="20"/>
        <w:szCs w:val="20"/>
      </w:rPr>
    </w:pPr>
    <w:r w:rsidRPr="00356E0E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3F5338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3F5338">
      <w:rPr>
        <w:sz w:val="20"/>
        <w:szCs w:val="20"/>
      </w:rPr>
      <w:t>Wozu nutzt du dein Handy?</w:t>
    </w:r>
  </w:p>
  <w:p w:rsidR="00DB64A0" w:rsidRDefault="00356E0E" w:rsidP="00DB64A0">
    <w:pPr>
      <w:pStyle w:val="ArialTitelgrau"/>
      <w:ind w:firstLine="142"/>
      <w:rPr>
        <w:sz w:val="20"/>
        <w:szCs w:val="20"/>
      </w:rPr>
    </w:pPr>
    <w:r w:rsidRPr="00356E0E">
      <w:rPr>
        <w:noProof/>
        <w:color w:val="00347D"/>
      </w:rPr>
      <w:pict>
        <v:shape id="Shape 32" o:spid="_x0000_s3079" style="position:absolute;left:0;text-align:left;margin-left:7.8pt;margin-top:8.15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DB64A0" w:rsidP="00685FD6">
    <w:pPr>
      <w:pStyle w:val="ArialBeschreibunggrau"/>
      <w:ind w:firstLine="132"/>
    </w:pPr>
    <w:r>
      <w:t>Mission magisches Tagebuch (Podcast-Reihe)</w:t>
    </w:r>
  </w:p>
  <w:p w:rsidR="00DB64A0" w:rsidRDefault="00B46477" w:rsidP="00685FD6">
    <w:pPr>
      <w:pStyle w:val="ArialBeschreibunggrau"/>
      <w:ind w:firstLine="132"/>
    </w:pPr>
    <w:r>
      <w:t xml:space="preserve">Mission Handy </w:t>
    </w:r>
    <w:r w:rsidR="00DB64A0">
      <w:t>(Podcast-Folge)</w:t>
    </w:r>
  </w:p>
  <w:p w:rsidR="00685FD6" w:rsidRDefault="00DB64A0" w:rsidP="00685FD6">
    <w:pPr>
      <w:pStyle w:val="ArialBeschreibunggrau"/>
      <w:ind w:firstLine="132"/>
    </w:pPr>
    <w:r w:rsidRPr="000D45B6">
      <w:rPr>
        <w:rFonts w:cs="Arial"/>
        <w:color w:val="808080" w:themeColor="background1" w:themeShade="80"/>
        <w:szCs w:val="16"/>
      </w:rPr>
      <w:t>www.planet-schule.de/x/tagebuch-medienkompetenz</w:t>
    </w:r>
  </w:p>
  <w:p w:rsidR="00685FD6" w:rsidRPr="00DB64A0" w:rsidRDefault="00685FD6" w:rsidP="00DB64A0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011C9E"/>
    <w:rsid w:val="00011C9E"/>
    <w:rsid w:val="001773CA"/>
    <w:rsid w:val="00281DDB"/>
    <w:rsid w:val="00356E0E"/>
    <w:rsid w:val="003A7C35"/>
    <w:rsid w:val="003C0B10"/>
    <w:rsid w:val="003F5338"/>
    <w:rsid w:val="00462615"/>
    <w:rsid w:val="00463060"/>
    <w:rsid w:val="00480008"/>
    <w:rsid w:val="00560917"/>
    <w:rsid w:val="00561EAB"/>
    <w:rsid w:val="0060637E"/>
    <w:rsid w:val="00677B69"/>
    <w:rsid w:val="00685FD6"/>
    <w:rsid w:val="008038A3"/>
    <w:rsid w:val="008B0864"/>
    <w:rsid w:val="009136FA"/>
    <w:rsid w:val="009A5897"/>
    <w:rsid w:val="00A42B24"/>
    <w:rsid w:val="00AA60EB"/>
    <w:rsid w:val="00B409E0"/>
    <w:rsid w:val="00B46477"/>
    <w:rsid w:val="00BD5F18"/>
    <w:rsid w:val="00C111CB"/>
    <w:rsid w:val="00DB0DC1"/>
    <w:rsid w:val="00DB64A0"/>
    <w:rsid w:val="00F35770"/>
    <w:rsid w:val="00FE4AB0"/>
    <w:rsid w:val="00FE7A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DB64A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4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47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Offline? Oh nein! Mission Handy</dc:title>
  <dc:creator>SWR planet schule</dc:creator>
  <cp:lastModifiedBy>Martina Frietsch</cp:lastModifiedBy>
  <cp:revision>6</cp:revision>
  <dcterms:created xsi:type="dcterms:W3CDTF">2024-03-11T16:18:00Z</dcterms:created>
  <dcterms:modified xsi:type="dcterms:W3CDTF">2024-03-28T10:43:00Z</dcterms:modified>
</cp:coreProperties>
</file>