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496B47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4080510</wp:posOffset>
            </wp:positionH>
            <wp:positionV relativeFrom="paragraph">
              <wp:posOffset>-1273810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4" name="Grafik 3" descr="QR_koerperscha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koerperscham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685FD6" w:rsidRDefault="004C457E" w:rsidP="00560917">
      <w:pPr>
        <w:pStyle w:val="ArialTitelgrau"/>
        <w:ind w:firstLine="142"/>
        <w:rPr>
          <w:sz w:val="20"/>
          <w:szCs w:val="20"/>
        </w:rPr>
      </w:pPr>
      <w:r w:rsidRPr="004C457E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60917" w:rsidRDefault="00F32E95" w:rsidP="006E6819">
      <w:pPr>
        <w:pStyle w:val="Arialberschrift"/>
      </w:pPr>
      <w:r>
        <w:t>Ganz normal – nicht peinlich</w:t>
      </w:r>
    </w:p>
    <w:p w:rsidR="00467EC5" w:rsidRDefault="00467EC5" w:rsidP="00560917">
      <w:pPr>
        <w:pStyle w:val="TheSansText"/>
        <w:ind w:left="142"/>
      </w:pPr>
    </w:p>
    <w:p w:rsidR="00F32E95" w:rsidRDefault="00F32E95" w:rsidP="00F32E95">
      <w:pPr>
        <w:pStyle w:val="ArialText"/>
        <w:rPr>
          <w:rFonts w:cs="Arial"/>
        </w:rPr>
      </w:pPr>
      <w:r>
        <w:rPr>
          <w:rFonts w:cs="Arial"/>
        </w:rPr>
        <w:t xml:space="preserve">Das magische Tagebuch hat gezeigt, dass viele Kinder etwas an ihrem Körper stört. </w:t>
      </w:r>
      <w:r w:rsidR="00EC303E">
        <w:rPr>
          <w:rFonts w:cs="Arial"/>
        </w:rPr>
        <w:t>Das ist also ganz normal</w:t>
      </w:r>
      <w:r>
        <w:rPr>
          <w:rFonts w:cs="Arial"/>
        </w:rPr>
        <w:t xml:space="preserve">. </w:t>
      </w:r>
    </w:p>
    <w:p w:rsidR="00F32E95" w:rsidRDefault="00F32E95" w:rsidP="00F32E95">
      <w:pPr>
        <w:pStyle w:val="ArialText"/>
        <w:rPr>
          <w:rFonts w:cs="Arial"/>
        </w:rPr>
      </w:pPr>
      <w:r>
        <w:rPr>
          <w:rFonts w:cs="Arial"/>
        </w:rPr>
        <w:t xml:space="preserve">Leider gibt es viele Kinder, die das nicht wissen und mit ihren Problemen alleine bleiben. </w:t>
      </w:r>
    </w:p>
    <w:p w:rsidR="00F32E95" w:rsidRDefault="00F32E95" w:rsidP="00F32E95">
      <w:pPr>
        <w:pStyle w:val="ArialText"/>
        <w:rPr>
          <w:rFonts w:cs="Arial"/>
        </w:rPr>
      </w:pPr>
    </w:p>
    <w:p w:rsidR="00F32E95" w:rsidRDefault="00F32E95" w:rsidP="00F32E95">
      <w:pPr>
        <w:pStyle w:val="ArialText"/>
        <w:rPr>
          <w:rFonts w:cs="Arial"/>
        </w:rPr>
      </w:pPr>
      <w:r>
        <w:rPr>
          <w:rFonts w:cs="Arial"/>
        </w:rPr>
        <w:t xml:space="preserve">Hilf diesen Kindern, indem du zusammen mit deinen </w:t>
      </w:r>
      <w:proofErr w:type="spellStart"/>
      <w:r>
        <w:rPr>
          <w:rFonts w:cs="Arial"/>
        </w:rPr>
        <w:t>Mitschüler:innen</w:t>
      </w:r>
      <w:proofErr w:type="spellEnd"/>
      <w:r>
        <w:rPr>
          <w:rFonts w:cs="Arial"/>
        </w:rPr>
        <w:t xml:space="preserve"> in Gruppenarbeit eine der folgenden Wahlaufgaben bearbeitest.</w:t>
      </w:r>
    </w:p>
    <w:p w:rsidR="00F32E95" w:rsidRDefault="00F32E95" w:rsidP="00F32E95">
      <w:pPr>
        <w:pStyle w:val="ArialText"/>
        <w:rPr>
          <w:rFonts w:cs="Arial"/>
        </w:rPr>
      </w:pPr>
    </w:p>
    <w:p w:rsidR="00F32E95" w:rsidRDefault="00F32E95" w:rsidP="00F32E95">
      <w:pPr>
        <w:pStyle w:val="ArialText"/>
        <w:rPr>
          <w:rFonts w:cs="Arial"/>
        </w:rPr>
      </w:pPr>
    </w:p>
    <w:p w:rsidR="00F32E95" w:rsidRPr="00F32E95" w:rsidRDefault="00906DCD" w:rsidP="00F32E95">
      <w:pPr>
        <w:pStyle w:val="ArialText"/>
        <w:rPr>
          <w:rFonts w:cs="Arial"/>
          <w:b/>
          <w:bCs/>
        </w:rPr>
      </w:pPr>
      <w:r>
        <w:rPr>
          <w:rFonts w:cs="Arial"/>
          <w:b/>
          <w:bCs/>
          <w:noProof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5302885</wp:posOffset>
            </wp:positionH>
            <wp:positionV relativeFrom="paragraph">
              <wp:posOffset>68580</wp:posOffset>
            </wp:positionV>
            <wp:extent cx="619125" cy="485775"/>
            <wp:effectExtent l="19050" t="0" r="9525" b="0"/>
            <wp:wrapTight wrapText="bothSides">
              <wp:wrapPolygon edited="0">
                <wp:start x="1994" y="0"/>
                <wp:lineTo x="-665" y="4235"/>
                <wp:lineTo x="0" y="21176"/>
                <wp:lineTo x="21268" y="21176"/>
                <wp:lineTo x="21932" y="21176"/>
                <wp:lineTo x="21932" y="0"/>
                <wp:lineTo x="1994" y="0"/>
              </wp:wrapPolygon>
            </wp:wrapTight>
            <wp:docPr id="7" name="Grafik 3" descr="01_zeitung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zeitung_swr.png"/>
                    <pic:cNvPicPr/>
                  </pic:nvPicPr>
                  <pic:blipFill>
                    <a:blip r:embed="rId13" cstate="print"/>
                    <a:srcRect l="18405" t="25000" r="18098" b="25000"/>
                    <a:stretch>
                      <a:fillRect/>
                    </a:stretch>
                  </pic:blipFill>
                  <pic:spPr>
                    <a:xfrm>
                      <a:off x="0" y="0"/>
                      <a:ext cx="619125" cy="485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32E95" w:rsidRPr="00F32E95">
        <w:rPr>
          <w:rFonts w:cs="Arial"/>
          <w:b/>
          <w:bCs/>
        </w:rPr>
        <w:t>Wahlaufgabe 1:</w:t>
      </w:r>
      <w:r w:rsidR="00F32E95" w:rsidRPr="00F32E95">
        <w:rPr>
          <w:rFonts w:cs="Arial"/>
        </w:rPr>
        <w:t xml:space="preserve"> </w:t>
      </w:r>
      <w:r w:rsidR="00F32E95" w:rsidRPr="00F32E95">
        <w:rPr>
          <w:rFonts w:cs="Arial"/>
          <w:b/>
          <w:bCs/>
        </w:rPr>
        <w:t>Zeitungsartikel</w:t>
      </w:r>
    </w:p>
    <w:p w:rsidR="00F32E95" w:rsidRPr="00F8761E" w:rsidRDefault="00F32E95" w:rsidP="00F32E95">
      <w:pPr>
        <w:pStyle w:val="ArialText"/>
        <w:rPr>
          <w:rFonts w:cs="Arial"/>
        </w:rPr>
      </w:pPr>
      <w:r w:rsidRPr="00F8761E">
        <w:rPr>
          <w:rFonts w:cs="Arial"/>
        </w:rPr>
        <w:t>Erstellt einen Zeitungsartikel, in</w:t>
      </w:r>
      <w:r>
        <w:rPr>
          <w:rFonts w:cs="Arial"/>
        </w:rPr>
        <w:t xml:space="preserve"> </w:t>
      </w:r>
      <w:r w:rsidRPr="00F8761E">
        <w:rPr>
          <w:rFonts w:cs="Arial"/>
        </w:rPr>
        <w:t>dem ihr das Problem beschreibt und Tipps gebt, damit umzugehen.</w:t>
      </w:r>
      <w:r>
        <w:rPr>
          <w:rFonts w:cs="Arial"/>
        </w:rPr>
        <w:t xml:space="preserve"> In der </w:t>
      </w:r>
      <w:proofErr w:type="spellStart"/>
      <w:r>
        <w:rPr>
          <w:rFonts w:cs="Arial"/>
        </w:rPr>
        <w:t>Hilfebox</w:t>
      </w:r>
      <w:proofErr w:type="spellEnd"/>
      <w:r>
        <w:rPr>
          <w:rFonts w:cs="Arial"/>
        </w:rPr>
        <w:t xml:space="preserve"> findet ihr genauere Anweisungen.</w:t>
      </w:r>
    </w:p>
    <w:p w:rsidR="00F32E95" w:rsidRDefault="00F32E95" w:rsidP="00F32E95">
      <w:pPr>
        <w:pStyle w:val="ArialText"/>
        <w:rPr>
          <w:rFonts w:cs="Arial"/>
          <w:b/>
          <w:bCs/>
          <w:u w:val="single"/>
        </w:rPr>
      </w:pPr>
    </w:p>
    <w:p w:rsidR="00F32E95" w:rsidRDefault="00F32E95" w:rsidP="00F32E95">
      <w:pPr>
        <w:pStyle w:val="ArialText"/>
        <w:ind w:left="0" w:firstLine="0"/>
        <w:rPr>
          <w:rFonts w:cs="Arial"/>
          <w:b/>
          <w:bCs/>
          <w:u w:val="single"/>
        </w:rPr>
      </w:pPr>
    </w:p>
    <w:p w:rsidR="00F32E95" w:rsidRPr="00F32E95" w:rsidRDefault="00906DCD" w:rsidP="00F32E95">
      <w:pPr>
        <w:pStyle w:val="ArialText"/>
        <w:rPr>
          <w:rFonts w:cs="Arial"/>
          <w:b/>
          <w:bCs/>
        </w:rPr>
      </w:pPr>
      <w:r>
        <w:rPr>
          <w:rFonts w:cs="Arial"/>
          <w:b/>
          <w:bCs/>
          <w:noProof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5575935</wp:posOffset>
            </wp:positionH>
            <wp:positionV relativeFrom="paragraph">
              <wp:posOffset>91440</wp:posOffset>
            </wp:positionV>
            <wp:extent cx="371475" cy="619125"/>
            <wp:effectExtent l="19050" t="0" r="9525" b="0"/>
            <wp:wrapTight wrapText="bothSides">
              <wp:wrapPolygon edited="0">
                <wp:start x="-1108" y="0"/>
                <wp:lineTo x="-1108" y="21268"/>
                <wp:lineTo x="22154" y="21268"/>
                <wp:lineTo x="22154" y="0"/>
                <wp:lineTo x="-1108" y="0"/>
              </wp:wrapPolygon>
            </wp:wrapTight>
            <wp:docPr id="8" name="Grafik 7" descr="03_handy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_handy_swr.png"/>
                    <pic:cNvPicPr/>
                  </pic:nvPicPr>
                  <pic:blipFill>
                    <a:blip r:embed="rId14" cstate="print"/>
                    <a:srcRect l="32055" t="18558" r="30521" b="19018"/>
                    <a:stretch>
                      <a:fillRect/>
                    </a:stretch>
                  </pic:blipFill>
                  <pic:spPr>
                    <a:xfrm>
                      <a:off x="0" y="0"/>
                      <a:ext cx="37147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32E95" w:rsidRPr="00F32E95">
        <w:rPr>
          <w:rFonts w:cs="Arial"/>
          <w:b/>
          <w:bCs/>
        </w:rPr>
        <w:t>Wahlaufgabe 2: Video erstellen</w:t>
      </w:r>
    </w:p>
    <w:p w:rsidR="00F32E95" w:rsidRPr="00F8761E" w:rsidRDefault="00F32E95" w:rsidP="00F32E95">
      <w:pPr>
        <w:pStyle w:val="ArialText"/>
        <w:rPr>
          <w:rFonts w:cs="Arial"/>
        </w:rPr>
      </w:pPr>
      <w:r w:rsidRPr="00F8761E">
        <w:rPr>
          <w:rFonts w:cs="Arial"/>
        </w:rPr>
        <w:t xml:space="preserve">Erstellt ein </w:t>
      </w:r>
      <w:r>
        <w:rPr>
          <w:rFonts w:cs="Arial"/>
        </w:rPr>
        <w:t>Video</w:t>
      </w:r>
      <w:r w:rsidRPr="00F8761E">
        <w:rPr>
          <w:rFonts w:cs="Arial"/>
        </w:rPr>
        <w:t xml:space="preserve"> (mit Smartphone oder </w:t>
      </w:r>
      <w:proofErr w:type="spellStart"/>
      <w:r w:rsidRPr="00F8761E">
        <w:rPr>
          <w:rFonts w:cs="Arial"/>
        </w:rPr>
        <w:t>Tablet</w:t>
      </w:r>
      <w:proofErr w:type="spellEnd"/>
      <w:r w:rsidRPr="00F8761E">
        <w:rPr>
          <w:rFonts w:cs="Arial"/>
        </w:rPr>
        <w:t>), in</w:t>
      </w:r>
      <w:r>
        <w:rPr>
          <w:rFonts w:cs="Arial"/>
        </w:rPr>
        <w:t xml:space="preserve"> </w:t>
      </w:r>
      <w:r w:rsidRPr="00F8761E">
        <w:rPr>
          <w:rFonts w:cs="Arial"/>
        </w:rPr>
        <w:t>dem ihr das Problem beschreibt und Tipps gebt, damit umzugehen.</w:t>
      </w:r>
      <w:r>
        <w:rPr>
          <w:rFonts w:cs="Arial"/>
        </w:rPr>
        <w:t xml:space="preserve"> In der </w:t>
      </w:r>
      <w:proofErr w:type="spellStart"/>
      <w:r>
        <w:rPr>
          <w:rFonts w:cs="Arial"/>
        </w:rPr>
        <w:t>Hilfebox</w:t>
      </w:r>
      <w:proofErr w:type="spellEnd"/>
      <w:r>
        <w:rPr>
          <w:rFonts w:cs="Arial"/>
        </w:rPr>
        <w:t xml:space="preserve"> findet ihr genauere Anweisungen.</w:t>
      </w:r>
    </w:p>
    <w:p w:rsidR="00F32E95" w:rsidRDefault="00F32E95" w:rsidP="00F32E95">
      <w:pPr>
        <w:pStyle w:val="ArialText"/>
        <w:rPr>
          <w:rFonts w:cs="Arial"/>
          <w:b/>
          <w:bCs/>
          <w:u w:val="single"/>
        </w:rPr>
      </w:pPr>
    </w:p>
    <w:p w:rsidR="00F32E95" w:rsidRDefault="00F32E95" w:rsidP="00F32E95">
      <w:pPr>
        <w:pStyle w:val="ArialText"/>
        <w:ind w:left="0" w:firstLine="0"/>
        <w:rPr>
          <w:rFonts w:cs="Arial"/>
          <w:b/>
          <w:bCs/>
          <w:u w:val="single"/>
        </w:rPr>
      </w:pPr>
    </w:p>
    <w:p w:rsidR="00F32E95" w:rsidRPr="00F32E95" w:rsidRDefault="004C457E" w:rsidP="00F32E95">
      <w:pPr>
        <w:pStyle w:val="ArialText"/>
        <w:rPr>
          <w:rFonts w:cs="Arial"/>
          <w:b/>
          <w:bCs/>
        </w:rPr>
      </w:pPr>
      <w:r>
        <w:rPr>
          <w:rFonts w:cs="Arial"/>
          <w:b/>
          <w:bCs/>
          <w:noProof/>
        </w:rPr>
        <w:pict>
          <v:rect id="_x0000_s1033" style="position:absolute;left:0;text-align:left;margin-left:434.55pt;margin-top:8.25pt;width:35.25pt;height:50.55pt;z-index:-251643904" wrapcoords="-460 -322 -460 21600 22060 21600 22060 -322 -460 -322" strokeweight="1.5pt">
            <w10:wrap type="tight"/>
          </v:rect>
        </w:pict>
      </w:r>
      <w:r w:rsidR="00F32E95" w:rsidRPr="00F32E95">
        <w:rPr>
          <w:rFonts w:cs="Arial"/>
          <w:b/>
          <w:bCs/>
        </w:rPr>
        <w:t>Wahlaufgabe 3: Wandzeitung</w:t>
      </w:r>
    </w:p>
    <w:p w:rsidR="00F32E95" w:rsidRPr="00F8761E" w:rsidRDefault="00F32E95" w:rsidP="00F32E95">
      <w:pPr>
        <w:pStyle w:val="ArialText"/>
        <w:rPr>
          <w:rFonts w:cs="Arial"/>
        </w:rPr>
      </w:pPr>
      <w:r w:rsidRPr="00F8761E">
        <w:rPr>
          <w:rFonts w:cs="Arial"/>
        </w:rPr>
        <w:t>Erstellt eine Wandzeitung, auf de</w:t>
      </w:r>
      <w:r>
        <w:rPr>
          <w:rFonts w:cs="Arial"/>
        </w:rPr>
        <w:t>r</w:t>
      </w:r>
      <w:r w:rsidRPr="00F8761E">
        <w:rPr>
          <w:rFonts w:cs="Arial"/>
        </w:rPr>
        <w:t xml:space="preserve"> ihr das Problem beschreibt und Tipps gebt, damit umzugehen.</w:t>
      </w:r>
      <w:r>
        <w:rPr>
          <w:rFonts w:cs="Arial"/>
        </w:rPr>
        <w:t xml:space="preserve"> In der </w:t>
      </w:r>
      <w:proofErr w:type="spellStart"/>
      <w:r>
        <w:rPr>
          <w:rFonts w:cs="Arial"/>
        </w:rPr>
        <w:t>Hilfebox</w:t>
      </w:r>
      <w:proofErr w:type="spellEnd"/>
      <w:r>
        <w:rPr>
          <w:rFonts w:cs="Arial"/>
        </w:rPr>
        <w:t xml:space="preserve"> findet ihr genauere Anweisungen.</w:t>
      </w:r>
    </w:p>
    <w:p w:rsidR="00F32E95" w:rsidRPr="00216914" w:rsidRDefault="00F32E95" w:rsidP="00F32E95">
      <w:pPr>
        <w:pStyle w:val="ArialText"/>
        <w:rPr>
          <w:rFonts w:cs="Arial"/>
          <w:u w:val="single"/>
        </w:rPr>
      </w:pPr>
    </w:p>
    <w:p w:rsidR="00F32E95" w:rsidRDefault="00906DCD" w:rsidP="00F32E95">
      <w:pPr>
        <w:pStyle w:val="ArialText"/>
        <w:ind w:left="0" w:firstLine="0"/>
        <w:rPr>
          <w:rFonts w:cs="Arial"/>
        </w:rPr>
      </w:pPr>
      <w:r>
        <w:rPr>
          <w:rFonts w:cs="Arial"/>
          <w:noProof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5518150</wp:posOffset>
            </wp:positionH>
            <wp:positionV relativeFrom="paragraph">
              <wp:posOffset>262255</wp:posOffset>
            </wp:positionV>
            <wp:extent cx="351155" cy="631825"/>
            <wp:effectExtent l="19050" t="0" r="0" b="0"/>
            <wp:wrapTight wrapText="bothSides">
              <wp:wrapPolygon edited="0">
                <wp:start x="5859" y="0"/>
                <wp:lineTo x="0" y="5861"/>
                <wp:lineTo x="-1172" y="20840"/>
                <wp:lineTo x="21092" y="20840"/>
                <wp:lineTo x="21092" y="6513"/>
                <wp:lineTo x="18749" y="2605"/>
                <wp:lineTo x="15233" y="0"/>
                <wp:lineTo x="5859" y="0"/>
              </wp:wrapPolygon>
            </wp:wrapTight>
            <wp:docPr id="9" name="Grafik 8" descr="02_podcast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_podcast_swr.png"/>
                    <pic:cNvPicPr/>
                  </pic:nvPicPr>
                  <pic:blipFill>
                    <a:blip r:embed="rId15" cstate="print"/>
                    <a:srcRect l="31902" t="18405" r="32669" b="17791"/>
                    <a:stretch>
                      <a:fillRect/>
                    </a:stretch>
                  </pic:blipFill>
                  <pic:spPr>
                    <a:xfrm>
                      <a:off x="0" y="0"/>
                      <a:ext cx="351155" cy="631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32E95" w:rsidRPr="00F32E95" w:rsidRDefault="00F32E95" w:rsidP="00F32E95">
      <w:pPr>
        <w:pStyle w:val="ArialText"/>
        <w:rPr>
          <w:rFonts w:cs="Arial"/>
          <w:b/>
          <w:bCs/>
        </w:rPr>
      </w:pPr>
      <w:r w:rsidRPr="00F32E95">
        <w:rPr>
          <w:rFonts w:cs="Arial"/>
          <w:b/>
          <w:bCs/>
        </w:rPr>
        <w:t>Wahlaufgabe 4: Podcast</w:t>
      </w:r>
    </w:p>
    <w:p w:rsidR="00F32E95" w:rsidRDefault="00F32E95" w:rsidP="00F32E95">
      <w:pPr>
        <w:pStyle w:val="ArialText"/>
        <w:rPr>
          <w:rFonts w:cs="Arial"/>
        </w:rPr>
      </w:pPr>
      <w:r w:rsidRPr="00F8761E">
        <w:rPr>
          <w:rFonts w:cs="Arial"/>
        </w:rPr>
        <w:t>Erstellt eine</w:t>
      </w:r>
      <w:r>
        <w:rPr>
          <w:rFonts w:cs="Arial"/>
        </w:rPr>
        <w:t xml:space="preserve">n eigenen Podcast </w:t>
      </w:r>
      <w:r w:rsidRPr="00F8761E">
        <w:rPr>
          <w:rFonts w:cs="Arial"/>
        </w:rPr>
        <w:t xml:space="preserve">(mit Smartphone oder </w:t>
      </w:r>
      <w:proofErr w:type="spellStart"/>
      <w:r w:rsidRPr="00F8761E">
        <w:rPr>
          <w:rFonts w:cs="Arial"/>
        </w:rPr>
        <w:t>Tablet</w:t>
      </w:r>
      <w:proofErr w:type="spellEnd"/>
      <w:r w:rsidRPr="00F8761E">
        <w:rPr>
          <w:rFonts w:cs="Arial"/>
        </w:rPr>
        <w:t xml:space="preserve">), </w:t>
      </w:r>
      <w:r>
        <w:rPr>
          <w:rFonts w:cs="Arial"/>
        </w:rPr>
        <w:t>in</w:t>
      </w:r>
      <w:r w:rsidRPr="00F8761E">
        <w:rPr>
          <w:rFonts w:cs="Arial"/>
        </w:rPr>
        <w:t xml:space="preserve"> dem ihr das Problem beschreibt und Tipps gebt, damit umzugehen.</w:t>
      </w:r>
      <w:r>
        <w:rPr>
          <w:rFonts w:cs="Arial"/>
        </w:rPr>
        <w:t xml:space="preserve"> In der </w:t>
      </w:r>
      <w:proofErr w:type="spellStart"/>
      <w:r>
        <w:rPr>
          <w:rFonts w:cs="Arial"/>
        </w:rPr>
        <w:t>Hilfebox</w:t>
      </w:r>
      <w:proofErr w:type="spellEnd"/>
      <w:r>
        <w:rPr>
          <w:rFonts w:cs="Arial"/>
        </w:rPr>
        <w:t xml:space="preserve"> findet ihr genauere Anweisungen.</w:t>
      </w:r>
    </w:p>
    <w:p w:rsidR="00F32E95" w:rsidRDefault="00F32E95" w:rsidP="00F32E95">
      <w:pPr>
        <w:pStyle w:val="ArialText"/>
        <w:rPr>
          <w:rFonts w:cs="Arial"/>
        </w:rPr>
      </w:pPr>
    </w:p>
    <w:p w:rsidR="00906DCD" w:rsidRDefault="00906DCD" w:rsidP="00F32E95">
      <w:pPr>
        <w:pStyle w:val="ArialText"/>
        <w:rPr>
          <w:rFonts w:cs="Arial"/>
        </w:rPr>
      </w:pPr>
    </w:p>
    <w:p w:rsidR="00F32E95" w:rsidRDefault="004C457E" w:rsidP="00F32E95">
      <w:pPr>
        <w:pStyle w:val="ArialText"/>
        <w:rPr>
          <w:rFonts w:cs="Arial"/>
        </w:rPr>
      </w:pPr>
      <w:r>
        <w:rPr>
          <w:rFonts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2" type="#_x0000_t202" style="position:absolute;left:0;text-align:left;margin-left:7.95pt;margin-top:-.1pt;width:471.75pt;height:161.25pt;z-index:251665408" strokecolor="#003480" strokeweight="1pt">
            <v:textbox>
              <w:txbxContent>
                <w:p w:rsidR="00F32E95" w:rsidRDefault="00F32E95" w:rsidP="00F32E95">
                  <w:pPr>
                    <w:pStyle w:val="ArialText"/>
                    <w:rPr>
                      <w:rFonts w:cs="Arial"/>
                    </w:rPr>
                  </w:pPr>
                  <w:proofErr w:type="spellStart"/>
                  <w:r w:rsidRPr="00F32E95">
                    <w:rPr>
                      <w:rFonts w:cs="Arial"/>
                      <w:b/>
                    </w:rPr>
                    <w:t>Hilfebox</w:t>
                  </w:r>
                  <w:proofErr w:type="spellEnd"/>
                </w:p>
                <w:p w:rsidR="00F32E95" w:rsidRDefault="00F32E95" w:rsidP="00F32E95">
                  <w:pPr>
                    <w:pStyle w:val="ArialText"/>
                    <w:rPr>
                      <w:rFonts w:cs="Arial"/>
                    </w:rPr>
                  </w:pPr>
                  <w:r>
                    <w:rPr>
                      <w:rFonts w:cs="Arial"/>
                    </w:rPr>
                    <w:t xml:space="preserve"> </w:t>
                  </w:r>
                </w:p>
                <w:p w:rsidR="00F32E95" w:rsidRDefault="00F32E95" w:rsidP="00F32E95">
                  <w:pPr>
                    <w:pStyle w:val="ArialText"/>
                    <w:rPr>
                      <w:rFonts w:cs="Arial"/>
                    </w:rPr>
                  </w:pPr>
                  <w:r>
                    <w:rPr>
                      <w:rFonts w:cs="Arial"/>
                    </w:rPr>
                    <w:t>Vorarbeit:</w:t>
                  </w:r>
                </w:p>
                <w:p w:rsidR="00F32E95" w:rsidRDefault="00F32E95" w:rsidP="00F32E95">
                  <w:pPr>
                    <w:pStyle w:val="ArialText"/>
                    <w:rPr>
                      <w:rFonts w:cs="Arial"/>
                    </w:rPr>
                  </w:pPr>
                  <w:r>
                    <w:rPr>
                      <w:rFonts w:cs="Arial"/>
                    </w:rPr>
                    <w:t>• Macht euch Notizen, wie das Ergebnis aussehen soll.</w:t>
                  </w:r>
                </w:p>
                <w:p w:rsidR="00F32E95" w:rsidRDefault="00F32E95" w:rsidP="00F32E95">
                  <w:pPr>
                    <w:pStyle w:val="ArialText"/>
                    <w:rPr>
                      <w:rFonts w:cs="Arial"/>
                    </w:rPr>
                  </w:pPr>
                  <w:r>
                    <w:rPr>
                      <w:rFonts w:cs="Arial"/>
                    </w:rPr>
                    <w:t>• Notiert auch, wie euer Werk aufgebaut sein soll.</w:t>
                  </w:r>
                </w:p>
                <w:p w:rsidR="00F32E95" w:rsidRDefault="00F32E95" w:rsidP="00F32E95">
                  <w:pPr>
                    <w:pStyle w:val="ArialText"/>
                    <w:rPr>
                      <w:rFonts w:cs="Arial"/>
                    </w:rPr>
                  </w:pPr>
                </w:p>
                <w:p w:rsidR="00F32E95" w:rsidRDefault="00F32E95" w:rsidP="00F32E95">
                  <w:pPr>
                    <w:pStyle w:val="ArialText"/>
                    <w:rPr>
                      <w:rFonts w:cs="Arial"/>
                    </w:rPr>
                  </w:pPr>
                  <w:r>
                    <w:rPr>
                      <w:rFonts w:cs="Arial"/>
                    </w:rPr>
                    <w:t>Inhalt:</w:t>
                  </w:r>
                </w:p>
                <w:p w:rsidR="00F32E95" w:rsidRDefault="00F32E95" w:rsidP="00F32E95">
                  <w:pPr>
                    <w:pStyle w:val="ArialText"/>
                    <w:rPr>
                      <w:rFonts w:cs="Arial"/>
                    </w:rPr>
                  </w:pPr>
                  <w:r>
                    <w:rPr>
                      <w:rFonts w:cs="Arial"/>
                    </w:rPr>
                    <w:t>• Thematisiert, welche Probleme diese Kinder haben könnten.</w:t>
                  </w:r>
                </w:p>
                <w:p w:rsidR="00F32E95" w:rsidRDefault="00906DCD" w:rsidP="00F32E95">
                  <w:pPr>
                    <w:pStyle w:val="ArialText"/>
                    <w:rPr>
                      <w:rFonts w:cs="Arial"/>
                    </w:rPr>
                  </w:pPr>
                  <w:r>
                    <w:rPr>
                      <w:rFonts w:cs="Arial"/>
                    </w:rPr>
                    <w:t>• Überlegt</w:t>
                  </w:r>
                  <w:r w:rsidR="00F32E95">
                    <w:rPr>
                      <w:rFonts w:cs="Arial"/>
                    </w:rPr>
                    <w:t xml:space="preserve"> auch, welche Ängste dadurch entstehen könnten.</w:t>
                  </w:r>
                </w:p>
                <w:p w:rsidR="00F32E95" w:rsidRPr="00F32E95" w:rsidRDefault="00F32E95" w:rsidP="00F32E95">
                  <w:pPr>
                    <w:pStyle w:val="ArialText"/>
                    <w:rPr>
                      <w:rFonts w:cs="Arial"/>
                    </w:rPr>
                  </w:pPr>
                  <w:r w:rsidRPr="00F32E95">
                    <w:rPr>
                      <w:rFonts w:cs="Arial"/>
                    </w:rPr>
                    <w:t>• Greift auf, wodurch sich die Kinder besser fühlen könnten.</w:t>
                  </w:r>
                </w:p>
                <w:p w:rsidR="00F32E95" w:rsidRPr="00F32E95" w:rsidRDefault="00F32E95" w:rsidP="00F32E95">
                  <w:pPr>
                    <w:ind w:left="142"/>
                    <w:rPr>
                      <w:rFonts w:ascii="Arial" w:hAnsi="Arial" w:cs="Arial"/>
                    </w:rPr>
                  </w:pPr>
                  <w:r w:rsidRPr="00F32E95">
                    <w:rPr>
                      <w:rFonts w:ascii="Arial" w:hAnsi="Arial" w:cs="Arial"/>
                    </w:rPr>
                    <w:t xml:space="preserve">• Zeigt auf, welche Tipps </w:t>
                  </w:r>
                  <w:r w:rsidR="00B64F47">
                    <w:rPr>
                      <w:rFonts w:ascii="Arial" w:hAnsi="Arial" w:cs="Arial"/>
                    </w:rPr>
                    <w:t xml:space="preserve">ihr </w:t>
                  </w:r>
                  <w:r w:rsidRPr="00F32E95">
                    <w:rPr>
                      <w:rFonts w:ascii="Arial" w:hAnsi="Arial" w:cs="Arial"/>
                    </w:rPr>
                    <w:t>den Kindern geben könnt, damit sie sich besser fühlen.</w:t>
                  </w:r>
                </w:p>
              </w:txbxContent>
            </v:textbox>
          </v:shape>
        </w:pict>
      </w:r>
    </w:p>
    <w:p w:rsidR="00F32E95" w:rsidRDefault="00F32E95" w:rsidP="00F32E95">
      <w:pPr>
        <w:pStyle w:val="ArialText"/>
        <w:rPr>
          <w:rFonts w:cs="Arial"/>
        </w:rPr>
      </w:pPr>
    </w:p>
    <w:p w:rsidR="00F32E95" w:rsidRDefault="00F32E95" w:rsidP="00F32E95">
      <w:pPr>
        <w:pStyle w:val="ArialText"/>
        <w:rPr>
          <w:rFonts w:cs="Arial"/>
        </w:rPr>
      </w:pPr>
    </w:p>
    <w:p w:rsidR="00F32E95" w:rsidRDefault="00F32E95" w:rsidP="00F32E95">
      <w:pPr>
        <w:pStyle w:val="ArialText"/>
        <w:rPr>
          <w:rFonts w:cs="Arial"/>
        </w:rPr>
      </w:pPr>
    </w:p>
    <w:p w:rsidR="00496B47" w:rsidRPr="00B96F8C" w:rsidRDefault="00496B47" w:rsidP="00F32E95">
      <w:pPr>
        <w:pStyle w:val="ArialText"/>
        <w:rPr>
          <w:sz w:val="20"/>
          <w:szCs w:val="20"/>
        </w:rPr>
      </w:pPr>
    </w:p>
    <w:sectPr w:rsidR="00496B47" w:rsidRPr="00B96F8C" w:rsidSect="00560917">
      <w:headerReference w:type="default" r:id="rId16"/>
      <w:footerReference w:type="default" r:id="rId17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2F6D" w:rsidRDefault="008D2F6D" w:rsidP="003A7C35">
      <w:pPr>
        <w:spacing w:after="0" w:line="240" w:lineRule="auto"/>
      </w:pPr>
      <w:r>
        <w:separator/>
      </w:r>
    </w:p>
  </w:endnote>
  <w:endnote w:type="continuationSeparator" w:id="0">
    <w:p w:rsidR="008D2F6D" w:rsidRDefault="008D2F6D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4C457E" w:rsidRPr="004C457E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4C457E" w:rsidRPr="004C457E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4C457E" w:rsidRPr="004C457E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2F6D" w:rsidRDefault="008D2F6D" w:rsidP="003A7C35">
      <w:pPr>
        <w:spacing w:after="0" w:line="240" w:lineRule="auto"/>
      </w:pPr>
      <w:r>
        <w:separator/>
      </w:r>
    </w:p>
  </w:footnote>
  <w:footnote w:type="continuationSeparator" w:id="0">
    <w:p w:rsidR="008D2F6D" w:rsidRDefault="008D2F6D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4C457E" w:rsidP="00496B47">
    <w:pPr>
      <w:pStyle w:val="ArialTitelgrau"/>
      <w:ind w:firstLine="142"/>
    </w:pPr>
    <w:r w:rsidRPr="004C457E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F32E95">
      <w:rPr>
        <w:sz w:val="20"/>
        <w:szCs w:val="20"/>
      </w:rPr>
      <w:t>4</w:t>
    </w:r>
    <w:r w:rsidR="00685FD6" w:rsidRPr="002D4E32">
      <w:rPr>
        <w:sz w:val="20"/>
        <w:szCs w:val="20"/>
      </w:rPr>
      <w:t xml:space="preserve">: </w:t>
    </w:r>
    <w:r w:rsidR="00F32E95">
      <w:rPr>
        <w:sz w:val="20"/>
        <w:szCs w:val="20"/>
      </w:rPr>
      <w:t>Ganz normal – nicht peinlich</w:t>
    </w:r>
  </w:p>
  <w:p w:rsidR="00685FD6" w:rsidRPr="00000978" w:rsidRDefault="004C457E" w:rsidP="00685FD6">
    <w:pPr>
      <w:pStyle w:val="KeinLeerraum"/>
      <w:ind w:left="142"/>
      <w:rPr>
        <w:color w:val="909191"/>
        <w:sz w:val="16"/>
        <w:szCs w:val="16"/>
      </w:rPr>
    </w:pPr>
    <w:r w:rsidRPr="004C457E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5C34FA" w:rsidP="00685FD6">
    <w:pPr>
      <w:pStyle w:val="ArialBeschreibunggrau"/>
      <w:ind w:firstLine="132"/>
    </w:pPr>
    <w:r w:rsidRPr="005C34FA">
      <w:rPr>
        <w:bCs/>
        <w:szCs w:val="16"/>
      </w:rPr>
      <w:t>Mission magisches Tagebuch</w:t>
    </w:r>
    <w:r>
      <w:t xml:space="preserve"> </w:t>
    </w:r>
    <w:r w:rsidR="00496B47">
      <w:t>(Podcast-</w:t>
    </w:r>
    <w:r w:rsidR="00685FD6">
      <w:t>Reihe</w:t>
    </w:r>
    <w:r w:rsidR="00496B47">
      <w:t>)</w:t>
    </w:r>
  </w:p>
  <w:p w:rsidR="00496B47" w:rsidRDefault="00496B47" w:rsidP="00685FD6">
    <w:pPr>
      <w:pStyle w:val="ArialBeschreibunggrau"/>
      <w:ind w:firstLine="132"/>
    </w:pPr>
    <w:r>
      <w:t>Körperscham (Podcast-Folge)</w:t>
    </w:r>
  </w:p>
  <w:p w:rsidR="00685FD6" w:rsidRDefault="00496B47" w:rsidP="00685FD6">
    <w:pPr>
      <w:pStyle w:val="ArialBeschreibunggrau"/>
      <w:ind w:firstLine="132"/>
    </w:pPr>
    <w:r>
      <w:t>www.planet-schule.de/koerperscham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4A0BA4"/>
    <w:multiLevelType w:val="hybridMultilevel"/>
    <w:tmpl w:val="6874A8A2"/>
    <w:lvl w:ilvl="0" w:tplc="C43247E4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">
    <w:nsid w:val="56151E97"/>
    <w:multiLevelType w:val="hybridMultilevel"/>
    <w:tmpl w:val="0BCE2D30"/>
    <w:lvl w:ilvl="0" w:tplc="1E32BA0C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>
    <w:nsid w:val="56CF7917"/>
    <w:multiLevelType w:val="hybridMultilevel"/>
    <w:tmpl w:val="963AAB8A"/>
    <w:lvl w:ilvl="0" w:tplc="D4BCC65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8434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524B8E"/>
    <w:rsid w:val="001773CA"/>
    <w:rsid w:val="00216754"/>
    <w:rsid w:val="00271775"/>
    <w:rsid w:val="00281DDB"/>
    <w:rsid w:val="003277CA"/>
    <w:rsid w:val="003A7C35"/>
    <w:rsid w:val="0041778C"/>
    <w:rsid w:val="00462615"/>
    <w:rsid w:val="00467EC5"/>
    <w:rsid w:val="00496B47"/>
    <w:rsid w:val="004C3A69"/>
    <w:rsid w:val="004C457E"/>
    <w:rsid w:val="00524B8E"/>
    <w:rsid w:val="00560917"/>
    <w:rsid w:val="005B4704"/>
    <w:rsid w:val="005C34FA"/>
    <w:rsid w:val="0060637E"/>
    <w:rsid w:val="00685FD6"/>
    <w:rsid w:val="006E6819"/>
    <w:rsid w:val="008B0864"/>
    <w:rsid w:val="008D2F6D"/>
    <w:rsid w:val="00906DCD"/>
    <w:rsid w:val="00A001E6"/>
    <w:rsid w:val="00A43096"/>
    <w:rsid w:val="00AA60EB"/>
    <w:rsid w:val="00B64F47"/>
    <w:rsid w:val="00B96F8C"/>
    <w:rsid w:val="00BC027A"/>
    <w:rsid w:val="00BC642D"/>
    <w:rsid w:val="00C111CB"/>
    <w:rsid w:val="00CA4686"/>
    <w:rsid w:val="00D715F4"/>
    <w:rsid w:val="00DD2B1C"/>
    <w:rsid w:val="00E03F8E"/>
    <w:rsid w:val="00EB7890"/>
    <w:rsid w:val="00EC303E"/>
    <w:rsid w:val="00F32E95"/>
    <w:rsid w:val="00FD4B23"/>
    <w:rsid w:val="00FE4AB0"/>
    <w:rsid w:val="00FF55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4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sv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5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4_texte\_magisches%20tagebuch%20-%20jenny\03_koerperscham\abgabe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155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⋅ Pubertät: Alles voll peinlich</dc:title>
  <dc:creator>SWR planet schule</dc:creator>
  <cp:lastModifiedBy>Martina Frietsch</cp:lastModifiedBy>
  <cp:revision>6</cp:revision>
  <dcterms:created xsi:type="dcterms:W3CDTF">2024-02-01T13:26:00Z</dcterms:created>
  <dcterms:modified xsi:type="dcterms:W3CDTF">2024-02-05T20:22:00Z</dcterms:modified>
</cp:coreProperties>
</file>