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0B64D3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4175760</wp:posOffset>
            </wp:positionH>
            <wp:positionV relativeFrom="paragraph">
              <wp:posOffset>-1273810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1" name="Grafik 0" descr="QR_trennungsangs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trennungsangst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029A6" w:rsidRDefault="006029A6" w:rsidP="00560917">
      <w:pPr>
        <w:pStyle w:val="ArialTitelgrau"/>
        <w:ind w:firstLine="142"/>
        <w:rPr>
          <w:sz w:val="20"/>
          <w:szCs w:val="20"/>
        </w:rPr>
      </w:pPr>
    </w:p>
    <w:p w:rsidR="00B4772D" w:rsidRDefault="00526025" w:rsidP="00B4772D">
      <w:pPr>
        <w:pStyle w:val="Arialberschrift"/>
      </w:pPr>
      <w:r>
        <w:t>Heimweh</w:t>
      </w:r>
      <w:bookmarkStart w:id="0" w:name="_GoBack"/>
      <w:bookmarkEnd w:id="0"/>
    </w:p>
    <w:p w:rsidR="00F64D46" w:rsidRDefault="00F64D46" w:rsidP="00C70F71">
      <w:pPr>
        <w:pStyle w:val="ArialText"/>
      </w:pPr>
    </w:p>
    <w:p w:rsidR="00A767F8" w:rsidRDefault="0043600F" w:rsidP="00A767F8">
      <w:pPr>
        <w:ind w:left="142"/>
        <w:rPr>
          <w:color w:val="003480"/>
        </w:rPr>
      </w:pPr>
      <w:r>
        <w:rPr>
          <w:color w:val="003480"/>
        </w:rPr>
        <w:t>Hör genau zu (Podcast Minute 14:2</w:t>
      </w:r>
      <w:r w:rsidR="00A46A7F">
        <w:rPr>
          <w:color w:val="003480"/>
        </w:rPr>
        <w:t>4</w:t>
      </w:r>
      <w:r>
        <w:rPr>
          <w:color w:val="003480"/>
        </w:rPr>
        <w:t xml:space="preserve"> </w:t>
      </w:r>
      <w:r w:rsidRPr="007F6284">
        <w:rPr>
          <w:color w:val="003480"/>
        </w:rPr>
        <w:t xml:space="preserve">bis </w:t>
      </w:r>
      <w:r>
        <w:rPr>
          <w:color w:val="003480"/>
        </w:rPr>
        <w:t>15:</w:t>
      </w:r>
      <w:r w:rsidR="00A46A7F">
        <w:rPr>
          <w:color w:val="003480"/>
        </w:rPr>
        <w:t>4</w:t>
      </w:r>
      <w:r>
        <w:rPr>
          <w:color w:val="003480"/>
        </w:rPr>
        <w:t>0)</w:t>
      </w:r>
      <w:r w:rsidR="003C027C">
        <w:rPr>
          <w:color w:val="003480"/>
        </w:rPr>
        <w:t>. Die Kinder erzählen</w:t>
      </w:r>
      <w:r w:rsidR="00620857">
        <w:rPr>
          <w:color w:val="003480"/>
        </w:rPr>
        <w:t>,</w:t>
      </w:r>
      <w:r w:rsidR="003C027C">
        <w:rPr>
          <w:color w:val="003480"/>
        </w:rPr>
        <w:t xml:space="preserve"> wie sie ihr Heimweh überwinden</w:t>
      </w:r>
      <w:r w:rsidR="00105129">
        <w:rPr>
          <w:color w:val="003480"/>
        </w:rPr>
        <w:t xml:space="preserve"> oder lindern</w:t>
      </w:r>
      <w:r w:rsidR="003C027C">
        <w:rPr>
          <w:color w:val="003480"/>
        </w:rPr>
        <w:t xml:space="preserve"> konnten. </w:t>
      </w:r>
    </w:p>
    <w:p w:rsidR="003C027C" w:rsidRDefault="003C027C" w:rsidP="00A767F8">
      <w:pPr>
        <w:ind w:left="142"/>
        <w:rPr>
          <w:color w:val="003480"/>
        </w:rPr>
      </w:pPr>
    </w:p>
    <w:p w:rsidR="003C027C" w:rsidRDefault="003C027C" w:rsidP="00A767F8">
      <w:pPr>
        <w:ind w:left="142"/>
        <w:rPr>
          <w:color w:val="003480"/>
        </w:rPr>
      </w:pPr>
      <w:r>
        <w:rPr>
          <w:color w:val="003480"/>
        </w:rPr>
        <w:t>Lies die Stichwörter und schreibe eine kurze Erklärung dazu auf</w:t>
      </w:r>
      <w:r w:rsidR="00620857">
        <w:rPr>
          <w:color w:val="003480"/>
        </w:rPr>
        <w:t>,</w:t>
      </w:r>
      <w:r>
        <w:rPr>
          <w:color w:val="003480"/>
        </w:rPr>
        <w:t xml:space="preserve"> wie diese Dinge den Kindern gegen ihr Heimweh helfen konnten.</w:t>
      </w:r>
    </w:p>
    <w:p w:rsidR="00A9775B" w:rsidRDefault="00A9775B" w:rsidP="00A767F8">
      <w:pPr>
        <w:ind w:left="142"/>
        <w:rPr>
          <w:color w:val="003480"/>
        </w:rPr>
      </w:pPr>
    </w:p>
    <w:p w:rsidR="003C027C" w:rsidRDefault="003C027C" w:rsidP="00A767F8">
      <w:pPr>
        <w:ind w:left="142"/>
        <w:rPr>
          <w:color w:val="00348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2282"/>
        <w:gridCol w:w="7387"/>
      </w:tblGrid>
      <w:tr w:rsidR="00A9775B" w:rsidTr="00A9775B">
        <w:trPr>
          <w:trHeight w:val="977"/>
        </w:trPr>
        <w:tc>
          <w:tcPr>
            <w:tcW w:w="2282" w:type="dxa"/>
          </w:tcPr>
          <w:p w:rsidR="00A9775B" w:rsidRDefault="002D23BB" w:rsidP="00A767F8">
            <w:pPr>
              <w:rPr>
                <w:color w:val="003480"/>
              </w:rPr>
            </w:pPr>
            <w:r>
              <w:rPr>
                <w:b/>
                <w:noProof/>
                <w:color w:val="003480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397067</wp:posOffset>
                  </wp:positionH>
                  <wp:positionV relativeFrom="paragraph">
                    <wp:posOffset>247355</wp:posOffset>
                  </wp:positionV>
                  <wp:extent cx="467832" cy="297711"/>
                  <wp:effectExtent l="0" t="0" r="0" b="0"/>
                  <wp:wrapNone/>
                  <wp:docPr id="7" name="Grafik 6" descr="mini_lamp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ini_lampe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 rot="12028540">
                            <a:off x="0" y="0"/>
                            <a:ext cx="467832" cy="297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9775B" w:rsidRPr="00620857">
              <w:rPr>
                <w:b/>
                <w:color w:val="003480"/>
              </w:rPr>
              <w:t>Taschenlampe</w:t>
            </w:r>
            <w:r w:rsidR="00A9775B">
              <w:rPr>
                <w:b/>
                <w:color w:val="003480"/>
              </w:rPr>
              <w:t>:</w:t>
            </w:r>
          </w:p>
        </w:tc>
        <w:tc>
          <w:tcPr>
            <w:tcW w:w="7387" w:type="dxa"/>
          </w:tcPr>
          <w:p w:rsidR="00A9775B" w:rsidRDefault="00A9775B" w:rsidP="00A767F8">
            <w:pPr>
              <w:rPr>
                <w:color w:val="003480"/>
              </w:rPr>
            </w:pPr>
          </w:p>
        </w:tc>
      </w:tr>
      <w:tr w:rsidR="00A9775B" w:rsidTr="00A9775B">
        <w:trPr>
          <w:trHeight w:val="977"/>
        </w:trPr>
        <w:tc>
          <w:tcPr>
            <w:tcW w:w="2282" w:type="dxa"/>
          </w:tcPr>
          <w:p w:rsidR="00A9775B" w:rsidRDefault="002700B4" w:rsidP="00A767F8">
            <w:pPr>
              <w:rPr>
                <w:color w:val="003480"/>
              </w:rPr>
            </w:pPr>
            <w:r>
              <w:rPr>
                <w:b/>
                <w:noProof/>
                <w:color w:val="003480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346119</wp:posOffset>
                  </wp:positionH>
                  <wp:positionV relativeFrom="paragraph">
                    <wp:posOffset>113796</wp:posOffset>
                  </wp:positionV>
                  <wp:extent cx="616688" cy="478465"/>
                  <wp:effectExtent l="0" t="0" r="0" b="0"/>
                  <wp:wrapNone/>
                  <wp:docPr id="10" name="Grafik 9" descr="mini_kissen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ini_kissen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6688" cy="478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9775B" w:rsidRPr="00620857">
              <w:rPr>
                <w:b/>
                <w:color w:val="003480"/>
              </w:rPr>
              <w:t>Kuschelkissen</w:t>
            </w:r>
            <w:r w:rsidR="00A9775B">
              <w:rPr>
                <w:b/>
                <w:color w:val="003480"/>
              </w:rPr>
              <w:t>:</w:t>
            </w:r>
          </w:p>
        </w:tc>
        <w:tc>
          <w:tcPr>
            <w:tcW w:w="7387" w:type="dxa"/>
          </w:tcPr>
          <w:p w:rsidR="00A9775B" w:rsidRDefault="00A9775B" w:rsidP="00A767F8">
            <w:pPr>
              <w:rPr>
                <w:color w:val="003480"/>
              </w:rPr>
            </w:pPr>
          </w:p>
        </w:tc>
      </w:tr>
      <w:tr w:rsidR="00A9775B" w:rsidTr="00A9775B">
        <w:trPr>
          <w:trHeight w:val="1039"/>
        </w:trPr>
        <w:tc>
          <w:tcPr>
            <w:tcW w:w="2282" w:type="dxa"/>
          </w:tcPr>
          <w:p w:rsidR="00A9775B" w:rsidRDefault="002700B4" w:rsidP="00A767F8">
            <w:pPr>
              <w:rPr>
                <w:color w:val="003480"/>
              </w:rPr>
            </w:pPr>
            <w:r>
              <w:rPr>
                <w:b/>
                <w:noProof/>
                <w:color w:val="003480"/>
              </w:rPr>
              <w:drawing>
                <wp:anchor distT="0" distB="0" distL="114300" distR="114300" simplePos="0" relativeHeight="251669504" behindDoc="0" locked="0" layoutInCell="1" allowOverlap="1">
                  <wp:simplePos x="0" y="0"/>
                  <wp:positionH relativeFrom="column">
                    <wp:posOffset>416683</wp:posOffset>
                  </wp:positionH>
                  <wp:positionV relativeFrom="paragraph">
                    <wp:posOffset>142181</wp:posOffset>
                  </wp:positionV>
                  <wp:extent cx="552893" cy="457200"/>
                  <wp:effectExtent l="0" t="0" r="0" b="0"/>
                  <wp:wrapNone/>
                  <wp:docPr id="12" name="Grafik 11" descr="mini_spie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ini_spiel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2893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9775B" w:rsidRPr="00620857">
              <w:rPr>
                <w:b/>
                <w:color w:val="003480"/>
              </w:rPr>
              <w:t>Spiele spielen</w:t>
            </w:r>
            <w:r w:rsidR="00A9775B" w:rsidRPr="00A9775B">
              <w:rPr>
                <w:b/>
                <w:color w:val="003480"/>
              </w:rPr>
              <w:t>:</w:t>
            </w:r>
          </w:p>
        </w:tc>
        <w:tc>
          <w:tcPr>
            <w:tcW w:w="7387" w:type="dxa"/>
          </w:tcPr>
          <w:p w:rsidR="00A9775B" w:rsidRDefault="00A9775B" w:rsidP="00A767F8">
            <w:pPr>
              <w:rPr>
                <w:color w:val="003480"/>
              </w:rPr>
            </w:pPr>
          </w:p>
        </w:tc>
      </w:tr>
      <w:tr w:rsidR="00A9775B" w:rsidTr="00A9775B">
        <w:trPr>
          <w:trHeight w:val="977"/>
        </w:trPr>
        <w:tc>
          <w:tcPr>
            <w:tcW w:w="2282" w:type="dxa"/>
          </w:tcPr>
          <w:p w:rsidR="00A9775B" w:rsidRDefault="002700B4" w:rsidP="00A767F8">
            <w:pPr>
              <w:rPr>
                <w:color w:val="003480"/>
              </w:rPr>
            </w:pPr>
            <w:r>
              <w:rPr>
                <w:b/>
                <w:noProof/>
                <w:color w:val="003480"/>
              </w:rPr>
              <w:drawing>
                <wp:anchor distT="0" distB="0" distL="114300" distR="114300" simplePos="0" relativeHeight="251667456" behindDoc="0" locked="0" layoutInCell="1" allowOverlap="1">
                  <wp:simplePos x="0" y="0"/>
                  <wp:positionH relativeFrom="column">
                    <wp:posOffset>482128</wp:posOffset>
                  </wp:positionH>
                  <wp:positionV relativeFrom="paragraph">
                    <wp:posOffset>82122</wp:posOffset>
                  </wp:positionV>
                  <wp:extent cx="404037" cy="446567"/>
                  <wp:effectExtent l="0" t="0" r="0" b="0"/>
                  <wp:wrapNone/>
                  <wp:docPr id="11" name="Grafik 10" descr="mini_om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ini_oma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4037" cy="4465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9775B" w:rsidRPr="00620857">
              <w:rPr>
                <w:b/>
                <w:color w:val="003480"/>
              </w:rPr>
              <w:t>Oma</w:t>
            </w:r>
            <w:r w:rsidR="00A9775B" w:rsidRPr="00A9775B">
              <w:rPr>
                <w:b/>
                <w:color w:val="003480"/>
              </w:rPr>
              <w:t>:</w:t>
            </w:r>
          </w:p>
        </w:tc>
        <w:tc>
          <w:tcPr>
            <w:tcW w:w="7387" w:type="dxa"/>
          </w:tcPr>
          <w:p w:rsidR="00A9775B" w:rsidRDefault="00A9775B" w:rsidP="00A767F8">
            <w:pPr>
              <w:rPr>
                <w:color w:val="003480"/>
              </w:rPr>
            </w:pPr>
          </w:p>
        </w:tc>
      </w:tr>
      <w:tr w:rsidR="00A9775B" w:rsidTr="00A9775B">
        <w:trPr>
          <w:trHeight w:val="977"/>
        </w:trPr>
        <w:tc>
          <w:tcPr>
            <w:tcW w:w="2282" w:type="dxa"/>
          </w:tcPr>
          <w:p w:rsidR="00A9775B" w:rsidRDefault="00BC25AF" w:rsidP="00A767F8">
            <w:pPr>
              <w:rPr>
                <w:color w:val="003480"/>
              </w:rPr>
            </w:pPr>
            <w:r>
              <w:rPr>
                <w:b/>
                <w:noProof/>
                <w:color w:val="003480"/>
              </w:rPr>
              <w:drawing>
                <wp:anchor distT="0" distB="0" distL="114300" distR="114300" simplePos="0" relativeHeight="251671552" behindDoc="0" locked="0" layoutInCell="1" allowOverlap="1">
                  <wp:simplePos x="0" y="0"/>
                  <wp:positionH relativeFrom="column">
                    <wp:posOffset>652145</wp:posOffset>
                  </wp:positionH>
                  <wp:positionV relativeFrom="paragraph">
                    <wp:posOffset>156845</wp:posOffset>
                  </wp:positionV>
                  <wp:extent cx="164465" cy="393065"/>
                  <wp:effectExtent l="19050" t="0" r="6985" b="0"/>
                  <wp:wrapNone/>
                  <wp:docPr id="14" name="Grafik 13" descr="mini-flasche_sw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ini-flasche_swr.png"/>
                          <pic:cNvPicPr/>
                        </pic:nvPicPr>
                        <pic:blipFill>
                          <a:blip r:embed="rId12" cstate="print"/>
                          <a:srcRect l="36715" t="17391" r="36232" b="1690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5" cy="393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9775B" w:rsidRPr="00620857">
              <w:rPr>
                <w:b/>
                <w:color w:val="003480"/>
              </w:rPr>
              <w:t>Pfefferminzöl</w:t>
            </w:r>
            <w:r w:rsidR="00A9775B">
              <w:rPr>
                <w:color w:val="003480"/>
              </w:rPr>
              <w:t>:</w:t>
            </w:r>
          </w:p>
        </w:tc>
        <w:tc>
          <w:tcPr>
            <w:tcW w:w="7387" w:type="dxa"/>
          </w:tcPr>
          <w:p w:rsidR="00A9775B" w:rsidRDefault="00A9775B" w:rsidP="00A767F8">
            <w:pPr>
              <w:rPr>
                <w:color w:val="003480"/>
              </w:rPr>
            </w:pPr>
          </w:p>
        </w:tc>
      </w:tr>
      <w:tr w:rsidR="00A9775B" w:rsidTr="00A9775B">
        <w:trPr>
          <w:trHeight w:val="1039"/>
        </w:trPr>
        <w:tc>
          <w:tcPr>
            <w:tcW w:w="2282" w:type="dxa"/>
          </w:tcPr>
          <w:p w:rsidR="00A9775B" w:rsidRDefault="002D23BB" w:rsidP="00A767F8">
            <w:pPr>
              <w:rPr>
                <w:color w:val="003480"/>
              </w:rPr>
            </w:pPr>
            <w:r>
              <w:rPr>
                <w:b/>
                <w:noProof/>
                <w:color w:val="003480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482128</wp:posOffset>
                  </wp:positionH>
                  <wp:positionV relativeFrom="paragraph">
                    <wp:posOffset>147069</wp:posOffset>
                  </wp:positionV>
                  <wp:extent cx="489097" cy="382772"/>
                  <wp:effectExtent l="0" t="0" r="0" b="0"/>
                  <wp:wrapNone/>
                  <wp:docPr id="9" name="Grafik 8" descr="mini_kamer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ini_kamera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9097" cy="3827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9775B">
              <w:rPr>
                <w:b/>
                <w:color w:val="003480"/>
              </w:rPr>
              <w:t>Fotoapparat/</w:t>
            </w:r>
            <w:r w:rsidR="00A9775B" w:rsidRPr="00620857">
              <w:rPr>
                <w:b/>
                <w:color w:val="003480"/>
              </w:rPr>
              <w:t>Handy</w:t>
            </w:r>
            <w:r w:rsidR="00A9775B">
              <w:rPr>
                <w:color w:val="003480"/>
              </w:rPr>
              <w:t>:</w:t>
            </w:r>
          </w:p>
        </w:tc>
        <w:tc>
          <w:tcPr>
            <w:tcW w:w="7387" w:type="dxa"/>
          </w:tcPr>
          <w:p w:rsidR="00A9775B" w:rsidRDefault="00A9775B" w:rsidP="00A767F8">
            <w:pPr>
              <w:rPr>
                <w:color w:val="003480"/>
              </w:rPr>
            </w:pPr>
          </w:p>
        </w:tc>
      </w:tr>
    </w:tbl>
    <w:p w:rsidR="00A9775B" w:rsidRDefault="00A9775B" w:rsidP="00A767F8">
      <w:pPr>
        <w:ind w:left="142"/>
        <w:rPr>
          <w:color w:val="003480"/>
        </w:rPr>
      </w:pPr>
    </w:p>
    <w:p w:rsidR="00A9775B" w:rsidRDefault="00A9775B" w:rsidP="00A767F8">
      <w:pPr>
        <w:ind w:left="142"/>
        <w:rPr>
          <w:color w:val="003480"/>
        </w:rPr>
      </w:pPr>
    </w:p>
    <w:p w:rsidR="00A9775B" w:rsidRDefault="00A9775B" w:rsidP="00A767F8">
      <w:pPr>
        <w:ind w:left="142"/>
        <w:rPr>
          <w:color w:val="003480"/>
        </w:rPr>
      </w:pPr>
    </w:p>
    <w:p w:rsidR="00B245D8" w:rsidRDefault="00B245D8" w:rsidP="00A767F8">
      <w:pPr>
        <w:ind w:left="142"/>
        <w:rPr>
          <w:color w:val="003480"/>
        </w:rPr>
      </w:pPr>
      <w:r>
        <w:rPr>
          <w:color w:val="003480"/>
        </w:rPr>
        <w:t>Sammelt in Kleingruppen weitere Ideen, was gegen Heimweh helfen kann und schreibt sie hier auf:</w:t>
      </w:r>
    </w:p>
    <w:p w:rsidR="00620857" w:rsidRDefault="00620857" w:rsidP="00A767F8">
      <w:pPr>
        <w:ind w:left="142"/>
        <w:rPr>
          <w:color w:val="00348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662"/>
      </w:tblGrid>
      <w:tr w:rsidR="00B245D8" w:rsidTr="00620857">
        <w:tc>
          <w:tcPr>
            <w:tcW w:w="9662" w:type="dxa"/>
          </w:tcPr>
          <w:p w:rsidR="00B245D8" w:rsidRDefault="00B245D8" w:rsidP="00A767F8">
            <w:pPr>
              <w:rPr>
                <w:color w:val="003480"/>
              </w:rPr>
            </w:pPr>
          </w:p>
          <w:p w:rsidR="00B245D8" w:rsidRDefault="00B245D8" w:rsidP="00A767F8">
            <w:pPr>
              <w:rPr>
                <w:color w:val="003480"/>
              </w:rPr>
            </w:pPr>
          </w:p>
          <w:p w:rsidR="00B245D8" w:rsidRDefault="00B245D8" w:rsidP="00A767F8">
            <w:pPr>
              <w:rPr>
                <w:color w:val="003480"/>
              </w:rPr>
            </w:pPr>
          </w:p>
          <w:p w:rsidR="00B245D8" w:rsidRDefault="00B245D8" w:rsidP="00A767F8">
            <w:pPr>
              <w:rPr>
                <w:color w:val="003480"/>
              </w:rPr>
            </w:pPr>
          </w:p>
          <w:p w:rsidR="00B245D8" w:rsidRDefault="00B245D8" w:rsidP="00A767F8">
            <w:pPr>
              <w:rPr>
                <w:color w:val="003480"/>
              </w:rPr>
            </w:pPr>
          </w:p>
          <w:p w:rsidR="00B245D8" w:rsidRDefault="00B245D8" w:rsidP="00A767F8">
            <w:pPr>
              <w:rPr>
                <w:color w:val="003480"/>
              </w:rPr>
            </w:pPr>
          </w:p>
          <w:p w:rsidR="00B245D8" w:rsidRDefault="00B245D8" w:rsidP="00A767F8">
            <w:pPr>
              <w:rPr>
                <w:color w:val="003480"/>
              </w:rPr>
            </w:pPr>
          </w:p>
          <w:p w:rsidR="00A9775B" w:rsidRDefault="00A9775B" w:rsidP="00A767F8">
            <w:pPr>
              <w:rPr>
                <w:color w:val="003480"/>
              </w:rPr>
            </w:pPr>
          </w:p>
          <w:p w:rsidR="00B245D8" w:rsidRDefault="00B245D8" w:rsidP="00A767F8">
            <w:pPr>
              <w:rPr>
                <w:color w:val="003480"/>
              </w:rPr>
            </w:pPr>
          </w:p>
        </w:tc>
      </w:tr>
    </w:tbl>
    <w:p w:rsidR="00B245D8" w:rsidRDefault="00B245D8" w:rsidP="00A767F8">
      <w:pPr>
        <w:ind w:left="142"/>
        <w:rPr>
          <w:color w:val="003480"/>
        </w:rPr>
      </w:pPr>
    </w:p>
    <w:sectPr w:rsidR="00B245D8" w:rsidSect="00560917">
      <w:headerReference w:type="default" r:id="rId14"/>
      <w:footerReference w:type="default" r:id="rId15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6D89" w:rsidRDefault="00AB6D89" w:rsidP="00B4772D">
      <w:r>
        <w:separator/>
      </w:r>
    </w:p>
  </w:endnote>
  <w:endnote w:type="continuationSeparator" w:id="0">
    <w:p w:rsidR="00AB6D89" w:rsidRDefault="00AB6D89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80E92" w:rsidRDefault="00880E92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1F0E3C" w:rsidRPr="001F0E3C">
      <w:rPr>
        <w:rFonts w:eastAsia="TheSans C5 Plain" w:cs="Arial"/>
        <w:b/>
        <w:noProof/>
        <w:color w:val="909191"/>
        <w:sz w:val="18"/>
        <w:szCs w:val="18"/>
      </w:rPr>
      <w:pict>
        <v:rect id="Rechteck 6" o:spid="_x0000_s409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nyF7wEAALg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/HowQbrZ9ZBeBghHnnetEg/pRh4fCrpf+yAtBTdJ8tefChm&#10;szhvKeANvcxuUjCbv5/yCVjFMJUMp+11OMznzpHZtvxKkSRZvGLvGpNkRV8PjI6ceTyS2uMox/l7&#10;Gaeq3x9u/Qs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HifIX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0E92" w:rsidRPr="0081107C" w:rsidRDefault="00880E92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4578A">
      <w:rPr>
        <w:rFonts w:eastAsia="TheSans C5 Plain" w:cs="Arial"/>
        <w:bCs/>
        <w:color w:val="909191"/>
        <w:sz w:val="18"/>
        <w:szCs w:val="18"/>
      </w:rPr>
      <w:t xml:space="preserve"> 2024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1F0E3C" w:rsidRPr="001F0E3C">
      <w:rPr>
        <w:rFonts w:ascii="TheSans C5 Plain" w:eastAsia="TheSans C5 Plain" w:hAnsi="TheSans C5 Plain" w:cs="TheSans C5 Plain"/>
        <w:b/>
        <w:noProof/>
        <w:color w:val="909191"/>
      </w:rPr>
      <w:pict>
        <v:rect id="Rechteck 5" o:spid="_x0000_s4097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ioPaDvAQAAvw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6D89" w:rsidRDefault="00AB6D89" w:rsidP="00B4772D">
      <w:r>
        <w:separator/>
      </w:r>
    </w:p>
  </w:footnote>
  <w:footnote w:type="continuationSeparator" w:id="0">
    <w:p w:rsidR="00AB6D89" w:rsidRDefault="00AB6D89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1F0E3C" w:rsidP="00290459">
    <w:pPr>
      <w:pStyle w:val="ArialTitelgrau"/>
      <w:ind w:firstLine="142"/>
      <w:rPr>
        <w:sz w:val="20"/>
        <w:szCs w:val="20"/>
      </w:rPr>
    </w:pPr>
    <w:r w:rsidRPr="001F0E3C">
      <w:rPr>
        <w:rFonts w:ascii="Calibri" w:eastAsia="Calibri" w:hAnsi="Calibri" w:cs="Calibri"/>
        <w:noProof/>
        <w:sz w:val="20"/>
        <w:szCs w:val="20"/>
      </w:rPr>
      <w:pict>
        <v:rect id="Rechteck 8" o:spid="_x0000_s4100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" fillcolor="#00347d" stroked="f" strokeweight="2pt">
          <v:path arrowok="t"/>
          <w10:wrap anchory="page"/>
        </v:rect>
      </w:pict>
    </w:r>
    <w:r w:rsidR="00290459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90459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0459" w:rsidRPr="002D4E32">
      <w:rPr>
        <w:sz w:val="20"/>
        <w:szCs w:val="20"/>
      </w:rPr>
      <w:t xml:space="preserve">Arbeitsblatt </w:t>
    </w:r>
    <w:r w:rsidR="00620857">
      <w:rPr>
        <w:sz w:val="20"/>
        <w:szCs w:val="20"/>
      </w:rPr>
      <w:t>2</w:t>
    </w:r>
    <w:r w:rsidR="00290459" w:rsidRPr="002D4E32">
      <w:rPr>
        <w:sz w:val="20"/>
        <w:szCs w:val="20"/>
      </w:rPr>
      <w:t xml:space="preserve">: </w:t>
    </w:r>
    <w:r w:rsidR="00620857">
      <w:rPr>
        <w:sz w:val="20"/>
        <w:szCs w:val="20"/>
      </w:rPr>
      <w:t>Heimweh</w:t>
    </w:r>
  </w:p>
  <w:p w:rsidR="00290459" w:rsidRPr="00000978" w:rsidRDefault="001F0E3C" w:rsidP="00290459">
    <w:pPr>
      <w:pStyle w:val="KeinLeerraum"/>
      <w:ind w:left="142"/>
      <w:rPr>
        <w:color w:val="909191"/>
        <w:sz w:val="16"/>
        <w:szCs w:val="16"/>
      </w:rPr>
    </w:pPr>
    <w:r w:rsidRPr="001F0E3C">
      <w:rPr>
        <w:noProof/>
      </w:rPr>
      <w:pict>
        <v:shape id="Shape 32" o:spid="_x0000_s4099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Lk31XT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290459" w:rsidRDefault="00290459" w:rsidP="00290459">
    <w:pPr>
      <w:pStyle w:val="ArialBeschreibunggrau"/>
      <w:ind w:firstLine="132"/>
    </w:pPr>
    <w:r>
      <w:t xml:space="preserve">Mission </w:t>
    </w:r>
    <w:r w:rsidR="00AD57FC">
      <w:t>m</w:t>
    </w:r>
    <w:r>
      <w:t xml:space="preserve">agisches Tagebuch (Podcast-Reihe) </w:t>
    </w:r>
  </w:p>
  <w:p w:rsidR="00620857" w:rsidRDefault="00620857" w:rsidP="00290459">
    <w:pPr>
      <w:pStyle w:val="ArialBeschreibunggrau"/>
      <w:ind w:firstLine="132"/>
    </w:pPr>
    <w:r>
      <w:t xml:space="preserve">Hilfe Heimweh! Allein unterwegs (Podcast-Folge) </w:t>
    </w:r>
  </w:p>
  <w:p w:rsidR="00290459" w:rsidRDefault="000B64D3" w:rsidP="00290459">
    <w:pPr>
      <w:pStyle w:val="ArialBeschreibunggrau"/>
      <w:ind w:firstLine="132"/>
    </w:pPr>
    <w:r w:rsidRPr="00A239F2">
      <w:rPr>
        <w:rFonts w:cs="Arial"/>
        <w:szCs w:val="16"/>
      </w:rPr>
      <w:t>www.planet-schule.de/x/trennungsangst</w:t>
    </w:r>
  </w:p>
  <w:p w:rsidR="00290459" w:rsidRPr="00EA14C0" w:rsidRDefault="00290459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290459" w:rsidRDefault="0029045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7"/>
  </w:num>
  <w:num w:numId="4">
    <w:abstractNumId w:val="3"/>
  </w:num>
  <w:num w:numId="5">
    <w:abstractNumId w:val="1"/>
  </w:num>
  <w:num w:numId="6">
    <w:abstractNumId w:val="4"/>
  </w:num>
  <w:num w:numId="7">
    <w:abstractNumId w:val="2"/>
  </w:num>
  <w:num w:numId="8">
    <w:abstractNumId w:val="0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066EED"/>
    <w:rsid w:val="000023E2"/>
    <w:rsid w:val="00011BA4"/>
    <w:rsid w:val="00062BCF"/>
    <w:rsid w:val="00066EED"/>
    <w:rsid w:val="000800C9"/>
    <w:rsid w:val="000B64D3"/>
    <w:rsid w:val="000E1103"/>
    <w:rsid w:val="000F2B86"/>
    <w:rsid w:val="00105129"/>
    <w:rsid w:val="00110666"/>
    <w:rsid w:val="00125B47"/>
    <w:rsid w:val="00152E3A"/>
    <w:rsid w:val="00170873"/>
    <w:rsid w:val="001F0E3C"/>
    <w:rsid w:val="002428AA"/>
    <w:rsid w:val="002700B4"/>
    <w:rsid w:val="00281DDB"/>
    <w:rsid w:val="00290459"/>
    <w:rsid w:val="002A4EBD"/>
    <w:rsid w:val="002D23BB"/>
    <w:rsid w:val="002D6955"/>
    <w:rsid w:val="002E3991"/>
    <w:rsid w:val="00300DF9"/>
    <w:rsid w:val="003150A2"/>
    <w:rsid w:val="00327A4D"/>
    <w:rsid w:val="003C027C"/>
    <w:rsid w:val="003C0BAA"/>
    <w:rsid w:val="003E6616"/>
    <w:rsid w:val="004340B0"/>
    <w:rsid w:val="0043600F"/>
    <w:rsid w:val="00455842"/>
    <w:rsid w:val="00462615"/>
    <w:rsid w:val="004852F0"/>
    <w:rsid w:val="004A7D13"/>
    <w:rsid w:val="004B3DF3"/>
    <w:rsid w:val="00526025"/>
    <w:rsid w:val="005406E0"/>
    <w:rsid w:val="00543660"/>
    <w:rsid w:val="00560917"/>
    <w:rsid w:val="005A12DD"/>
    <w:rsid w:val="005C0F06"/>
    <w:rsid w:val="006029A6"/>
    <w:rsid w:val="0060637E"/>
    <w:rsid w:val="0061357B"/>
    <w:rsid w:val="00620857"/>
    <w:rsid w:val="006D6D6C"/>
    <w:rsid w:val="00727887"/>
    <w:rsid w:val="007A5417"/>
    <w:rsid w:val="007C11BE"/>
    <w:rsid w:val="0080289B"/>
    <w:rsid w:val="008179DB"/>
    <w:rsid w:val="008215BA"/>
    <w:rsid w:val="0084578A"/>
    <w:rsid w:val="00870E71"/>
    <w:rsid w:val="008748F2"/>
    <w:rsid w:val="00880E92"/>
    <w:rsid w:val="008B0864"/>
    <w:rsid w:val="008D60D1"/>
    <w:rsid w:val="00974443"/>
    <w:rsid w:val="00A46A7F"/>
    <w:rsid w:val="00A5624F"/>
    <w:rsid w:val="00A767F8"/>
    <w:rsid w:val="00A9775B"/>
    <w:rsid w:val="00AB2F40"/>
    <w:rsid w:val="00AB6D89"/>
    <w:rsid w:val="00AD57FC"/>
    <w:rsid w:val="00B245D8"/>
    <w:rsid w:val="00B368EB"/>
    <w:rsid w:val="00B37CD7"/>
    <w:rsid w:val="00B411AF"/>
    <w:rsid w:val="00B4269B"/>
    <w:rsid w:val="00B4772D"/>
    <w:rsid w:val="00B50847"/>
    <w:rsid w:val="00BC25AF"/>
    <w:rsid w:val="00BD1CDB"/>
    <w:rsid w:val="00C70F71"/>
    <w:rsid w:val="00CF2E0E"/>
    <w:rsid w:val="00D36B9A"/>
    <w:rsid w:val="00D74174"/>
    <w:rsid w:val="00D85FDE"/>
    <w:rsid w:val="00DA351E"/>
    <w:rsid w:val="00DA4F5E"/>
    <w:rsid w:val="00DB3E4D"/>
    <w:rsid w:val="00DB5987"/>
    <w:rsid w:val="00DD13BB"/>
    <w:rsid w:val="00DD1941"/>
    <w:rsid w:val="00E81711"/>
    <w:rsid w:val="00EA257A"/>
    <w:rsid w:val="00EB5BF6"/>
    <w:rsid w:val="00ED3A77"/>
    <w:rsid w:val="00F03931"/>
    <w:rsid w:val="00F64D46"/>
    <w:rsid w:val="00F7672E"/>
    <w:rsid w:val="00FB4854"/>
    <w:rsid w:val="00FD1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eastAsia="TheSans C5 SemiLight" w:hAnsi="Arial" w:cs="TheSans C5 SemiLight"/>
      <w:color w:val="00347D"/>
      <w:kern w:val="2"/>
      <w:lang w:eastAsia="de-DE"/>
    </w:rPr>
  </w:style>
  <w:style w:type="character" w:customStyle="1" w:styleId="ArialblaufettZchn">
    <w:name w:val="Arial blau fett Zchn"/>
    <w:basedOn w:val="ArialTextZchn"/>
    <w:link w:val="Arialblaufett"/>
    <w:rsid w:val="00125B47"/>
    <w:rPr>
      <w:rFonts w:ascii="Arial" w:eastAsia="TheSans C5 SemiLight" w:hAnsi="Arial" w:cs="TheSans C5 SemiLight"/>
      <w:color w:val="00347D"/>
      <w:kern w:val="2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agisches%20tagebuch\09_trennungsangst\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arbeitsblatt.dotx</Template>
  <TotalTime>0</TotalTime>
  <Pages>1</Pages>
  <Words>65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Hilfe Heimweh! Allein unterwegs</dc:title>
  <dc:creator>SWR planet schule</dc:creator>
  <cp:lastModifiedBy>Martina Frietsch</cp:lastModifiedBy>
  <cp:revision>7</cp:revision>
  <dcterms:created xsi:type="dcterms:W3CDTF">2024-05-02T09:03:00Z</dcterms:created>
  <dcterms:modified xsi:type="dcterms:W3CDTF">2024-05-31T09:36:00Z</dcterms:modified>
</cp:coreProperties>
</file>