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Pr="005457B0" w:rsidRDefault="000C7664" w:rsidP="000C7664">
      <w:pPr>
        <w:pStyle w:val="Arialberschrift"/>
        <w:ind w:left="0" w:firstLine="0"/>
        <w:rPr>
          <w:b w:val="0"/>
        </w:rPr>
      </w:pPr>
      <w:r>
        <w:t xml:space="preserve"> </w:t>
      </w:r>
      <w:r w:rsidR="00AD66B0">
        <w:t>Haustier</w:t>
      </w:r>
      <w:r w:rsidR="00C373B5">
        <w:t>-S</w:t>
      </w:r>
      <w:r w:rsidR="00AD66B0">
        <w:t xml:space="preserve">teckbrief </w:t>
      </w:r>
    </w:p>
    <w:p w:rsidR="00560917" w:rsidRDefault="00E578EC" w:rsidP="00CF08A5">
      <w:pPr>
        <w:pStyle w:val="TheSansText"/>
        <w:ind w:left="142" w:firstLine="0"/>
      </w:pPr>
      <w:r>
        <w:rPr>
          <w:noProof/>
        </w:rPr>
        <w:drawing>
          <wp:anchor distT="0" distB="0" distL="114300" distR="114300" simplePos="0" relativeHeight="251701248" behindDoc="0" locked="0" layoutInCell="1" allowOverlap="1">
            <wp:simplePos x="0" y="0"/>
            <wp:positionH relativeFrom="column">
              <wp:posOffset>5290185</wp:posOffset>
            </wp:positionH>
            <wp:positionV relativeFrom="paragraph">
              <wp:posOffset>1270</wp:posOffset>
            </wp:positionV>
            <wp:extent cx="914400" cy="914400"/>
            <wp:effectExtent l="0" t="0" r="0" b="0"/>
            <wp:wrapTight wrapText="bothSides">
              <wp:wrapPolygon edited="0">
                <wp:start x="5400" y="4950"/>
                <wp:lineTo x="4050" y="12150"/>
                <wp:lineTo x="4050" y="15300"/>
                <wp:lineTo x="8550" y="16200"/>
                <wp:lineTo x="13050" y="16200"/>
                <wp:lineTo x="17100" y="15300"/>
                <wp:lineTo x="18450" y="12600"/>
                <wp:lineTo x="17100" y="12150"/>
                <wp:lineTo x="17550" y="12150"/>
                <wp:lineTo x="16650" y="6300"/>
                <wp:lineTo x="16200" y="4950"/>
                <wp:lineTo x="5400" y="4950"/>
              </wp:wrapPolygon>
            </wp:wrapTight>
            <wp:docPr id="6" name="Grafik 5" descr="pikto_katzenkopf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kto_katzenkopf_swr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25CB8">
        <w:rPr>
          <w:noProof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column">
              <wp:posOffset>4709160</wp:posOffset>
            </wp:positionH>
            <wp:positionV relativeFrom="paragraph">
              <wp:posOffset>144145</wp:posOffset>
            </wp:positionV>
            <wp:extent cx="657225" cy="590550"/>
            <wp:effectExtent l="0" t="0" r="9525" b="0"/>
            <wp:wrapTight wrapText="bothSides">
              <wp:wrapPolygon edited="0">
                <wp:start x="7513" y="2090"/>
                <wp:lineTo x="3130" y="2787"/>
                <wp:lineTo x="0" y="7665"/>
                <wp:lineTo x="626" y="13239"/>
                <wp:lineTo x="6887" y="19510"/>
                <wp:lineTo x="7513" y="19510"/>
                <wp:lineTo x="15026" y="19510"/>
                <wp:lineTo x="15652" y="19510"/>
                <wp:lineTo x="21287" y="13935"/>
                <wp:lineTo x="21287" y="13239"/>
                <wp:lineTo x="21913" y="9755"/>
                <wp:lineTo x="21287" y="3484"/>
                <wp:lineTo x="14400" y="2090"/>
                <wp:lineTo x="7513" y="2090"/>
              </wp:wrapPolygon>
            </wp:wrapTight>
            <wp:docPr id="5" name="Grafik 4" descr="pikto_hundekopf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kto_hundekopf_swr.png"/>
                    <pic:cNvPicPr/>
                  </pic:nvPicPr>
                  <pic:blipFill>
                    <a:blip r:embed="rId7" cstate="print"/>
                    <a:srcRect l="16102" t="19492" r="16949" b="20339"/>
                    <a:stretch>
                      <a:fillRect/>
                    </a:stretch>
                  </pic:blipFill>
                  <pic:spPr>
                    <a:xfrm>
                      <a:off x="0" y="0"/>
                      <a:ext cx="657225" cy="590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373B5" w:rsidRPr="002E234A" w:rsidRDefault="00AD66B0" w:rsidP="00CF08A5">
      <w:pPr>
        <w:pStyle w:val="ArialText"/>
        <w:ind w:firstLine="0"/>
        <w:rPr>
          <w:sz w:val="20"/>
          <w:szCs w:val="20"/>
        </w:rPr>
      </w:pPr>
      <w:r w:rsidRPr="002E234A">
        <w:rPr>
          <w:sz w:val="20"/>
          <w:szCs w:val="20"/>
        </w:rPr>
        <w:t xml:space="preserve">Suche dir ein mögliches Haustier aus und recherchiere die folgenden Fragen. </w:t>
      </w:r>
    </w:p>
    <w:p w:rsidR="00CE4E7D" w:rsidRPr="002E234A" w:rsidRDefault="00EE6411" w:rsidP="00CF08A5">
      <w:pPr>
        <w:pStyle w:val="ArialText"/>
        <w:ind w:firstLine="0"/>
        <w:rPr>
          <w:sz w:val="20"/>
          <w:szCs w:val="20"/>
        </w:rPr>
      </w:pPr>
      <w:r w:rsidRPr="002E234A">
        <w:rPr>
          <w:sz w:val="20"/>
          <w:szCs w:val="20"/>
        </w:rPr>
        <w:t xml:space="preserve">Schneide die Fragen aus und gestalte ein Plakat mit den Fragen und Antworten. </w:t>
      </w:r>
    </w:p>
    <w:p w:rsidR="00560917" w:rsidRPr="002E234A" w:rsidRDefault="00AD66B0" w:rsidP="00CF08A5">
      <w:pPr>
        <w:pStyle w:val="ArialText"/>
        <w:ind w:firstLine="0"/>
        <w:rPr>
          <w:sz w:val="20"/>
          <w:szCs w:val="20"/>
        </w:rPr>
      </w:pPr>
      <w:r w:rsidRPr="002E234A">
        <w:rPr>
          <w:sz w:val="20"/>
          <w:szCs w:val="20"/>
        </w:rPr>
        <w:t>Wenn du möchtest, kannst du</w:t>
      </w:r>
      <w:r w:rsidR="00CE4E7D" w:rsidRPr="002E234A">
        <w:rPr>
          <w:sz w:val="20"/>
          <w:szCs w:val="20"/>
        </w:rPr>
        <w:t xml:space="preserve"> deine Ergebnisse</w:t>
      </w:r>
      <w:r w:rsidRPr="002E234A">
        <w:rPr>
          <w:sz w:val="20"/>
          <w:szCs w:val="20"/>
        </w:rPr>
        <w:t xml:space="preserve"> in einem Podcast </w:t>
      </w:r>
      <w:r w:rsidR="00C373B5" w:rsidRPr="002E234A">
        <w:rPr>
          <w:sz w:val="20"/>
          <w:szCs w:val="20"/>
        </w:rPr>
        <w:t>festhalten.</w:t>
      </w:r>
    </w:p>
    <w:p w:rsidR="002E234A" w:rsidRPr="002E234A" w:rsidRDefault="002E234A" w:rsidP="002E234A">
      <w:pPr>
        <w:pStyle w:val="TheSansText"/>
        <w:ind w:left="142" w:firstLine="0"/>
        <w:rPr>
          <w:rFonts w:ascii="Arial" w:hAnsi="Arial" w:cs="Arial"/>
        </w:rPr>
      </w:pPr>
    </w:p>
    <w:p w:rsidR="002E234A" w:rsidRPr="002E234A" w:rsidRDefault="00AB39D6" w:rsidP="002E234A">
      <w:pPr>
        <w:pStyle w:val="TheSansText"/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65" type="#_x0000_t202" style="position:absolute;left:0;text-align:left;margin-left:241.95pt;margin-top:4.6pt;width:221.1pt;height:73.7pt;z-index:251685888;v-text-anchor:middle" strokecolor="#003480" strokeweight="1.5pt">
            <v:textbox style="mso-next-textbox:#_x0000_s2065">
              <w:txbxContent>
                <w:p w:rsidR="000C71B1" w:rsidRPr="000C71B1" w:rsidRDefault="000C71B1" w:rsidP="000C71B1">
                  <w:pPr>
                    <w:rPr>
                      <w:rFonts w:ascii="Arial" w:hAnsi="Arial" w:cs="Arial"/>
                    </w:rPr>
                  </w:pPr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 xml:space="preserve">Leben </w:t>
                  </w:r>
                  <w:r w:rsidRPr="00A25CB8">
                    <w:rPr>
                      <w:rFonts w:ascii="Arial" w:hAnsi="Arial" w:cs="Arial"/>
                      <w:color w:val="003480"/>
                      <w:sz w:val="28"/>
                      <w:szCs w:val="28"/>
                    </w:rPr>
                    <w:t>bei dir zu Hause</w:t>
                  </w:r>
                  <w:r>
                    <w:rPr>
                      <w:rFonts w:ascii="Arial" w:hAnsi="Arial" w:cs="Arial"/>
                      <w:sz w:val="28"/>
                      <w:szCs w:val="28"/>
                    </w:rPr>
                    <w:t xml:space="preserve"> </w:t>
                  </w:r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 xml:space="preserve">Menschen mit Tierallergien? Kann </w:t>
                  </w:r>
                  <w:r w:rsidR="00A25CB8">
                    <w:rPr>
                      <w:rFonts w:ascii="Arial" w:hAnsi="Arial" w:cs="Arial"/>
                      <w:sz w:val="28"/>
                      <w:szCs w:val="28"/>
                    </w:rPr>
                    <w:t>es Allergien gebe</w:t>
                  </w:r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n?</w:t>
                  </w:r>
                </w:p>
              </w:txbxContent>
            </v:textbox>
          </v:shape>
        </w:pict>
      </w:r>
      <w:r w:rsidRPr="00AB39D6">
        <w:rPr>
          <w:rFonts w:ascii="Arial" w:hAnsi="Arial" w:cs="Arial"/>
          <w:noProof/>
          <w:sz w:val="28"/>
          <w:szCs w:val="28"/>
        </w:rPr>
        <w:pict>
          <v:shape id="_x0000_s2064" type="#_x0000_t202" style="position:absolute;left:0;text-align:left;margin-left:5.55pt;margin-top:4.6pt;width:221.1pt;height:73.7pt;z-index:251684864;v-text-anchor:middle" strokecolor="#003480" strokeweight="1.5pt">
            <v:textbox style="mso-next-textbox:#_x0000_s2064">
              <w:txbxContent>
                <w:p w:rsidR="000C71B1" w:rsidRDefault="000C71B1">
                  <w:pPr>
                    <w:ind w:left="0"/>
                    <w:rPr>
                      <w:rFonts w:ascii="Arial" w:hAnsi="Arial" w:cs="Arial"/>
                      <w:sz w:val="28"/>
                      <w:szCs w:val="28"/>
                    </w:rPr>
                  </w:pPr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 xml:space="preserve">Trage hier ein, zu welchem Tier du recherchierst: </w:t>
                  </w:r>
                </w:p>
                <w:p w:rsidR="000C71B1" w:rsidRPr="000C71B1" w:rsidRDefault="000C71B1">
                  <w:pPr>
                    <w:ind w:left="0"/>
                    <w:rPr>
                      <w:rFonts w:ascii="Arial" w:hAnsi="Arial" w:cs="Arial"/>
                      <w:sz w:val="28"/>
                      <w:szCs w:val="28"/>
                    </w:rPr>
                  </w:pPr>
                </w:p>
                <w:p w:rsidR="000C71B1" w:rsidRDefault="000C71B1">
                  <w:pPr>
                    <w:ind w:left="0"/>
                  </w:pPr>
                  <w:r>
                    <w:t>……………………………………………………………..……..</w:t>
                  </w:r>
                </w:p>
              </w:txbxContent>
            </v:textbox>
          </v:shape>
        </w:pict>
      </w:r>
    </w:p>
    <w:p w:rsidR="002E234A" w:rsidRPr="002E234A" w:rsidRDefault="002E234A" w:rsidP="002E234A">
      <w:pPr>
        <w:pStyle w:val="TheSansText"/>
        <w:ind w:left="142" w:firstLine="0"/>
        <w:rPr>
          <w:rFonts w:ascii="Arial" w:hAnsi="Arial" w:cs="Arial"/>
        </w:rPr>
      </w:pPr>
    </w:p>
    <w:p w:rsidR="002E234A" w:rsidRPr="002E234A" w:rsidRDefault="002E234A" w:rsidP="002E234A">
      <w:pPr>
        <w:pStyle w:val="TheSansText"/>
        <w:ind w:left="142" w:firstLine="0"/>
        <w:rPr>
          <w:rFonts w:ascii="Arial" w:hAnsi="Arial" w:cs="Arial"/>
        </w:rPr>
      </w:pPr>
    </w:p>
    <w:p w:rsidR="002E234A" w:rsidRPr="002E234A" w:rsidRDefault="002E234A" w:rsidP="002E234A">
      <w:pPr>
        <w:pStyle w:val="TheSansText"/>
        <w:ind w:left="142" w:firstLine="0"/>
        <w:rPr>
          <w:rFonts w:ascii="Arial" w:hAnsi="Arial" w:cs="Arial"/>
        </w:rPr>
      </w:pPr>
    </w:p>
    <w:p w:rsidR="00560917" w:rsidRPr="002E234A" w:rsidRDefault="00560917" w:rsidP="002E234A">
      <w:pPr>
        <w:pStyle w:val="TheSansText"/>
        <w:ind w:left="142" w:firstLine="0"/>
        <w:rPr>
          <w:rFonts w:ascii="Arial" w:hAnsi="Arial" w:cs="Arial"/>
        </w:rPr>
      </w:pPr>
    </w:p>
    <w:p w:rsidR="00560917" w:rsidRPr="002E234A" w:rsidRDefault="00560917" w:rsidP="002E234A">
      <w:pPr>
        <w:pStyle w:val="ArialText"/>
        <w:ind w:firstLine="0"/>
        <w:rPr>
          <w:rFonts w:cs="Arial"/>
        </w:rPr>
      </w:pPr>
    </w:p>
    <w:p w:rsidR="000B4C23" w:rsidRPr="002E234A" w:rsidRDefault="000B4C23" w:rsidP="002E234A">
      <w:pPr>
        <w:pStyle w:val="ArialText"/>
        <w:ind w:firstLine="0"/>
        <w:rPr>
          <w:rFonts w:cs="Arial"/>
        </w:rPr>
      </w:pPr>
    </w:p>
    <w:p w:rsidR="000B4C23" w:rsidRPr="002E234A" w:rsidRDefault="00AB39D6" w:rsidP="002E234A">
      <w:pPr>
        <w:pStyle w:val="ArialText"/>
        <w:ind w:firstLine="0"/>
        <w:rPr>
          <w:rFonts w:cs="Arial"/>
        </w:rPr>
      </w:pPr>
      <w:r>
        <w:rPr>
          <w:rFonts w:cs="Arial"/>
          <w:noProof/>
        </w:rPr>
        <w:pict>
          <v:shape id="_x0000_s2067" type="#_x0000_t202" style="position:absolute;left:0;text-align:left;margin-left:243.9pt;margin-top:.05pt;width:221.1pt;height:73.7pt;z-index:251687936;v-text-anchor:middle" strokecolor="#003480" strokeweight="1.5pt">
            <v:textbox style="mso-next-textbox:#_x0000_s2067">
              <w:txbxContent>
                <w:p w:rsidR="000C71B1" w:rsidRPr="000C71B1" w:rsidRDefault="00A25CB8" w:rsidP="000C71B1">
                  <w:pPr>
                    <w:rPr>
                      <w:rFonts w:ascii="Arial" w:hAnsi="Arial" w:cs="Arial"/>
                    </w:rPr>
                  </w:pPr>
                  <w:r w:rsidRPr="00B8119A">
                    <w:rPr>
                      <w:rFonts w:ascii="Arial" w:hAnsi="Arial" w:cs="Arial"/>
                      <w:sz w:val="28"/>
                      <w:szCs w:val="28"/>
                    </w:rPr>
                    <w:t>Wie viel Zeit ist täglich für die Pflege des Tieres erforderlich</w:t>
                  </w:r>
                  <w:r w:rsidR="000C71B1" w:rsidRPr="000C71B1">
                    <w:rPr>
                      <w:rFonts w:ascii="Arial" w:hAnsi="Arial" w:cs="Arial"/>
                      <w:sz w:val="28"/>
                      <w:szCs w:val="28"/>
                    </w:rPr>
                    <w:t>?</w:t>
                  </w:r>
                </w:p>
              </w:txbxContent>
            </v:textbox>
          </v:shape>
        </w:pict>
      </w:r>
      <w:r>
        <w:rPr>
          <w:rFonts w:cs="Arial"/>
          <w:noProof/>
        </w:rPr>
        <w:pict>
          <v:shape id="_x0000_s2066" type="#_x0000_t202" style="position:absolute;left:0;text-align:left;margin-left:5.55pt;margin-top:.05pt;width:221.1pt;height:73.7pt;z-index:251686912;v-text-anchor:middle" strokecolor="#003480" strokeweight="1.5pt">
            <v:textbox style="mso-next-textbox:#_x0000_s2066">
              <w:txbxContent>
                <w:p w:rsidR="000C71B1" w:rsidRPr="000C71B1" w:rsidRDefault="000C71B1" w:rsidP="000C71B1"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Wie sieht eine artgerechte Haltung aus? Wie viel Platz braucht das Tier?</w:t>
                  </w:r>
                </w:p>
              </w:txbxContent>
            </v:textbox>
          </v:shape>
        </w:pict>
      </w:r>
    </w:p>
    <w:p w:rsidR="000B4C23" w:rsidRPr="002E234A" w:rsidRDefault="000B4C23" w:rsidP="002E234A">
      <w:pPr>
        <w:pStyle w:val="ArialText"/>
        <w:ind w:firstLine="0"/>
        <w:rPr>
          <w:rFonts w:cs="Arial"/>
        </w:rPr>
      </w:pPr>
    </w:p>
    <w:p w:rsidR="000B4C23" w:rsidRPr="002E234A" w:rsidRDefault="000B4C23" w:rsidP="002E234A">
      <w:pPr>
        <w:pStyle w:val="ArialText"/>
        <w:ind w:firstLine="0"/>
        <w:rPr>
          <w:rFonts w:cs="Arial"/>
        </w:rPr>
      </w:pPr>
    </w:p>
    <w:p w:rsidR="000B4C23" w:rsidRPr="002E234A" w:rsidRDefault="000B4C23" w:rsidP="002E234A">
      <w:pPr>
        <w:pStyle w:val="ArialText"/>
        <w:ind w:firstLine="0"/>
        <w:rPr>
          <w:rFonts w:cs="Arial"/>
        </w:rPr>
      </w:pPr>
    </w:p>
    <w:p w:rsidR="000B4C23" w:rsidRPr="002E234A" w:rsidRDefault="000B4C23" w:rsidP="002E234A">
      <w:pPr>
        <w:pStyle w:val="ArialText"/>
        <w:ind w:firstLine="0"/>
        <w:rPr>
          <w:rFonts w:cs="Arial"/>
        </w:rPr>
      </w:pPr>
    </w:p>
    <w:p w:rsidR="00EE6411" w:rsidRPr="002E234A" w:rsidRDefault="00EE6411" w:rsidP="002E234A">
      <w:pPr>
        <w:pStyle w:val="ArialText"/>
        <w:ind w:firstLine="0"/>
        <w:rPr>
          <w:rFonts w:cs="Arial"/>
        </w:rPr>
      </w:pPr>
    </w:p>
    <w:p w:rsidR="00EE6411" w:rsidRPr="002E234A" w:rsidRDefault="00AB39D6" w:rsidP="002E234A">
      <w:pPr>
        <w:pStyle w:val="ArialText"/>
        <w:ind w:firstLine="0"/>
        <w:rPr>
          <w:rFonts w:cs="Arial"/>
        </w:rPr>
      </w:pPr>
      <w:r>
        <w:rPr>
          <w:rFonts w:cs="Arial"/>
          <w:noProof/>
        </w:rPr>
        <w:pict>
          <v:shape id="_x0000_s2069" type="#_x0000_t202" style="position:absolute;left:0;text-align:left;margin-left:243.9pt;margin-top:8.5pt;width:221.1pt;height:73.7pt;z-index:251689984;v-text-anchor:middle" strokecolor="#003480" strokeweight="1.5pt">
            <v:textbox style="mso-next-textbox:#_x0000_s2069">
              <w:txbxContent>
                <w:p w:rsidR="000C71B1" w:rsidRPr="000C71B1" w:rsidRDefault="000C71B1" w:rsidP="000C71B1">
                  <w:pPr>
                    <w:rPr>
                      <w:rFonts w:ascii="Arial" w:hAnsi="Arial" w:cs="Arial"/>
                    </w:rPr>
                  </w:pPr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Warum hast du dich für dieses Tier entschieden? Was gefällt dir daran?</w:t>
                  </w:r>
                </w:p>
              </w:txbxContent>
            </v:textbox>
          </v:shape>
        </w:pict>
      </w:r>
      <w:r>
        <w:rPr>
          <w:rFonts w:cs="Arial"/>
          <w:noProof/>
        </w:rPr>
        <w:pict>
          <v:shape id="_x0000_s2068" type="#_x0000_t202" style="position:absolute;left:0;text-align:left;margin-left:5.55pt;margin-top:8.5pt;width:221.1pt;height:73.7pt;z-index:251688960;v-text-anchor:middle" strokecolor="#003480" strokeweight="1.5pt">
            <v:textbox style="mso-next-textbox:#_x0000_s2068">
              <w:txbxContent>
                <w:p w:rsidR="000C71B1" w:rsidRPr="000C71B1" w:rsidRDefault="000C71B1" w:rsidP="000C71B1"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Lebt das Tier gerne alleine oder braucht es Artgenossen, um sich wohl zu fühlen?</w:t>
                  </w:r>
                </w:p>
              </w:txbxContent>
            </v:textbox>
          </v:shape>
        </w:pict>
      </w:r>
    </w:p>
    <w:p w:rsidR="003A7C35" w:rsidRPr="002E234A" w:rsidRDefault="003A7C35" w:rsidP="002E234A">
      <w:pPr>
        <w:pStyle w:val="ArialText"/>
        <w:ind w:firstLine="0"/>
        <w:rPr>
          <w:rFonts w:cs="Arial"/>
        </w:rPr>
      </w:pPr>
    </w:p>
    <w:p w:rsidR="003A7C35" w:rsidRPr="002E234A" w:rsidRDefault="003A7C35" w:rsidP="002E234A">
      <w:pPr>
        <w:ind w:left="142" w:firstLine="0"/>
        <w:rPr>
          <w:rFonts w:ascii="Arial" w:hAnsi="Arial" w:cs="Arial"/>
        </w:rPr>
      </w:pPr>
    </w:p>
    <w:p w:rsidR="003A7C35" w:rsidRDefault="003A7C35" w:rsidP="002E234A">
      <w:pPr>
        <w:ind w:left="142" w:firstLine="0"/>
        <w:rPr>
          <w:rFonts w:ascii="Arial" w:hAnsi="Arial" w:cs="Arial"/>
        </w:rPr>
      </w:pPr>
    </w:p>
    <w:p w:rsidR="000C71B1" w:rsidRDefault="000C71B1" w:rsidP="002E234A">
      <w:pPr>
        <w:ind w:left="142" w:firstLine="0"/>
        <w:rPr>
          <w:rFonts w:ascii="Arial" w:hAnsi="Arial" w:cs="Arial"/>
        </w:rPr>
      </w:pPr>
    </w:p>
    <w:p w:rsidR="000C71B1" w:rsidRPr="002E234A" w:rsidRDefault="000C71B1" w:rsidP="002E234A">
      <w:pPr>
        <w:ind w:left="142" w:firstLine="0"/>
        <w:rPr>
          <w:rFonts w:ascii="Arial" w:hAnsi="Arial" w:cs="Arial"/>
        </w:rPr>
      </w:pPr>
    </w:p>
    <w:p w:rsidR="003A7C35" w:rsidRPr="002E234A" w:rsidRDefault="003A7C35" w:rsidP="002E234A">
      <w:pPr>
        <w:ind w:left="142" w:firstLine="0"/>
        <w:rPr>
          <w:rFonts w:ascii="Arial" w:hAnsi="Arial" w:cs="Arial"/>
        </w:rPr>
      </w:pPr>
    </w:p>
    <w:p w:rsidR="003A7C35" w:rsidRPr="002E234A" w:rsidRDefault="00AB39D6" w:rsidP="002E234A">
      <w:pPr>
        <w:ind w:left="142" w:firstLine="0"/>
        <w:rPr>
          <w:rFonts w:ascii="Arial" w:hAnsi="Arial" w:cs="Arial"/>
        </w:rPr>
      </w:pPr>
      <w:r w:rsidRPr="00AB39D6">
        <w:rPr>
          <w:rFonts w:cs="Arial"/>
          <w:noProof/>
        </w:rPr>
        <w:pict>
          <v:shape id="_x0000_s2073" type="#_x0000_t202" style="position:absolute;left:0;text-align:left;margin-left:243.9pt;margin-top:3.2pt;width:221.1pt;height:73.7pt;z-index:251694080;v-text-anchor:middle" strokecolor="#003480" strokeweight="1.5pt">
            <v:textbox style="mso-next-textbox:#_x0000_s2073">
              <w:txbxContent>
                <w:p w:rsidR="000C71B1" w:rsidRPr="000C71B1" w:rsidRDefault="000C71B1" w:rsidP="000C71B1"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Was frisst das Tier? Woher bekommst du die Nahrung?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_x0000_s2070" type="#_x0000_t202" style="position:absolute;left:0;text-align:left;margin-left:5.55pt;margin-top:3.2pt;width:221.1pt;height:73.7pt;z-index:251691008;v-text-anchor:middle" strokecolor="#003480" strokeweight="1.5pt">
            <v:textbox style="mso-next-textbox:#_x0000_s2070">
              <w:txbxContent>
                <w:p w:rsidR="000C71B1" w:rsidRPr="000C71B1" w:rsidRDefault="000C71B1" w:rsidP="000C71B1">
                  <w:pPr>
                    <w:rPr>
                      <w:rFonts w:ascii="Arial" w:hAnsi="Arial" w:cs="Arial"/>
                    </w:rPr>
                  </w:pPr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Wie hoch sind die Kosten für Futter, Pflege, Impfungen, Tierarzt, usw.?</w:t>
                  </w:r>
                </w:p>
              </w:txbxContent>
            </v:textbox>
          </v:shape>
        </w:pict>
      </w:r>
    </w:p>
    <w:p w:rsidR="003A7C35" w:rsidRPr="002E234A" w:rsidRDefault="003A7C35" w:rsidP="002E234A">
      <w:pPr>
        <w:ind w:left="142" w:firstLine="0"/>
        <w:rPr>
          <w:rFonts w:ascii="Arial" w:hAnsi="Arial" w:cs="Arial"/>
        </w:rPr>
      </w:pPr>
    </w:p>
    <w:p w:rsidR="003A7C35" w:rsidRPr="002E234A" w:rsidRDefault="003A7C35" w:rsidP="002E234A">
      <w:pPr>
        <w:ind w:left="142" w:firstLine="0"/>
        <w:rPr>
          <w:rFonts w:ascii="Arial" w:hAnsi="Arial" w:cs="Arial"/>
        </w:rPr>
      </w:pPr>
    </w:p>
    <w:p w:rsidR="003A7C35" w:rsidRPr="002E234A" w:rsidRDefault="003A7C35" w:rsidP="002E234A">
      <w:pPr>
        <w:ind w:left="142" w:firstLine="0"/>
        <w:rPr>
          <w:rFonts w:ascii="Arial" w:hAnsi="Arial" w:cs="Arial"/>
        </w:rPr>
      </w:pPr>
    </w:p>
    <w:p w:rsidR="003A7C35" w:rsidRPr="002E234A" w:rsidRDefault="00601ED6" w:rsidP="002E234A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705344" behindDoc="0" locked="0" layoutInCell="1" allowOverlap="1">
            <wp:simplePos x="0" y="0"/>
            <wp:positionH relativeFrom="column">
              <wp:posOffset>4042410</wp:posOffset>
            </wp:positionH>
            <wp:positionV relativeFrom="paragraph">
              <wp:posOffset>2515235</wp:posOffset>
            </wp:positionV>
            <wp:extent cx="1076325" cy="1076325"/>
            <wp:effectExtent l="0" t="0" r="0" b="0"/>
            <wp:wrapTight wrapText="bothSides">
              <wp:wrapPolygon edited="0">
                <wp:start x="12616" y="4970"/>
                <wp:lineTo x="3823" y="14910"/>
                <wp:lineTo x="4205" y="16439"/>
                <wp:lineTo x="9175" y="16439"/>
                <wp:lineTo x="11851" y="16439"/>
                <wp:lineTo x="12234" y="16439"/>
                <wp:lineTo x="15674" y="11469"/>
                <wp:lineTo x="15674" y="11087"/>
                <wp:lineTo x="17968" y="9175"/>
                <wp:lineTo x="17968" y="7264"/>
                <wp:lineTo x="15292" y="4970"/>
                <wp:lineTo x="12616" y="4970"/>
              </wp:wrapPolygon>
            </wp:wrapTight>
            <wp:docPr id="8" name="Grafik 7" descr="pikto_vogel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kto_vogel_swr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1076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703296" behindDoc="0" locked="0" layoutInCell="1" allowOverlap="1">
            <wp:simplePos x="0" y="0"/>
            <wp:positionH relativeFrom="column">
              <wp:posOffset>2975610</wp:posOffset>
            </wp:positionH>
            <wp:positionV relativeFrom="paragraph">
              <wp:posOffset>2515235</wp:posOffset>
            </wp:positionV>
            <wp:extent cx="1152525" cy="1152525"/>
            <wp:effectExtent l="0" t="0" r="0" b="0"/>
            <wp:wrapTight wrapText="bothSides">
              <wp:wrapPolygon edited="0">
                <wp:start x="9640" y="6069"/>
                <wp:lineTo x="4284" y="7498"/>
                <wp:lineTo x="3570" y="13567"/>
                <wp:lineTo x="5712" y="15352"/>
                <wp:lineTo x="8212" y="15352"/>
                <wp:lineTo x="10354" y="15352"/>
                <wp:lineTo x="11782" y="15352"/>
                <wp:lineTo x="17851" y="12496"/>
                <wp:lineTo x="18565" y="11068"/>
                <wp:lineTo x="16066" y="8569"/>
                <wp:lineTo x="12496" y="6069"/>
                <wp:lineTo x="9640" y="6069"/>
              </wp:wrapPolygon>
            </wp:wrapTight>
            <wp:docPr id="7" name="Grafik 6" descr="pikto_fisch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kto_fisch_swr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2525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B39D6">
        <w:rPr>
          <w:rFonts w:ascii="Arial" w:hAnsi="Arial" w:cs="Arial"/>
          <w:noProof/>
        </w:rPr>
        <w:pict>
          <v:shape id="_x0000_s2075" type="#_x0000_t202" style="position:absolute;left:0;text-align:left;margin-left:243.45pt;margin-top:132.05pt;width:221.1pt;height:73.7pt;z-index:251696128;mso-position-horizontal-relative:text;mso-position-vertical-relative:text;v-text-anchor:middle" strokecolor="#003480" strokeweight="1.5pt">
            <v:textbox style="mso-next-textbox:#_x0000_s2075">
              <w:txbxContent>
                <w:p w:rsidR="000C71B1" w:rsidRPr="000C71B1" w:rsidRDefault="000C71B1" w:rsidP="000C71B1"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Gibt es etwas bei der Tierhaltung, das nervt oder das du nicht gerne machen würdest?</w:t>
                  </w:r>
                </w:p>
              </w:txbxContent>
            </v:textbox>
          </v:shape>
        </w:pict>
      </w:r>
      <w:r w:rsidR="00AB39D6">
        <w:rPr>
          <w:rFonts w:ascii="Arial" w:hAnsi="Arial" w:cs="Arial"/>
          <w:noProof/>
        </w:rPr>
        <w:pict>
          <v:shape id="_x0000_s2072" type="#_x0000_t202" style="position:absolute;left:0;text-align:left;margin-left:5.55pt;margin-top:131.3pt;width:221.1pt;height:73.7pt;z-index:251693056;mso-position-horizontal-relative:text;mso-position-vertical-relative:text;v-text-anchor:middle" strokecolor="#003480" strokeweight="1.5pt">
            <v:textbox style="mso-next-textbox:#_x0000_s2072">
              <w:txbxContent>
                <w:p w:rsidR="000C71B1" w:rsidRPr="000C71B1" w:rsidRDefault="000C71B1" w:rsidP="000C71B1">
                  <w:pPr>
                    <w:rPr>
                      <w:rFonts w:ascii="Arial" w:hAnsi="Arial" w:cs="Arial"/>
                    </w:rPr>
                  </w:pPr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Wie genau musst du dich um das Tier kümmern, damit es ihm gut geht?</w:t>
                  </w:r>
                </w:p>
              </w:txbxContent>
            </v:textbox>
          </v:shape>
        </w:pict>
      </w:r>
      <w:r w:rsidR="00AB39D6">
        <w:rPr>
          <w:rFonts w:ascii="Arial" w:hAnsi="Arial" w:cs="Arial"/>
          <w:noProof/>
        </w:rPr>
        <w:pict>
          <v:shape id="_x0000_s2074" type="#_x0000_t202" style="position:absolute;left:0;text-align:left;margin-left:243.9pt;margin-top:39.8pt;width:221.1pt;height:73.7pt;z-index:251695104;mso-position-horizontal-relative:text;mso-position-vertical-relative:text;v-text-anchor:middle" strokecolor="#003480" strokeweight="1.5pt">
            <v:textbox style="mso-next-textbox:#_x0000_s2074">
              <w:txbxContent>
                <w:p w:rsidR="000C71B1" w:rsidRPr="000C71B1" w:rsidRDefault="000C71B1" w:rsidP="000C71B1">
                  <w:pPr>
                    <w:rPr>
                      <w:rFonts w:ascii="Arial" w:hAnsi="Arial" w:cs="Arial"/>
                    </w:rPr>
                  </w:pPr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Was passiert, wenn du in Urlaub fährst? Wer versorgt dann das Tier?</w:t>
                  </w:r>
                </w:p>
              </w:txbxContent>
            </v:textbox>
          </v:shape>
        </w:pict>
      </w:r>
      <w:r w:rsidR="00AB39D6">
        <w:rPr>
          <w:rFonts w:ascii="Arial" w:hAnsi="Arial" w:cs="Arial"/>
          <w:noProof/>
        </w:rPr>
        <w:pict>
          <v:shape id="_x0000_s2071" type="#_x0000_t202" style="position:absolute;left:0;text-align:left;margin-left:5.55pt;margin-top:39.05pt;width:221.1pt;height:73.7pt;z-index:251692032;mso-position-horizontal-relative:text;mso-position-vertical-relative:text;v-text-anchor:middle" strokecolor="#003480" strokeweight="1.5pt">
            <v:textbox style="mso-next-textbox:#_x0000_s2071">
              <w:txbxContent>
                <w:p w:rsidR="000C71B1" w:rsidRPr="000C71B1" w:rsidRDefault="000C71B1" w:rsidP="000C71B1"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Wie viel kostet das Tier? Woher kannst du es bekommen?</w:t>
                  </w:r>
                </w:p>
              </w:txbxContent>
            </v:textbox>
          </v:shape>
        </w:pict>
      </w:r>
      <w:r w:rsidR="00AB39D6">
        <w:rPr>
          <w:rFonts w:ascii="Arial" w:hAnsi="Arial" w:cs="Arial"/>
          <w:noProof/>
        </w:rPr>
        <w:pict>
          <v:shape id="_x0000_s2076" type="#_x0000_t202" style="position:absolute;left:0;text-align:left;margin-left:5.55pt;margin-top:213.8pt;width:221.1pt;height:47.8pt;z-index:251697152;mso-position-horizontal-relative:text;mso-position-vertical-relative:text;v-text-anchor:middle" strokecolor="#003480" strokeweight="1.5pt">
            <v:textbox style="mso-next-textbox:#_x0000_s2076">
              <w:txbxContent>
                <w:p w:rsidR="000C71B1" w:rsidRPr="000C71B1" w:rsidRDefault="000C71B1" w:rsidP="000C71B1">
                  <w:r w:rsidRPr="000C71B1">
                    <w:rPr>
                      <w:rFonts w:ascii="Arial" w:hAnsi="Arial" w:cs="Arial"/>
                      <w:sz w:val="28"/>
                      <w:szCs w:val="28"/>
                    </w:rPr>
                    <w:t>Wie alt wird das Tier ungefähr?</w:t>
                  </w:r>
                </w:p>
              </w:txbxContent>
            </v:textbox>
          </v:shape>
        </w:pict>
      </w:r>
    </w:p>
    <w:sectPr w:rsidR="003A7C35" w:rsidRPr="002E234A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29C8" w:rsidRDefault="00ED29C8" w:rsidP="003A7C35">
      <w:pPr>
        <w:spacing w:after="0" w:line="240" w:lineRule="auto"/>
      </w:pPr>
      <w:r>
        <w:separator/>
      </w:r>
    </w:p>
  </w:endnote>
  <w:endnote w:type="continuationSeparator" w:id="0">
    <w:p w:rsidR="00ED29C8" w:rsidRDefault="00ED29C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B39D6" w:rsidRPr="00AB39D6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40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B39D6" w:rsidRPr="00AB39D6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41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B39D6" w:rsidRPr="00AB39D6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42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29C8" w:rsidRDefault="00ED29C8" w:rsidP="003A7C35">
      <w:pPr>
        <w:spacing w:after="0" w:line="240" w:lineRule="auto"/>
      </w:pPr>
      <w:r>
        <w:separator/>
      </w:r>
    </w:p>
  </w:footnote>
  <w:footnote w:type="continuationSeparator" w:id="0">
    <w:p w:rsidR="00ED29C8" w:rsidRDefault="00ED29C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E234A" w:rsidP="00C373B5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-402590</wp:posOffset>
          </wp:positionV>
          <wp:extent cx="577215" cy="572135"/>
          <wp:effectExtent l="19050" t="0" r="0" b="0"/>
          <wp:wrapTight wrapText="bothSides">
            <wp:wrapPolygon edited="0">
              <wp:start x="-713" y="0"/>
              <wp:lineTo x="-713" y="20857"/>
              <wp:lineTo x="21386" y="20857"/>
              <wp:lineTo x="21386" y="0"/>
              <wp:lineTo x="-713" y="0"/>
            </wp:wrapPolygon>
          </wp:wrapTight>
          <wp:docPr id="4" name="Grafik 3" descr="qr_tagebuch-haustie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tagebuch-haustier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7215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B39D6" w:rsidRPr="00AB39D6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373B5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C373B5">
      <w:rPr>
        <w:sz w:val="20"/>
        <w:szCs w:val="20"/>
      </w:rPr>
      <w:t>Haustier-Steckbrief</w:t>
    </w:r>
  </w:p>
  <w:p w:rsidR="00685FD6" w:rsidRPr="00000978" w:rsidRDefault="00AB39D6" w:rsidP="00685FD6">
    <w:pPr>
      <w:pStyle w:val="KeinLeerraum"/>
      <w:ind w:left="142"/>
      <w:rPr>
        <w:color w:val="909191"/>
        <w:sz w:val="16"/>
        <w:szCs w:val="16"/>
      </w:rPr>
    </w:pPr>
    <w:r w:rsidRPr="00AB39D6">
      <w:rPr>
        <w:noProof/>
      </w:rPr>
      <w:pict>
        <v:shape id="Shape 32" o:spid="_x0000_s1043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E234A" w:rsidRDefault="002E234A" w:rsidP="00685FD6">
    <w:pPr>
      <w:pStyle w:val="ArialBeschreibunggrau"/>
      <w:ind w:firstLine="132"/>
    </w:pPr>
    <w:r>
      <w:t xml:space="preserve">Mission magisches Tagebuch </w:t>
    </w:r>
    <w:r>
      <w:rPr>
        <w:rFonts w:ascii="TheSans C5 ExtraBold" w:hAnsi="TheSans C5 ExtraBold"/>
      </w:rPr>
      <w:t>⋅</w:t>
    </w:r>
    <w:r>
      <w:t xml:space="preserve"> Tierisch beste Freunde: Mission Haustier</w:t>
    </w:r>
    <w:r w:rsidRPr="00284974">
      <w:t xml:space="preserve"> </w:t>
    </w:r>
  </w:p>
  <w:p w:rsidR="00685FD6" w:rsidRDefault="002E234A" w:rsidP="00685FD6">
    <w:pPr>
      <w:pStyle w:val="ArialBeschreibunggrau"/>
      <w:ind w:firstLine="132"/>
    </w:pPr>
    <w:r w:rsidRPr="00284974">
      <w:t>planet-schule.de/x/</w:t>
    </w:r>
    <w:proofErr w:type="spellStart"/>
    <w:r>
      <w:t>tagebuch-haustiere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124E6"/>
    <w:rsid w:val="00020515"/>
    <w:rsid w:val="000A4FBC"/>
    <w:rsid w:val="000B4C23"/>
    <w:rsid w:val="000C5BEC"/>
    <w:rsid w:val="000C71B1"/>
    <w:rsid w:val="000C7664"/>
    <w:rsid w:val="000F0228"/>
    <w:rsid w:val="000F1B47"/>
    <w:rsid w:val="0016389C"/>
    <w:rsid w:val="001773CA"/>
    <w:rsid w:val="00200DF4"/>
    <w:rsid w:val="0022085C"/>
    <w:rsid w:val="00281DDB"/>
    <w:rsid w:val="002E234A"/>
    <w:rsid w:val="00335E90"/>
    <w:rsid w:val="003A7C35"/>
    <w:rsid w:val="00402837"/>
    <w:rsid w:val="00462615"/>
    <w:rsid w:val="004843E1"/>
    <w:rsid w:val="004A404F"/>
    <w:rsid w:val="0052199E"/>
    <w:rsid w:val="00560917"/>
    <w:rsid w:val="00601ED6"/>
    <w:rsid w:val="0060637E"/>
    <w:rsid w:val="00644D20"/>
    <w:rsid w:val="00685FD6"/>
    <w:rsid w:val="006F2769"/>
    <w:rsid w:val="00751706"/>
    <w:rsid w:val="007B436A"/>
    <w:rsid w:val="008166F7"/>
    <w:rsid w:val="00822603"/>
    <w:rsid w:val="008B0864"/>
    <w:rsid w:val="008C5CBF"/>
    <w:rsid w:val="009C4DFF"/>
    <w:rsid w:val="00A017B5"/>
    <w:rsid w:val="00A25CB8"/>
    <w:rsid w:val="00AA3330"/>
    <w:rsid w:val="00AA60EB"/>
    <w:rsid w:val="00AB17D0"/>
    <w:rsid w:val="00AB39D6"/>
    <w:rsid w:val="00AC529E"/>
    <w:rsid w:val="00AD66B0"/>
    <w:rsid w:val="00B933C3"/>
    <w:rsid w:val="00C02F54"/>
    <w:rsid w:val="00C111CB"/>
    <w:rsid w:val="00C373B5"/>
    <w:rsid w:val="00CA777B"/>
    <w:rsid w:val="00CE4E7D"/>
    <w:rsid w:val="00CF08A5"/>
    <w:rsid w:val="00D738E0"/>
    <w:rsid w:val="00DA70DB"/>
    <w:rsid w:val="00DE5C7C"/>
    <w:rsid w:val="00E578EC"/>
    <w:rsid w:val="00ED29C8"/>
    <w:rsid w:val="00EE6411"/>
    <w:rsid w:val="00EF7F92"/>
    <w:rsid w:val="00FE4AB0"/>
    <w:rsid w:val="00FF77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40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Tierisch beste Freunde: Mission Haustier</dc:title>
  <dc:creator>SWR planet schule</dc:creator>
  <cp:lastModifiedBy>Martina Frietsch</cp:lastModifiedBy>
  <cp:revision>7</cp:revision>
  <cp:lastPrinted>2025-02-24T11:17:00Z</cp:lastPrinted>
  <dcterms:created xsi:type="dcterms:W3CDTF">2025-02-20T15:44:00Z</dcterms:created>
  <dcterms:modified xsi:type="dcterms:W3CDTF">2025-03-05T08:41:00Z</dcterms:modified>
</cp:coreProperties>
</file>