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7A2B7B" w:rsidRDefault="009A20C0" w:rsidP="007A2B7B">
      <w:pPr>
        <w:pStyle w:val="Arialberschrift"/>
        <w:ind w:firstLine="0"/>
      </w:pPr>
      <w:bookmarkStart w:id="0" w:name="_Hlk190610655"/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4654550</wp:posOffset>
            </wp:positionH>
            <wp:positionV relativeFrom="paragraph">
              <wp:posOffset>107315</wp:posOffset>
            </wp:positionV>
            <wp:extent cx="1179830" cy="1104265"/>
            <wp:effectExtent l="19050" t="0" r="1270" b="0"/>
            <wp:wrapTight wrapText="bothSides">
              <wp:wrapPolygon edited="0">
                <wp:start x="2790" y="0"/>
                <wp:lineTo x="-349" y="5589"/>
                <wp:lineTo x="0" y="16768"/>
                <wp:lineTo x="2093" y="17886"/>
                <wp:lineTo x="10463" y="17886"/>
                <wp:lineTo x="10463" y="18631"/>
                <wp:lineTo x="16392" y="21240"/>
                <wp:lineTo x="17787" y="21240"/>
                <wp:lineTo x="20926" y="21240"/>
                <wp:lineTo x="21274" y="20495"/>
                <wp:lineTo x="21623" y="19004"/>
                <wp:lineTo x="21274" y="17886"/>
                <wp:lineTo x="18484" y="11924"/>
                <wp:lineTo x="18136" y="3354"/>
                <wp:lineTo x="13950" y="1118"/>
                <wp:lineTo x="5231" y="0"/>
                <wp:lineTo x="2790" y="0"/>
              </wp:wrapPolygon>
            </wp:wrapTight>
            <wp:docPr id="5" name="Grafik 4" descr="geschwister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eschwister_swr.png"/>
                    <pic:cNvPicPr/>
                  </pic:nvPicPr>
                  <pic:blipFill>
                    <a:blip r:embed="rId6" cstate="print"/>
                    <a:srcRect l="22717" t="28285" r="10022" b="8463"/>
                    <a:stretch>
                      <a:fillRect/>
                    </a:stretch>
                  </pic:blipFill>
                  <pic:spPr>
                    <a:xfrm>
                      <a:off x="0" y="0"/>
                      <a:ext cx="1179830" cy="1104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Rollenspiel</w:t>
      </w:r>
      <w:r w:rsidR="007A2B7B">
        <w:t xml:space="preserve"> Geschwister</w:t>
      </w:r>
    </w:p>
    <w:p w:rsidR="009A20C0" w:rsidRDefault="009A20C0" w:rsidP="007A2B7B">
      <w:pPr>
        <w:pStyle w:val="Arialberschrift"/>
        <w:ind w:firstLine="0"/>
      </w:pPr>
    </w:p>
    <w:p w:rsidR="009A20C0" w:rsidRDefault="009A20C0" w:rsidP="007A2B7B">
      <w:pPr>
        <w:pStyle w:val="Arialberschrift"/>
        <w:ind w:firstLine="0"/>
      </w:pPr>
    </w:p>
    <w:p w:rsidR="009A20C0" w:rsidRDefault="009A20C0" w:rsidP="007A2B7B">
      <w:pPr>
        <w:pStyle w:val="Arialberschrift"/>
        <w:ind w:firstLine="0"/>
        <w:rPr>
          <w:rFonts w:cs="Arial"/>
          <w:bCs w:val="0"/>
          <w:sz w:val="22"/>
        </w:rPr>
      </w:pPr>
    </w:p>
    <w:p w:rsidR="009A20C0" w:rsidRDefault="009A20C0" w:rsidP="007A2B7B">
      <w:pPr>
        <w:pStyle w:val="Arialberschrift"/>
        <w:ind w:firstLine="0"/>
        <w:rPr>
          <w:rFonts w:cs="Arial"/>
          <w:bCs w:val="0"/>
          <w:sz w:val="22"/>
        </w:rPr>
      </w:pPr>
    </w:p>
    <w:p w:rsidR="009A20C0" w:rsidRPr="009A20C0" w:rsidRDefault="009A20C0" w:rsidP="007A2B7B">
      <w:pPr>
        <w:pStyle w:val="Arialberschrift"/>
        <w:ind w:firstLine="0"/>
        <w:rPr>
          <w:rFonts w:cs="Arial"/>
          <w:bCs w:val="0"/>
          <w:sz w:val="22"/>
        </w:rPr>
      </w:pPr>
    </w:p>
    <w:tbl>
      <w:tblPr>
        <w:tblStyle w:val="Tabellengitternetz"/>
        <w:tblW w:w="0" w:type="auto"/>
        <w:tblInd w:w="284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  <w:left w:w="142" w:type="dxa"/>
          <w:bottom w:w="57" w:type="dxa"/>
          <w:right w:w="198" w:type="dxa"/>
        </w:tblCellMar>
        <w:tblLook w:val="04A0"/>
      </w:tblPr>
      <w:tblGrid>
        <w:gridCol w:w="4661"/>
        <w:gridCol w:w="350"/>
        <w:gridCol w:w="4581"/>
      </w:tblGrid>
      <w:tr w:rsidR="003C06E6" w:rsidTr="003C06E6">
        <w:trPr>
          <w:trHeight w:val="1616"/>
        </w:trPr>
        <w:tc>
          <w:tcPr>
            <w:tcW w:w="4661" w:type="dxa"/>
            <w:vAlign w:val="center"/>
          </w:tcPr>
          <w:p w:rsidR="009A20C0" w:rsidRPr="009A20C0" w:rsidRDefault="009A20C0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  <w:r w:rsidRPr="009A20C0">
              <w:rPr>
                <w:rFonts w:cs="Arial"/>
                <w:b w:val="0"/>
                <w:sz w:val="28"/>
                <w:szCs w:val="28"/>
              </w:rPr>
              <w:t>„Meine kleine Schwester will immer mit mir abhängen – aber ich brauche meine Ruhe.“</w:t>
            </w:r>
          </w:p>
        </w:tc>
        <w:tc>
          <w:tcPr>
            <w:tcW w:w="350" w:type="dxa"/>
            <w:tcBorders>
              <w:top w:val="nil"/>
              <w:bottom w:val="nil"/>
            </w:tcBorders>
            <w:vAlign w:val="center"/>
          </w:tcPr>
          <w:p w:rsidR="009A20C0" w:rsidRPr="009A20C0" w:rsidRDefault="009A20C0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</w:p>
        </w:tc>
        <w:tc>
          <w:tcPr>
            <w:tcW w:w="4581" w:type="dxa"/>
            <w:vAlign w:val="center"/>
          </w:tcPr>
          <w:p w:rsidR="009A20C0" w:rsidRPr="009A20C0" w:rsidRDefault="009A20C0" w:rsidP="005053C5">
            <w:pPr>
              <w:pStyle w:val="Arialberschrift"/>
              <w:ind w:firstLine="0"/>
              <w:rPr>
                <w:rFonts w:cs="Arial"/>
                <w:bCs w:val="0"/>
                <w:sz w:val="28"/>
                <w:szCs w:val="28"/>
              </w:rPr>
            </w:pPr>
            <w:r w:rsidRPr="009A20C0">
              <w:rPr>
                <w:rFonts w:cs="Arial"/>
                <w:b w:val="0"/>
                <w:sz w:val="28"/>
                <w:szCs w:val="28"/>
              </w:rPr>
              <w:t>„Mein kleiner Bruder will immer mit meinen Freunden mitspielen, aber wir wollen lieber allein sein.“</w:t>
            </w:r>
          </w:p>
        </w:tc>
      </w:tr>
      <w:tr w:rsidR="003C06E6" w:rsidTr="003C06E6">
        <w:trPr>
          <w:trHeight w:val="1616"/>
        </w:trPr>
        <w:tc>
          <w:tcPr>
            <w:tcW w:w="4661" w:type="dxa"/>
            <w:vAlign w:val="center"/>
          </w:tcPr>
          <w:p w:rsidR="009A20C0" w:rsidRPr="009A20C0" w:rsidRDefault="009A20C0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  <w:r w:rsidRPr="009A20C0">
              <w:rPr>
                <w:rFonts w:cs="Arial"/>
                <w:b w:val="0"/>
                <w:sz w:val="28"/>
                <w:szCs w:val="28"/>
              </w:rPr>
              <w:t>„Mein großer Bruder lacht über mich, wenn ich etwas nicht kann.“</w:t>
            </w:r>
          </w:p>
        </w:tc>
        <w:tc>
          <w:tcPr>
            <w:tcW w:w="350" w:type="dxa"/>
            <w:tcBorders>
              <w:top w:val="nil"/>
              <w:bottom w:val="nil"/>
            </w:tcBorders>
            <w:vAlign w:val="center"/>
          </w:tcPr>
          <w:p w:rsidR="009A20C0" w:rsidRPr="009A20C0" w:rsidRDefault="009A20C0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</w:p>
        </w:tc>
        <w:tc>
          <w:tcPr>
            <w:tcW w:w="4581" w:type="dxa"/>
            <w:vAlign w:val="center"/>
          </w:tcPr>
          <w:p w:rsidR="009A20C0" w:rsidRPr="009A20C0" w:rsidRDefault="009A20C0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  <w:r w:rsidRPr="009A20C0">
              <w:rPr>
                <w:rFonts w:cs="Arial"/>
                <w:b w:val="0"/>
                <w:sz w:val="28"/>
                <w:szCs w:val="28"/>
              </w:rPr>
              <w:t>„Meine große Schwester will immer bestimmen, was wir spielen, aber ich habe andere Ideen.“</w:t>
            </w:r>
          </w:p>
        </w:tc>
      </w:tr>
      <w:tr w:rsidR="003C06E6" w:rsidTr="003C06E6">
        <w:trPr>
          <w:trHeight w:val="1616"/>
        </w:trPr>
        <w:tc>
          <w:tcPr>
            <w:tcW w:w="4661" w:type="dxa"/>
            <w:vAlign w:val="center"/>
          </w:tcPr>
          <w:p w:rsidR="009A20C0" w:rsidRPr="009A20C0" w:rsidRDefault="009A20C0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  <w:r w:rsidRPr="009A20C0">
              <w:rPr>
                <w:rFonts w:cs="Arial"/>
                <w:b w:val="0"/>
                <w:sz w:val="28"/>
                <w:szCs w:val="28"/>
              </w:rPr>
              <w:t>„Meine kleine Schwester ärgert mich ständig, aber wenn ich etwas zurückmache, bin ich schuld.“</w:t>
            </w:r>
          </w:p>
        </w:tc>
        <w:tc>
          <w:tcPr>
            <w:tcW w:w="350" w:type="dxa"/>
            <w:tcBorders>
              <w:top w:val="nil"/>
              <w:bottom w:val="nil"/>
            </w:tcBorders>
            <w:vAlign w:val="center"/>
          </w:tcPr>
          <w:p w:rsidR="009A20C0" w:rsidRPr="009A20C0" w:rsidRDefault="009A20C0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</w:p>
        </w:tc>
        <w:tc>
          <w:tcPr>
            <w:tcW w:w="4581" w:type="dxa"/>
            <w:vAlign w:val="center"/>
          </w:tcPr>
          <w:p w:rsidR="009A20C0" w:rsidRPr="009A20C0" w:rsidRDefault="009A20C0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  <w:r w:rsidRPr="009A20C0">
              <w:rPr>
                <w:rFonts w:cs="Arial"/>
                <w:b w:val="0"/>
                <w:sz w:val="28"/>
                <w:szCs w:val="28"/>
              </w:rPr>
              <w:t>„Mein kleiner Bruder erzählt meinen Eltern alles, was ich mache – das nervt!“</w:t>
            </w:r>
          </w:p>
        </w:tc>
      </w:tr>
      <w:tr w:rsidR="003C06E6" w:rsidTr="003C06E6">
        <w:trPr>
          <w:trHeight w:val="1616"/>
        </w:trPr>
        <w:tc>
          <w:tcPr>
            <w:tcW w:w="4661" w:type="dxa"/>
            <w:vAlign w:val="center"/>
          </w:tcPr>
          <w:p w:rsidR="009A20C0" w:rsidRPr="009A20C0" w:rsidRDefault="009A20C0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  <w:r w:rsidRPr="009A20C0">
              <w:rPr>
                <w:rFonts w:cs="Arial"/>
                <w:b w:val="0"/>
                <w:sz w:val="28"/>
                <w:szCs w:val="28"/>
              </w:rPr>
              <w:t>„Mein großer Bruder hat nie Zeit für mich, aber ich will mit ihm spielen.“</w:t>
            </w:r>
          </w:p>
        </w:tc>
        <w:tc>
          <w:tcPr>
            <w:tcW w:w="350" w:type="dxa"/>
            <w:tcBorders>
              <w:top w:val="nil"/>
              <w:bottom w:val="nil"/>
            </w:tcBorders>
            <w:vAlign w:val="center"/>
          </w:tcPr>
          <w:p w:rsidR="009A20C0" w:rsidRPr="009A20C0" w:rsidRDefault="009A20C0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</w:p>
        </w:tc>
        <w:tc>
          <w:tcPr>
            <w:tcW w:w="4581" w:type="dxa"/>
            <w:vAlign w:val="center"/>
          </w:tcPr>
          <w:p w:rsidR="009A20C0" w:rsidRPr="009A20C0" w:rsidRDefault="009A20C0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  <w:r w:rsidRPr="009A20C0">
              <w:rPr>
                <w:rFonts w:cs="Arial"/>
                <w:b w:val="0"/>
                <w:sz w:val="28"/>
                <w:szCs w:val="28"/>
              </w:rPr>
              <w:t>„Meine große Schwester will immer in Ruhe ihr Buch lesen, aber ich will mit ihr reden.“</w:t>
            </w:r>
          </w:p>
        </w:tc>
      </w:tr>
      <w:tr w:rsidR="003C06E6" w:rsidTr="003C06E6">
        <w:trPr>
          <w:trHeight w:val="302"/>
        </w:trPr>
        <w:tc>
          <w:tcPr>
            <w:tcW w:w="4661" w:type="dxa"/>
            <w:tcBorders>
              <w:left w:val="nil"/>
              <w:right w:val="nil"/>
            </w:tcBorders>
            <w:vAlign w:val="center"/>
          </w:tcPr>
          <w:p w:rsidR="003C06E6" w:rsidRPr="009A20C0" w:rsidRDefault="003C06E6" w:rsidP="005053C5">
            <w:pPr>
              <w:pStyle w:val="Arialberschrift"/>
              <w:ind w:left="0" w:firstLine="0"/>
              <w:rPr>
                <w:rFonts w:cs="Arial"/>
                <w:b w:val="0"/>
                <w:sz w:val="28"/>
                <w:szCs w:val="28"/>
              </w:rPr>
            </w:pP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C06E6" w:rsidRPr="009A20C0" w:rsidRDefault="003C06E6" w:rsidP="005053C5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</w:p>
        </w:tc>
        <w:tc>
          <w:tcPr>
            <w:tcW w:w="4581" w:type="dxa"/>
            <w:tcBorders>
              <w:left w:val="nil"/>
              <w:right w:val="nil"/>
            </w:tcBorders>
            <w:vAlign w:val="center"/>
          </w:tcPr>
          <w:p w:rsidR="003C06E6" w:rsidRPr="009A20C0" w:rsidRDefault="003C06E6" w:rsidP="005053C5">
            <w:pPr>
              <w:pStyle w:val="Arialberschrift"/>
              <w:ind w:left="0" w:firstLine="0"/>
              <w:rPr>
                <w:rFonts w:cs="Arial"/>
                <w:b w:val="0"/>
                <w:sz w:val="28"/>
                <w:szCs w:val="28"/>
              </w:rPr>
            </w:pPr>
          </w:p>
        </w:tc>
      </w:tr>
      <w:tr w:rsidR="005053C5" w:rsidTr="003C06E6">
        <w:trPr>
          <w:trHeight w:val="1616"/>
        </w:trPr>
        <w:tc>
          <w:tcPr>
            <w:tcW w:w="9592" w:type="dxa"/>
            <w:gridSpan w:val="3"/>
          </w:tcPr>
          <w:p w:rsidR="005053C5" w:rsidRPr="005053C5" w:rsidRDefault="003C06E6" w:rsidP="007A2B7B">
            <w:pPr>
              <w:pStyle w:val="Arialberschrift"/>
              <w:ind w:left="0" w:firstLine="0"/>
              <w:rPr>
                <w:rFonts w:cs="Arial"/>
                <w:bCs w:val="0"/>
                <w:sz w:val="28"/>
                <w:szCs w:val="28"/>
              </w:rPr>
            </w:pPr>
            <w:r>
              <w:rPr>
                <w:rFonts w:cs="Arial"/>
                <w:bCs w:val="0"/>
                <w:sz w:val="28"/>
                <w:szCs w:val="28"/>
              </w:rPr>
              <w:t>Eigene</w:t>
            </w:r>
            <w:r w:rsidR="005053C5" w:rsidRPr="005053C5">
              <w:rPr>
                <w:rFonts w:cs="Arial"/>
                <w:bCs w:val="0"/>
                <w:sz w:val="28"/>
                <w:szCs w:val="28"/>
              </w:rPr>
              <w:t xml:space="preserve"> Idee:</w:t>
            </w: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  <w:p w:rsidR="005053C5" w:rsidRDefault="005053C5" w:rsidP="007A2B7B">
            <w:pPr>
              <w:pStyle w:val="Arialberschrift"/>
              <w:ind w:left="0" w:firstLine="0"/>
              <w:rPr>
                <w:rFonts w:cs="Arial"/>
                <w:bCs w:val="0"/>
                <w:sz w:val="20"/>
                <w:szCs w:val="20"/>
              </w:rPr>
            </w:pPr>
          </w:p>
        </w:tc>
      </w:tr>
    </w:tbl>
    <w:p w:rsidR="009A20C0" w:rsidRPr="009A20C0" w:rsidRDefault="009A20C0" w:rsidP="009A20C0">
      <w:pPr>
        <w:pStyle w:val="Arialberschrift"/>
        <w:ind w:firstLine="0"/>
        <w:rPr>
          <w:b w:val="0"/>
          <w:sz w:val="24"/>
          <w:szCs w:val="24"/>
        </w:rPr>
      </w:pPr>
      <w:r w:rsidRPr="007C625D">
        <w:rPr>
          <w:rFonts w:cs="Arial"/>
          <w:bCs w:val="0"/>
          <w:sz w:val="20"/>
          <w:szCs w:val="20"/>
        </w:rPr>
        <w:br/>
      </w:r>
      <w:bookmarkEnd w:id="0"/>
    </w:p>
    <w:sectPr w:rsidR="009A20C0" w:rsidRPr="009A20C0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1906" w:rsidRDefault="00091906" w:rsidP="003A7C35">
      <w:pPr>
        <w:spacing w:after="0" w:line="240" w:lineRule="auto"/>
      </w:pPr>
      <w:r>
        <w:separator/>
      </w:r>
    </w:p>
  </w:endnote>
  <w:endnote w:type="continuationSeparator" w:id="0">
    <w:p w:rsidR="00091906" w:rsidRDefault="0009190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E7618" w:rsidRPr="005E7618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5E7618" w:rsidRPr="005E7618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E7618" w:rsidRPr="005E7618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1906" w:rsidRDefault="00091906" w:rsidP="003A7C35">
      <w:pPr>
        <w:spacing w:after="0" w:line="240" w:lineRule="auto"/>
      </w:pPr>
      <w:r>
        <w:separator/>
      </w:r>
    </w:p>
  </w:footnote>
  <w:footnote w:type="continuationSeparator" w:id="0">
    <w:p w:rsidR="00091906" w:rsidRDefault="0009190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2D4E32" w:rsidRDefault="007A2B7B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4013835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tagebuch-geschwist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geschwist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E7618" w:rsidRPr="005E7618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A20C0">
      <w:rPr>
        <w:sz w:val="20"/>
        <w:szCs w:val="20"/>
      </w:rPr>
      <w:t>Material</w:t>
    </w:r>
    <w:r w:rsidR="00685FD6" w:rsidRPr="002D4E32">
      <w:rPr>
        <w:sz w:val="20"/>
        <w:szCs w:val="20"/>
      </w:rPr>
      <w:t xml:space="preserve">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9A20C0">
      <w:rPr>
        <w:sz w:val="20"/>
        <w:szCs w:val="20"/>
      </w:rPr>
      <w:t>Rollenspiel</w:t>
    </w:r>
    <w:r>
      <w:rPr>
        <w:sz w:val="20"/>
        <w:szCs w:val="20"/>
      </w:rPr>
      <w:t xml:space="preserve"> Geschwister</w:t>
    </w:r>
  </w:p>
  <w:p w:rsidR="00685FD6" w:rsidRPr="00000978" w:rsidRDefault="005E7618" w:rsidP="00685FD6">
    <w:pPr>
      <w:pStyle w:val="KeinLeerraum"/>
      <w:ind w:left="142"/>
      <w:rPr>
        <w:color w:val="909191"/>
        <w:sz w:val="16"/>
        <w:szCs w:val="16"/>
      </w:rPr>
    </w:pPr>
    <w:r w:rsidRPr="005E7618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Pr="004D675B" w:rsidRDefault="004D675B" w:rsidP="00685FD6">
    <w:pPr>
      <w:pStyle w:val="ArialBeschreibunggrau"/>
      <w:ind w:firstLine="132"/>
      <w:rPr>
        <w:rFonts w:ascii="TheSans C5 ExtraBold" w:hAnsi="TheSans C5 ExtraBold"/>
      </w:rPr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 w:rsidR="00567288">
      <w:t>Mission Geschwister: Voll nervig oder ganz schön cool?</w:t>
    </w:r>
  </w:p>
  <w:p w:rsidR="00685FD6" w:rsidRDefault="00567288" w:rsidP="00685FD6">
    <w:pPr>
      <w:pStyle w:val="ArialBeschreibunggrau"/>
      <w:ind w:firstLine="132"/>
    </w:pPr>
    <w:r w:rsidRPr="00284974">
      <w:t>planet-schule.de/x/</w:t>
    </w:r>
    <w:proofErr w:type="spellStart"/>
    <w:r>
      <w:t>tagebuch-geschwister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867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757561"/>
    <w:rsid w:val="00091906"/>
    <w:rsid w:val="000B107B"/>
    <w:rsid w:val="000C5BEC"/>
    <w:rsid w:val="000D26F3"/>
    <w:rsid w:val="001773CA"/>
    <w:rsid w:val="001B0D8D"/>
    <w:rsid w:val="00200DF4"/>
    <w:rsid w:val="00281DDB"/>
    <w:rsid w:val="002973F1"/>
    <w:rsid w:val="00335E90"/>
    <w:rsid w:val="003A7C35"/>
    <w:rsid w:val="003C06E6"/>
    <w:rsid w:val="003F37CB"/>
    <w:rsid w:val="00462615"/>
    <w:rsid w:val="004D1A98"/>
    <w:rsid w:val="004D675B"/>
    <w:rsid w:val="004F0099"/>
    <w:rsid w:val="005053C5"/>
    <w:rsid w:val="0052199E"/>
    <w:rsid w:val="00560917"/>
    <w:rsid w:val="00567288"/>
    <w:rsid w:val="005708BC"/>
    <w:rsid w:val="005A19AC"/>
    <w:rsid w:val="005E7618"/>
    <w:rsid w:val="0060637E"/>
    <w:rsid w:val="00685FD6"/>
    <w:rsid w:val="006F2769"/>
    <w:rsid w:val="00751706"/>
    <w:rsid w:val="00757561"/>
    <w:rsid w:val="007A2B7B"/>
    <w:rsid w:val="007A3882"/>
    <w:rsid w:val="007B436A"/>
    <w:rsid w:val="007E67EC"/>
    <w:rsid w:val="00810661"/>
    <w:rsid w:val="008B0864"/>
    <w:rsid w:val="008B6092"/>
    <w:rsid w:val="008C2CC6"/>
    <w:rsid w:val="008C5CBF"/>
    <w:rsid w:val="00995C2B"/>
    <w:rsid w:val="009A20C0"/>
    <w:rsid w:val="00A844B0"/>
    <w:rsid w:val="00A90026"/>
    <w:rsid w:val="00AA60EB"/>
    <w:rsid w:val="00AD1FCC"/>
    <w:rsid w:val="00B431BD"/>
    <w:rsid w:val="00B933C3"/>
    <w:rsid w:val="00BC4C86"/>
    <w:rsid w:val="00C0173D"/>
    <w:rsid w:val="00C111CB"/>
    <w:rsid w:val="00CF08A5"/>
    <w:rsid w:val="00D57F04"/>
    <w:rsid w:val="00D86831"/>
    <w:rsid w:val="00E0599C"/>
    <w:rsid w:val="00F2345F"/>
    <w:rsid w:val="00F414AC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7A2B7B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7A2B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9A20C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9A20C0"/>
    <w:pPr>
      <w:spacing w:after="0" w:line="240" w:lineRule="auto"/>
      <w:ind w:left="0" w:firstLine="0"/>
    </w:pPr>
    <w:rPr>
      <w:rFonts w:eastAsiaTheme="minorHAnsi" w:cstheme="minorBidi"/>
      <w:color w:val="003480"/>
      <w:kern w:val="0"/>
      <w:sz w:val="20"/>
      <w:szCs w:val="20"/>
      <w:lang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A20C0"/>
    <w:rPr>
      <w:rFonts w:ascii="TheSans C5 SemiLight" w:hAnsi="TheSans C5 SemiLight"/>
      <w:color w:val="00348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102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Mission Geschwister: Voll nervig oder ganz schön cool?</dc:title>
  <dc:creator>SWR planet schule</dc:creator>
  <cp:lastModifiedBy>Martina Frietsch</cp:lastModifiedBy>
  <cp:revision>8</cp:revision>
  <cp:lastPrinted>2025-03-05T11:00:00Z</cp:lastPrinted>
  <dcterms:created xsi:type="dcterms:W3CDTF">2025-03-05T10:06:00Z</dcterms:created>
  <dcterms:modified xsi:type="dcterms:W3CDTF">2025-03-05T11:00:00Z</dcterms:modified>
</cp:coreProperties>
</file>