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svg" ContentType="image/svg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064416">
      <w:pPr>
        <w:pStyle w:val="ArialTitelgrau"/>
        <w:rPr>
          <w:sz w:val="20"/>
          <w:szCs w:val="20"/>
        </w:rPr>
      </w:pPr>
    </w:p>
    <w:p w:rsidR="007C09C3" w:rsidRDefault="007C09C3" w:rsidP="007C09C3">
      <w:pPr>
        <w:pStyle w:val="ArialTitelgrau"/>
        <w:ind w:firstLine="142"/>
        <w:rPr>
          <w:b/>
          <w:color w:val="003480"/>
          <w:sz w:val="20"/>
          <w:szCs w:val="20"/>
        </w:rPr>
      </w:pPr>
      <w:r w:rsidRPr="007C09C3">
        <w:rPr>
          <w:b/>
          <w:color w:val="003480"/>
          <w:sz w:val="20"/>
          <w:szCs w:val="20"/>
        </w:rPr>
        <w:t>Arbeitsblatt 1</w:t>
      </w:r>
    </w:p>
    <w:p w:rsidR="007C09C3" w:rsidRPr="007C09C3" w:rsidRDefault="007C09C3" w:rsidP="007C09C3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560917" w:rsidRPr="005457B0" w:rsidRDefault="00185B0B" w:rsidP="00CF08A5">
      <w:pPr>
        <w:pStyle w:val="Arialberschrift"/>
        <w:ind w:firstLine="0"/>
        <w:rPr>
          <w:b w:val="0"/>
        </w:rPr>
      </w:pPr>
      <w:r>
        <w:t>Behinderungen</w:t>
      </w:r>
      <w:r w:rsidR="00613434">
        <w:t xml:space="preserve"> und Herausforde</w:t>
      </w:r>
      <w:r w:rsidR="00D66531">
        <w:t>r</w:t>
      </w:r>
      <w:r w:rsidR="00613434">
        <w:t>ungen</w:t>
      </w:r>
    </w:p>
    <w:p w:rsidR="00560917" w:rsidRDefault="00560917" w:rsidP="007844DF">
      <w:pPr>
        <w:pStyle w:val="TheSansText"/>
        <w:ind w:left="0" w:firstLine="0"/>
      </w:pPr>
    </w:p>
    <w:p w:rsidR="007C09C3" w:rsidRPr="007C09C3" w:rsidRDefault="007C09C3" w:rsidP="007C09C3">
      <w:pPr>
        <w:shd w:val="clear" w:color="auto" w:fill="FFFFFF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7C09C3">
        <w:rPr>
          <w:rFonts w:ascii="Arial" w:hAnsi="Arial" w:cs="Arial"/>
          <w:sz w:val="20"/>
          <w:szCs w:val="20"/>
        </w:rPr>
        <w:t xml:space="preserve">Die Arten von Behinderungen: </w:t>
      </w:r>
    </w:p>
    <w:p w:rsidR="007C09C3" w:rsidRPr="007C09C3" w:rsidRDefault="007C09C3" w:rsidP="007C09C3">
      <w:pPr>
        <w:shd w:val="clear" w:color="auto" w:fill="FFFFFF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7C09C3" w:rsidRDefault="007C09C3" w:rsidP="007C09C3">
      <w:pPr>
        <w:shd w:val="clear" w:color="auto" w:fill="FFFFFF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7C09C3">
        <w:rPr>
          <w:rFonts w:ascii="Arial" w:hAnsi="Arial" w:cs="Arial"/>
          <w:b/>
          <w:sz w:val="20"/>
          <w:szCs w:val="20"/>
        </w:rPr>
        <w:t>Körperliche Behinderungen</w:t>
      </w:r>
      <w:r w:rsidRPr="007C09C3">
        <w:rPr>
          <w:rFonts w:ascii="Arial" w:hAnsi="Arial" w:cs="Arial"/>
          <w:sz w:val="20"/>
          <w:szCs w:val="20"/>
        </w:rPr>
        <w:t xml:space="preserve">: </w:t>
      </w:r>
    </w:p>
    <w:p w:rsidR="007C09C3" w:rsidRPr="007C09C3" w:rsidRDefault="007C09C3" w:rsidP="007C09C3">
      <w:pPr>
        <w:shd w:val="clear" w:color="auto" w:fill="FFFFFF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7C09C3">
        <w:rPr>
          <w:rFonts w:ascii="Arial" w:hAnsi="Arial" w:cs="Arial"/>
          <w:sz w:val="20"/>
          <w:szCs w:val="20"/>
        </w:rPr>
        <w:t xml:space="preserve">z. B. motorische Einschränkungen, Beeinträchtigungen der Seh-, Hör- und Sprachfähigkeit, chronische Krankheiten </w:t>
      </w:r>
    </w:p>
    <w:p w:rsidR="007C09C3" w:rsidRPr="007C09C3" w:rsidRDefault="007C09C3" w:rsidP="007C09C3">
      <w:pPr>
        <w:shd w:val="clear" w:color="auto" w:fill="FFFFFF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7C09C3" w:rsidRDefault="007C09C3" w:rsidP="007C09C3">
      <w:pPr>
        <w:shd w:val="clear" w:color="auto" w:fill="FFFFFF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7C09C3">
        <w:rPr>
          <w:rFonts w:ascii="Arial" w:hAnsi="Arial" w:cs="Arial"/>
          <w:b/>
          <w:sz w:val="20"/>
          <w:szCs w:val="20"/>
        </w:rPr>
        <w:t>Geistige Behinderungen</w:t>
      </w:r>
      <w:r w:rsidRPr="007C09C3">
        <w:rPr>
          <w:rFonts w:ascii="Arial" w:hAnsi="Arial" w:cs="Arial"/>
          <w:sz w:val="20"/>
          <w:szCs w:val="20"/>
        </w:rPr>
        <w:t xml:space="preserve">: </w:t>
      </w:r>
    </w:p>
    <w:p w:rsidR="007C09C3" w:rsidRPr="007C09C3" w:rsidRDefault="007C09C3" w:rsidP="007C09C3">
      <w:pPr>
        <w:shd w:val="clear" w:color="auto" w:fill="FFFFFF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7C09C3">
        <w:rPr>
          <w:rFonts w:ascii="Arial" w:hAnsi="Arial" w:cs="Arial"/>
          <w:sz w:val="20"/>
          <w:szCs w:val="20"/>
        </w:rPr>
        <w:t>z. B. Lernbehinderungen, gestörte kognitive Fähigkeiten, stark unterdurchschnittliche Intelligenz</w:t>
      </w:r>
    </w:p>
    <w:p w:rsidR="007C09C3" w:rsidRPr="007C09C3" w:rsidRDefault="007C09C3" w:rsidP="007C09C3">
      <w:pPr>
        <w:shd w:val="clear" w:color="auto" w:fill="FFFFFF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7C09C3" w:rsidRDefault="007C09C3" w:rsidP="007C09C3">
      <w:pPr>
        <w:shd w:val="clear" w:color="auto" w:fill="FFFFFF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7C09C3">
        <w:rPr>
          <w:rFonts w:ascii="Arial" w:hAnsi="Arial" w:cs="Arial"/>
          <w:b/>
          <w:sz w:val="20"/>
          <w:szCs w:val="20"/>
        </w:rPr>
        <w:t>Seelische Behinderungen</w:t>
      </w:r>
      <w:r w:rsidRPr="007C09C3">
        <w:rPr>
          <w:rFonts w:ascii="Arial" w:hAnsi="Arial" w:cs="Arial"/>
          <w:sz w:val="20"/>
          <w:szCs w:val="20"/>
        </w:rPr>
        <w:t xml:space="preserve">: </w:t>
      </w:r>
    </w:p>
    <w:p w:rsidR="007C09C3" w:rsidRPr="007C09C3" w:rsidRDefault="007C09C3" w:rsidP="007C09C3">
      <w:pPr>
        <w:shd w:val="clear" w:color="auto" w:fill="FFFFFF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7C09C3">
        <w:rPr>
          <w:rFonts w:ascii="Arial" w:hAnsi="Arial" w:cs="Arial"/>
          <w:sz w:val="20"/>
          <w:szCs w:val="20"/>
        </w:rPr>
        <w:t>z.B. Neurosen, Persönlichkeitsstörungen, Suchtkrankheiten, Psychosen, Autismus</w:t>
      </w:r>
    </w:p>
    <w:p w:rsidR="007C09C3" w:rsidRPr="007C09C3" w:rsidRDefault="007C09C3" w:rsidP="007C09C3">
      <w:pPr>
        <w:ind w:left="142" w:firstLine="0"/>
        <w:rPr>
          <w:rFonts w:ascii="Arial" w:hAnsi="Arial" w:cs="Arial"/>
          <w:sz w:val="20"/>
          <w:szCs w:val="20"/>
        </w:rPr>
      </w:pPr>
    </w:p>
    <w:p w:rsidR="008862CC" w:rsidRDefault="008862CC" w:rsidP="007C09C3">
      <w:pPr>
        <w:pStyle w:val="ArialText"/>
        <w:ind w:firstLine="0"/>
        <w:rPr>
          <w:sz w:val="20"/>
          <w:szCs w:val="20"/>
        </w:rPr>
      </w:pPr>
    </w:p>
    <w:p w:rsidR="007C09C3" w:rsidRDefault="007C09C3" w:rsidP="007C09C3">
      <w:pPr>
        <w:pStyle w:val="ArialText"/>
        <w:ind w:firstLine="0"/>
        <w:rPr>
          <w:sz w:val="20"/>
          <w:szCs w:val="20"/>
        </w:rPr>
      </w:pPr>
    </w:p>
    <w:p w:rsidR="007C09C3" w:rsidRPr="007C09C3" w:rsidRDefault="007C09C3" w:rsidP="007C09C3">
      <w:pPr>
        <w:pStyle w:val="ArialText"/>
        <w:ind w:firstLine="0"/>
        <w:rPr>
          <w:sz w:val="20"/>
          <w:szCs w:val="20"/>
        </w:rPr>
      </w:pPr>
    </w:p>
    <w:p w:rsidR="003C07B3" w:rsidRDefault="003C07B3" w:rsidP="007C09C3">
      <w:pPr>
        <w:pStyle w:val="ArialText"/>
        <w:ind w:firstLine="0"/>
        <w:rPr>
          <w:sz w:val="20"/>
          <w:szCs w:val="20"/>
        </w:rPr>
      </w:pPr>
    </w:p>
    <w:p w:rsidR="007C09C3" w:rsidRPr="007C09C3" w:rsidRDefault="007C09C3" w:rsidP="007C09C3">
      <w:pPr>
        <w:pStyle w:val="ArialTitelgrau"/>
        <w:ind w:firstLine="142"/>
        <w:rPr>
          <w:b/>
          <w:color w:val="003480"/>
          <w:sz w:val="20"/>
          <w:szCs w:val="20"/>
        </w:rPr>
      </w:pPr>
      <w:r w:rsidRPr="007C09C3">
        <w:rPr>
          <w:b/>
          <w:color w:val="003480"/>
          <w:sz w:val="20"/>
          <w:szCs w:val="20"/>
        </w:rPr>
        <w:t xml:space="preserve">Arbeitsblatt </w:t>
      </w:r>
      <w:r>
        <w:rPr>
          <w:b/>
          <w:color w:val="003480"/>
          <w:sz w:val="20"/>
          <w:szCs w:val="20"/>
        </w:rPr>
        <w:t>2</w:t>
      </w:r>
    </w:p>
    <w:p w:rsidR="007C09C3" w:rsidRDefault="007C09C3" w:rsidP="007C09C3">
      <w:pPr>
        <w:pStyle w:val="ArialText"/>
        <w:ind w:firstLine="0"/>
        <w:rPr>
          <w:sz w:val="20"/>
          <w:szCs w:val="20"/>
        </w:rPr>
      </w:pPr>
    </w:p>
    <w:p w:rsidR="007C09C3" w:rsidRPr="005457B0" w:rsidRDefault="007C09C3" w:rsidP="007C09C3">
      <w:pPr>
        <w:pStyle w:val="Arialberschrift"/>
        <w:ind w:firstLine="0"/>
        <w:rPr>
          <w:b w:val="0"/>
        </w:rPr>
      </w:pPr>
      <w:r>
        <w:t>Leons Notruf</w:t>
      </w:r>
    </w:p>
    <w:p w:rsidR="007C09C3" w:rsidRDefault="007C09C3" w:rsidP="007C09C3">
      <w:pPr>
        <w:pStyle w:val="ArialText"/>
        <w:ind w:firstLine="0"/>
        <w:rPr>
          <w:sz w:val="20"/>
          <w:szCs w:val="20"/>
        </w:rPr>
      </w:pP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 w:rsidRPr="00B3329E">
        <w:rPr>
          <w:b/>
          <w:sz w:val="20"/>
          <w:szCs w:val="20"/>
        </w:rPr>
        <w:t>1.</w:t>
      </w:r>
      <w:r>
        <w:rPr>
          <w:sz w:val="20"/>
          <w:szCs w:val="20"/>
        </w:rPr>
        <w:t xml:space="preserve"> </w:t>
      </w:r>
      <w:r w:rsidRPr="00CD3DCA">
        <w:rPr>
          <w:sz w:val="20"/>
          <w:szCs w:val="20"/>
        </w:rPr>
        <w:t>Höre aufmerksam zu und kreuze an</w:t>
      </w:r>
      <w:r>
        <w:rPr>
          <w:sz w:val="20"/>
          <w:szCs w:val="20"/>
        </w:rPr>
        <w:t>,</w:t>
      </w:r>
      <w:r w:rsidRPr="00CD3DCA">
        <w:rPr>
          <w:sz w:val="20"/>
          <w:szCs w:val="20"/>
        </w:rPr>
        <w:t xml:space="preserve"> was richtig ist:</w:t>
      </w:r>
    </w:p>
    <w:p w:rsidR="007C09C3" w:rsidRPr="00CD3DCA" w:rsidRDefault="007C09C3" w:rsidP="007C09C3">
      <w:pPr>
        <w:pStyle w:val="ArialText"/>
        <w:ind w:left="0" w:firstLine="0"/>
        <w:rPr>
          <w:sz w:val="20"/>
          <w:szCs w:val="20"/>
        </w:rPr>
      </w:pP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7C09C3">
        <w:rPr>
          <w:b/>
          <w:sz w:val="20"/>
          <w:szCs w:val="20"/>
        </w:rPr>
        <w:t>x</w:t>
      </w:r>
      <w:r w:rsidRPr="00CD3DCA">
        <w:rPr>
          <w:sz w:val="20"/>
          <w:szCs w:val="20"/>
        </w:rPr>
        <w:t xml:space="preserve">  Leon möchte seinen Geburtstag auf dem Modellflugplatz feiern. (N)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möchte seinen Geburtstag im Museum feiern. (B)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Jaro liebt Zeppeline. (A)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7C09C3">
        <w:rPr>
          <w:b/>
          <w:sz w:val="20"/>
          <w:szCs w:val="20"/>
        </w:rPr>
        <w:t>x</w:t>
      </w:r>
      <w:r w:rsidRPr="00CD3DCA">
        <w:rPr>
          <w:sz w:val="20"/>
          <w:szCs w:val="20"/>
        </w:rPr>
        <w:t xml:space="preserve">  Jaro liebt Flugzeuge. (O)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Jaro ist der beste Schwimmer, den Leon kennt. (R)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7C09C3">
        <w:rPr>
          <w:b/>
          <w:sz w:val="20"/>
          <w:szCs w:val="20"/>
        </w:rPr>
        <w:t>x</w:t>
      </w:r>
      <w:r w:rsidRPr="00CD3DCA">
        <w:rPr>
          <w:sz w:val="20"/>
          <w:szCs w:val="20"/>
        </w:rPr>
        <w:t xml:space="preserve">  Jaro ist der beste Modellbauer, den Leon kennt. (I)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7C09C3">
        <w:rPr>
          <w:b/>
          <w:sz w:val="20"/>
          <w:szCs w:val="20"/>
        </w:rPr>
        <w:t>x</w:t>
      </w:r>
      <w:r w:rsidRPr="00CD3DCA">
        <w:rPr>
          <w:sz w:val="20"/>
          <w:szCs w:val="20"/>
        </w:rPr>
        <w:t xml:space="preserve">  Jaro sitzt im Rollstuhl. (S)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Jaro sitzt auf der Couch. (R)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hat Bedenken, dass </w:t>
      </w:r>
      <w:proofErr w:type="spellStart"/>
      <w:r w:rsidRPr="00CD3DCA">
        <w:rPr>
          <w:sz w:val="20"/>
          <w:szCs w:val="20"/>
        </w:rPr>
        <w:t>Jaros</w:t>
      </w:r>
      <w:proofErr w:type="spellEnd"/>
      <w:r w:rsidRPr="00CD3DCA">
        <w:rPr>
          <w:sz w:val="20"/>
          <w:szCs w:val="20"/>
        </w:rPr>
        <w:t xml:space="preserve"> Flugzeug nicht fliegen könnte. (I)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7C09C3">
        <w:rPr>
          <w:b/>
          <w:sz w:val="20"/>
          <w:szCs w:val="20"/>
        </w:rPr>
        <w:t>x</w:t>
      </w:r>
      <w:r w:rsidRPr="00CD3DCA">
        <w:rPr>
          <w:sz w:val="20"/>
          <w:szCs w:val="20"/>
        </w:rPr>
        <w:t xml:space="preserve">  Leon hat Bedenken, dass </w:t>
      </w:r>
      <w:proofErr w:type="spellStart"/>
      <w:r w:rsidRPr="00CD3DCA">
        <w:rPr>
          <w:sz w:val="20"/>
          <w:szCs w:val="20"/>
        </w:rPr>
        <w:t>Jaros</w:t>
      </w:r>
      <w:proofErr w:type="spellEnd"/>
      <w:r w:rsidRPr="00CD3DCA">
        <w:rPr>
          <w:sz w:val="20"/>
          <w:szCs w:val="20"/>
        </w:rPr>
        <w:t xml:space="preserve"> Rollstuhl umfallen könnte. (U)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hat Sorge, dass Jaro traurig werden könnte, weil sein Flugzeug nicht gut fliegt. (E)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7C09C3">
        <w:rPr>
          <w:b/>
          <w:sz w:val="20"/>
          <w:szCs w:val="20"/>
        </w:rPr>
        <w:t>x</w:t>
      </w:r>
      <w:r w:rsidRPr="00CD3DCA">
        <w:rPr>
          <w:sz w:val="20"/>
          <w:szCs w:val="20"/>
        </w:rPr>
        <w:t xml:space="preserve">  Leon hat Sorge, dass Jaro traurig werden könnte, weil er bei etwas nicht mitmachen kann. (L)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7C09C3">
        <w:rPr>
          <w:b/>
          <w:sz w:val="20"/>
          <w:szCs w:val="20"/>
        </w:rPr>
        <w:t>x</w:t>
      </w:r>
      <w:r w:rsidRPr="00CD3DCA">
        <w:rPr>
          <w:sz w:val="20"/>
          <w:szCs w:val="20"/>
        </w:rPr>
        <w:t xml:space="preserve">  Leon befürchtet, dass </w:t>
      </w:r>
      <w:proofErr w:type="spellStart"/>
      <w:r w:rsidRPr="00CD3DCA">
        <w:rPr>
          <w:sz w:val="20"/>
          <w:szCs w:val="20"/>
        </w:rPr>
        <w:t>Jaros</w:t>
      </w:r>
      <w:proofErr w:type="spellEnd"/>
      <w:r w:rsidRPr="00CD3DCA">
        <w:rPr>
          <w:sz w:val="20"/>
          <w:szCs w:val="20"/>
        </w:rPr>
        <w:t xml:space="preserve"> Eltern die ganze Zeit beim Geburtstag dabei sein wollen. (K)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befürchtet, dass </w:t>
      </w:r>
      <w:proofErr w:type="spellStart"/>
      <w:r w:rsidRPr="00CD3DCA">
        <w:rPr>
          <w:sz w:val="20"/>
          <w:szCs w:val="20"/>
        </w:rPr>
        <w:t>Jaros</w:t>
      </w:r>
      <w:proofErr w:type="spellEnd"/>
      <w:r w:rsidRPr="00CD3DCA">
        <w:rPr>
          <w:sz w:val="20"/>
          <w:szCs w:val="20"/>
        </w:rPr>
        <w:t xml:space="preserve"> Eltern ihn nicht zum Geburtstag gehen lassen. (R)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ist sich sicher, dass er Jaro lieber nicht einlädt. (E)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7C09C3">
        <w:rPr>
          <w:b/>
          <w:sz w:val="20"/>
          <w:szCs w:val="20"/>
        </w:rPr>
        <w:t>x</w:t>
      </w:r>
      <w:r w:rsidRPr="00CD3DCA">
        <w:rPr>
          <w:sz w:val="20"/>
          <w:szCs w:val="20"/>
        </w:rPr>
        <w:t xml:space="preserve">  Leon ist unsicher, ob er Jaro einladen soll oder nicht. (N)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 w:rsidRPr="00CD3DCA">
        <w:rPr>
          <w:sz w:val="20"/>
          <w:szCs w:val="20"/>
        </w:rPr>
        <w:sym w:font="Wingdings" w:char="F06F"/>
      </w:r>
      <w:r w:rsidRPr="00CD3DCA">
        <w:rPr>
          <w:sz w:val="20"/>
          <w:szCs w:val="20"/>
        </w:rPr>
        <w:t xml:space="preserve">  Leon wendet sich an seine Eltern, um die Frage zu besprechen. (N)</w:t>
      </w:r>
    </w:p>
    <w:p w:rsidR="007C09C3" w:rsidRPr="00CD3DCA" w:rsidRDefault="007C09C3" w:rsidP="007C09C3">
      <w:pPr>
        <w:pStyle w:val="ArialText"/>
        <w:ind w:firstLine="0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7C09C3">
        <w:rPr>
          <w:b/>
          <w:sz w:val="20"/>
          <w:szCs w:val="20"/>
        </w:rPr>
        <w:t>x</w:t>
      </w:r>
      <w:r w:rsidRPr="00CD3DCA">
        <w:rPr>
          <w:sz w:val="20"/>
          <w:szCs w:val="20"/>
        </w:rPr>
        <w:t xml:space="preserve">  Leon wendet sich mit seinem Notruf an das magische Tagebuch. (I)</w:t>
      </w:r>
    </w:p>
    <w:p w:rsidR="007C09C3" w:rsidRDefault="007C09C3" w:rsidP="007C09C3">
      <w:pPr>
        <w:pStyle w:val="ArialText"/>
        <w:ind w:firstLine="0"/>
        <w:rPr>
          <w:sz w:val="20"/>
          <w:szCs w:val="20"/>
        </w:rPr>
      </w:pPr>
    </w:p>
    <w:p w:rsidR="007C09C3" w:rsidRPr="007C09C3" w:rsidRDefault="007C09C3" w:rsidP="007C09C3">
      <w:pPr>
        <w:ind w:left="142" w:firstLine="0"/>
        <w:rPr>
          <w:rFonts w:ascii="Arial" w:hAnsi="Arial" w:cs="Arial"/>
          <w:sz w:val="20"/>
          <w:szCs w:val="20"/>
        </w:rPr>
      </w:pPr>
      <w:r w:rsidRPr="007C09C3">
        <w:rPr>
          <w:rFonts w:ascii="Arial" w:hAnsi="Arial" w:cs="Arial"/>
          <w:b/>
          <w:sz w:val="20"/>
          <w:szCs w:val="20"/>
        </w:rPr>
        <w:t>Lösungswort:</w:t>
      </w:r>
      <w:r w:rsidRPr="007C09C3">
        <w:rPr>
          <w:rFonts w:ascii="Arial" w:hAnsi="Arial" w:cs="Arial"/>
          <w:sz w:val="20"/>
          <w:szCs w:val="20"/>
        </w:rPr>
        <w:t xml:space="preserve"> INKLUSION</w:t>
      </w:r>
    </w:p>
    <w:p w:rsidR="007C09C3" w:rsidRDefault="007C09C3" w:rsidP="007C09C3">
      <w:pPr>
        <w:ind w:left="142" w:firstLine="0"/>
        <w:rPr>
          <w:rFonts w:ascii="Arial" w:hAnsi="Arial" w:cs="Arial"/>
          <w:b/>
          <w:sz w:val="20"/>
          <w:szCs w:val="20"/>
        </w:rPr>
      </w:pPr>
    </w:p>
    <w:p w:rsidR="007C09C3" w:rsidRPr="007C09C3" w:rsidRDefault="007C09C3" w:rsidP="007C09C3">
      <w:pPr>
        <w:ind w:left="142" w:firstLine="0"/>
        <w:rPr>
          <w:rFonts w:ascii="Arial" w:hAnsi="Arial" w:cs="Arial"/>
          <w:sz w:val="20"/>
          <w:szCs w:val="20"/>
        </w:rPr>
      </w:pPr>
      <w:r w:rsidRPr="007C09C3">
        <w:rPr>
          <w:rFonts w:ascii="Arial" w:hAnsi="Arial" w:cs="Arial"/>
          <w:b/>
          <w:sz w:val="20"/>
          <w:szCs w:val="20"/>
        </w:rPr>
        <w:t>Hinweis</w:t>
      </w:r>
      <w:r w:rsidRPr="007C09C3">
        <w:rPr>
          <w:rFonts w:ascii="Arial" w:hAnsi="Arial" w:cs="Arial"/>
          <w:sz w:val="20"/>
          <w:szCs w:val="20"/>
        </w:rPr>
        <w:t>: Die falschen Aussagen ergeben von oben nach unten gelesen das Wort: BARRIEREN, welches im Kontext von Behinderungen ebenfalls thematisiert werden kann.</w:t>
      </w:r>
    </w:p>
    <w:p w:rsidR="007C09C3" w:rsidRPr="007C09C3" w:rsidRDefault="007C09C3" w:rsidP="007C09C3">
      <w:pPr>
        <w:pStyle w:val="ArialText"/>
        <w:ind w:firstLine="0"/>
        <w:rPr>
          <w:sz w:val="20"/>
          <w:szCs w:val="20"/>
        </w:rPr>
      </w:pPr>
    </w:p>
    <w:sectPr w:rsidR="007C09C3" w:rsidRPr="007C09C3" w:rsidSect="00560917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E64EE34" w15:done="0"/>
  <w15:commentEx w15:paraId="3890FCD1" w15:paraIdParent="1E64EE34" w15:done="0"/>
  <w15:commentEx w15:paraId="4D7FAFFE" w15:done="0"/>
  <w15:commentEx w15:paraId="44250894" w15:done="0"/>
  <w15:commentEx w15:paraId="334C479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79C1C3D" w16cex:dateUtc="2025-02-20T16:32:00Z"/>
  <w16cex:commentExtensible w16cex:durableId="5C2AA539" w16cex:dateUtc="2025-02-20T16:33:00Z"/>
  <w16cex:commentExtensible w16cex:durableId="35B91F2A" w16cex:dateUtc="2025-02-27T14:59:00Z"/>
  <w16cex:commentExtensible w16cex:durableId="519DF370" w16cex:dateUtc="2025-02-27T15:01:00Z"/>
  <w16cex:commentExtensible w16cex:durableId="3984CC75" w16cex:dateUtc="2025-02-27T11:39:00Z">
    <w16cex:extLst>
      <w16:ext w16:uri="{CE6994B0-6A32-4C9F-8C6B-6E91EDA988CE}">
        <cr:reactions xmlns:cr="http://schemas.microsoft.com/office/comments/2020/reactions">
          <cr:reaction reactionType="1">
            <cr:reactionInfo dateUtc="2025-02-27T12:02:06Z">
              <cr:user userId="S::Ursula.Zeilinger@swr.de::e117a5d5-b3ef-410d-927b-6a19e374d4c0" userProvider="AD" userName="Zeilinger, Ursula"/>
            </cr:reactionInfo>
          </cr:reaction>
        </cr:reactions>
      </w16:ext>
    </w16cex:extLst>
  </w16cex:commentExtensible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E64EE34" w16cid:durableId="279C1C3D"/>
  <w16cid:commentId w16cid:paraId="3890FCD1" w16cid:durableId="5C2AA539"/>
  <w16cid:commentId w16cid:paraId="4D7FAFFE" w16cid:durableId="35B91F2A"/>
  <w16cid:commentId w16cid:paraId="44250894" w16cid:durableId="519DF370"/>
  <w16cid:commentId w16cid:paraId="334C4793" w16cid:durableId="3984CC75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279F" w:rsidRDefault="00F7279F" w:rsidP="003A7C35">
      <w:pPr>
        <w:spacing w:after="0" w:line="240" w:lineRule="auto"/>
      </w:pPr>
      <w:r>
        <w:separator/>
      </w:r>
    </w:p>
  </w:endnote>
  <w:endnote w:type="continuationSeparator" w:id="0">
    <w:p w:rsidR="00F7279F" w:rsidRDefault="00F7279F" w:rsidP="003A7C35">
      <w:pPr>
        <w:spacing w:after="0" w:line="240" w:lineRule="auto"/>
      </w:pPr>
      <w:r>
        <w:continuationSeparator/>
      </w:r>
    </w:p>
  </w:endnote>
  <w:endnote w:type="continuationNotice" w:id="1">
    <w:p w:rsidR="00F7279F" w:rsidRDefault="00F7279F">
      <w:pPr>
        <w:spacing w:after="0" w:line="240" w:lineRule="auto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8241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7F09A5" w:rsidRPr="007F09A5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3" o:spid="_x0000_s1027" style="position:absolute;margin-left:99.2pt;margin-top:794.5pt;width:394.35pt;height:25.05pt;z-index:25165824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7F09A5" w:rsidRPr="007F09A5">
      <w:rPr>
        <w:rFonts w:ascii="TheSans C5 Plain" w:eastAsia="TheSans C5 Plain" w:hAnsi="TheSans C5 Plain" w:cs="TheSans C5 Plain"/>
        <w:b/>
        <w:noProof/>
        <w:color w:val="909191"/>
      </w:rPr>
      <w:pict>
        <v:rect id="Rechteck 2" o:spid="_x0000_s1028" style="position:absolute;margin-left:99.2pt;margin-top:794.5pt;width:394.35pt;height:25.05pt;z-index:251658243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7F09A5" w:rsidRPr="007F09A5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279F" w:rsidRDefault="00F7279F" w:rsidP="003A7C35">
      <w:pPr>
        <w:spacing w:after="0" w:line="240" w:lineRule="auto"/>
      </w:pPr>
      <w:r>
        <w:separator/>
      </w:r>
    </w:p>
  </w:footnote>
  <w:footnote w:type="continuationSeparator" w:id="0">
    <w:p w:rsidR="00F7279F" w:rsidRDefault="00F7279F" w:rsidP="003A7C35">
      <w:pPr>
        <w:spacing w:after="0" w:line="240" w:lineRule="auto"/>
      </w:pPr>
      <w:r>
        <w:continuationSeparator/>
      </w:r>
    </w:p>
  </w:footnote>
  <w:footnote w:type="continuationNotice" w:id="1">
    <w:p w:rsidR="00F7279F" w:rsidRDefault="00F7279F">
      <w:pPr>
        <w:spacing w:after="0" w:line="240" w:lineRule="auto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7D6740" w:rsidP="00320879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4032885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tagebuch-behinderu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behinderung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F09A5" w:rsidRPr="007F09A5">
      <w:rPr>
        <w:rFonts w:ascii="Calibri" w:eastAsia="Calibri" w:hAnsi="Calibri" w:cs="Calibri"/>
        <w:noProof/>
        <w:sz w:val="20"/>
        <w:szCs w:val="20"/>
      </w:rPr>
      <w:pict>
        <v:rect id="Rechteck 4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C5401F" w:rsidRPr="00C5401F">
      <w:rPr>
        <w:i/>
        <w:iCs/>
        <w:noProof/>
        <w:sz w:val="20"/>
        <w:szCs w:val="20"/>
      </w:rPr>
      <w:drawing>
        <wp:anchor distT="0" distB="0" distL="114300" distR="114300" simplePos="0" relativeHeight="251671552" behindDoc="0" locked="1" layoutInCell="1" allowOverlap="1">
          <wp:simplePos x="0" y="0"/>
          <wp:positionH relativeFrom="column">
            <wp:posOffset>5042535</wp:posOffset>
          </wp:positionH>
          <wp:positionV relativeFrom="page">
            <wp:posOffset>448310</wp:posOffset>
          </wp:positionV>
          <wp:extent cx="1025525" cy="180975"/>
          <wp:effectExtent l="19050" t="0" r="3175" b="0"/>
          <wp:wrapNone/>
          <wp:docPr id="10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5525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82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58246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5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C09C3">
      <w:rPr>
        <w:sz w:val="20"/>
        <w:szCs w:val="20"/>
      </w:rPr>
      <w:t>Lösungen</w:t>
    </w:r>
  </w:p>
  <w:p w:rsidR="00685FD6" w:rsidRPr="00000978" w:rsidRDefault="007F09A5" w:rsidP="00685FD6">
    <w:pPr>
      <w:pStyle w:val="KeinLeerraum"/>
      <w:ind w:left="142"/>
      <w:rPr>
        <w:color w:val="909191"/>
        <w:sz w:val="16"/>
        <w:szCs w:val="16"/>
      </w:rPr>
    </w:pPr>
    <w:r w:rsidRPr="007F09A5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</w:p>
  <w:p w:rsidR="00685FD6" w:rsidRPr="004D675B" w:rsidRDefault="004D675B" w:rsidP="00685FD6">
    <w:pPr>
      <w:pStyle w:val="ArialBeschreibunggrau"/>
      <w:ind w:firstLine="132"/>
      <w:rPr>
        <w:rFonts w:ascii="TheSans C5 ExtraBold" w:hAnsi="TheSans C5 ExtraBold"/>
      </w:rPr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 w:rsidR="00121ECA">
      <w:t>Behinderung? K</w:t>
    </w:r>
    <w:r w:rsidR="00092CDC">
      <w:t>ein Hindernis! Die Mission für Vielfalt</w:t>
    </w:r>
  </w:p>
  <w:p w:rsidR="00685FD6" w:rsidRDefault="007D6740" w:rsidP="00685FD6">
    <w:pPr>
      <w:pStyle w:val="ArialBeschreibunggrau"/>
      <w:ind w:firstLine="132"/>
    </w:pPr>
    <w:r w:rsidRPr="00284974">
      <w:t>planet-schule.de/x/</w:t>
    </w:r>
    <w:proofErr w:type="spellStart"/>
    <w:r>
      <w:t>tagebuch-behinderung</w:t>
    </w:r>
    <w:proofErr w:type="spellEnd"/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8556E5"/>
    <w:multiLevelType w:val="hybridMultilevel"/>
    <w:tmpl w:val="BB680E56"/>
    <w:lvl w:ilvl="0" w:tplc="026669B4">
      <w:start w:val="1"/>
      <w:numFmt w:val="decimal"/>
      <w:lvlText w:val="%1."/>
      <w:lvlJc w:val="left"/>
      <w:pPr>
        <w:ind w:left="512" w:hanging="37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Zeilinger, Ursula">
    <w15:presenceInfo w15:providerId="AD" w15:userId="S::Ursula.Zeilinger@swr.de::e117a5d5-b3ef-410d-927b-6a19e374d4c0"/>
  </w15:person>
  <w15:person w15:author="Lenhardt, Stephan">
    <w15:presenceInfo w15:providerId="AD" w15:userId="S::Stephan.Lenhardt@swr.de::08c90c8c-7ca1-4a86-9cf6-23238cce1aa2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/>
  <w:rsids>
    <w:rsidRoot w:val="00757561"/>
    <w:rsid w:val="000524F6"/>
    <w:rsid w:val="00052736"/>
    <w:rsid w:val="00063B0E"/>
    <w:rsid w:val="00064416"/>
    <w:rsid w:val="00067637"/>
    <w:rsid w:val="00092CDC"/>
    <w:rsid w:val="000B3790"/>
    <w:rsid w:val="000C5BEC"/>
    <w:rsid w:val="000C6572"/>
    <w:rsid w:val="000E63D6"/>
    <w:rsid w:val="00121ECA"/>
    <w:rsid w:val="00137351"/>
    <w:rsid w:val="0015500F"/>
    <w:rsid w:val="0016197B"/>
    <w:rsid w:val="00172840"/>
    <w:rsid w:val="001773CA"/>
    <w:rsid w:val="00185B0B"/>
    <w:rsid w:val="001928BC"/>
    <w:rsid w:val="001A4131"/>
    <w:rsid w:val="001B482A"/>
    <w:rsid w:val="001B4CDA"/>
    <w:rsid w:val="001E282C"/>
    <w:rsid w:val="00200DF4"/>
    <w:rsid w:val="0021657D"/>
    <w:rsid w:val="00217B23"/>
    <w:rsid w:val="0023109F"/>
    <w:rsid w:val="00270A50"/>
    <w:rsid w:val="00276371"/>
    <w:rsid w:val="00281DDB"/>
    <w:rsid w:val="002A2671"/>
    <w:rsid w:val="002A69CF"/>
    <w:rsid w:val="002E6D4D"/>
    <w:rsid w:val="002F6A3F"/>
    <w:rsid w:val="002F7226"/>
    <w:rsid w:val="00311B48"/>
    <w:rsid w:val="00320879"/>
    <w:rsid w:val="00330DAB"/>
    <w:rsid w:val="00335E90"/>
    <w:rsid w:val="0034333F"/>
    <w:rsid w:val="0036714C"/>
    <w:rsid w:val="003A7C35"/>
    <w:rsid w:val="003B1936"/>
    <w:rsid w:val="003B7909"/>
    <w:rsid w:val="003C07B3"/>
    <w:rsid w:val="003F0EEF"/>
    <w:rsid w:val="003F24C5"/>
    <w:rsid w:val="004013F1"/>
    <w:rsid w:val="0040281E"/>
    <w:rsid w:val="00411269"/>
    <w:rsid w:val="0041682A"/>
    <w:rsid w:val="0042215B"/>
    <w:rsid w:val="004548F2"/>
    <w:rsid w:val="00462615"/>
    <w:rsid w:val="004B1A85"/>
    <w:rsid w:val="004C6C7F"/>
    <w:rsid w:val="004D3239"/>
    <w:rsid w:val="004D675B"/>
    <w:rsid w:val="004E75C1"/>
    <w:rsid w:val="004F3B06"/>
    <w:rsid w:val="004F4016"/>
    <w:rsid w:val="004F4BB1"/>
    <w:rsid w:val="004F7389"/>
    <w:rsid w:val="00500C02"/>
    <w:rsid w:val="00514A44"/>
    <w:rsid w:val="00514E16"/>
    <w:rsid w:val="00520CD5"/>
    <w:rsid w:val="0052199E"/>
    <w:rsid w:val="00560917"/>
    <w:rsid w:val="00563609"/>
    <w:rsid w:val="005A1547"/>
    <w:rsid w:val="0060637E"/>
    <w:rsid w:val="00613434"/>
    <w:rsid w:val="00617BD2"/>
    <w:rsid w:val="006209F0"/>
    <w:rsid w:val="00666A11"/>
    <w:rsid w:val="00673B29"/>
    <w:rsid w:val="0068274F"/>
    <w:rsid w:val="00685FD6"/>
    <w:rsid w:val="006E1F40"/>
    <w:rsid w:val="006F2769"/>
    <w:rsid w:val="0071094E"/>
    <w:rsid w:val="00712045"/>
    <w:rsid w:val="00714BBC"/>
    <w:rsid w:val="00715FD6"/>
    <w:rsid w:val="00716BF2"/>
    <w:rsid w:val="00720746"/>
    <w:rsid w:val="007223D2"/>
    <w:rsid w:val="00734FED"/>
    <w:rsid w:val="00750F8D"/>
    <w:rsid w:val="00751706"/>
    <w:rsid w:val="00757561"/>
    <w:rsid w:val="007619D4"/>
    <w:rsid w:val="0076764C"/>
    <w:rsid w:val="007844DF"/>
    <w:rsid w:val="00785F00"/>
    <w:rsid w:val="007A3143"/>
    <w:rsid w:val="007B436A"/>
    <w:rsid w:val="007C024B"/>
    <w:rsid w:val="007C09C3"/>
    <w:rsid w:val="007C4883"/>
    <w:rsid w:val="007D0283"/>
    <w:rsid w:val="007D6740"/>
    <w:rsid w:val="007E3452"/>
    <w:rsid w:val="007F0769"/>
    <w:rsid w:val="007F09A5"/>
    <w:rsid w:val="00802F69"/>
    <w:rsid w:val="00815112"/>
    <w:rsid w:val="0083404C"/>
    <w:rsid w:val="008376B0"/>
    <w:rsid w:val="00845676"/>
    <w:rsid w:val="00867E3F"/>
    <w:rsid w:val="00874F5F"/>
    <w:rsid w:val="00875EE6"/>
    <w:rsid w:val="00882150"/>
    <w:rsid w:val="008862CC"/>
    <w:rsid w:val="008B0864"/>
    <w:rsid w:val="008C5CBF"/>
    <w:rsid w:val="00964E9B"/>
    <w:rsid w:val="0098355B"/>
    <w:rsid w:val="009A5701"/>
    <w:rsid w:val="009A57C5"/>
    <w:rsid w:val="009B211E"/>
    <w:rsid w:val="009D0A0B"/>
    <w:rsid w:val="009D65F6"/>
    <w:rsid w:val="009E4BEE"/>
    <w:rsid w:val="009F77FB"/>
    <w:rsid w:val="00A04BBF"/>
    <w:rsid w:val="00A1372C"/>
    <w:rsid w:val="00A22F75"/>
    <w:rsid w:val="00A5050C"/>
    <w:rsid w:val="00A62F00"/>
    <w:rsid w:val="00A65943"/>
    <w:rsid w:val="00A7446D"/>
    <w:rsid w:val="00A96DEB"/>
    <w:rsid w:val="00AA4256"/>
    <w:rsid w:val="00AA60EB"/>
    <w:rsid w:val="00AA7090"/>
    <w:rsid w:val="00AC3CFD"/>
    <w:rsid w:val="00AD5576"/>
    <w:rsid w:val="00AF0455"/>
    <w:rsid w:val="00AF6761"/>
    <w:rsid w:val="00B01A54"/>
    <w:rsid w:val="00B07DC3"/>
    <w:rsid w:val="00B137AF"/>
    <w:rsid w:val="00B635BE"/>
    <w:rsid w:val="00B933C3"/>
    <w:rsid w:val="00B94C13"/>
    <w:rsid w:val="00B96BD9"/>
    <w:rsid w:val="00BC66AF"/>
    <w:rsid w:val="00BD008C"/>
    <w:rsid w:val="00BD75A7"/>
    <w:rsid w:val="00C00AEE"/>
    <w:rsid w:val="00C111CB"/>
    <w:rsid w:val="00C442D6"/>
    <w:rsid w:val="00C44BED"/>
    <w:rsid w:val="00C45930"/>
    <w:rsid w:val="00C46A99"/>
    <w:rsid w:val="00C5401F"/>
    <w:rsid w:val="00C63F3D"/>
    <w:rsid w:val="00C7364E"/>
    <w:rsid w:val="00CB05EA"/>
    <w:rsid w:val="00CB2E76"/>
    <w:rsid w:val="00CF08A5"/>
    <w:rsid w:val="00D33D22"/>
    <w:rsid w:val="00D34C3E"/>
    <w:rsid w:val="00D53028"/>
    <w:rsid w:val="00D636A6"/>
    <w:rsid w:val="00D66531"/>
    <w:rsid w:val="00D70B6B"/>
    <w:rsid w:val="00D814B5"/>
    <w:rsid w:val="00D83923"/>
    <w:rsid w:val="00D94F41"/>
    <w:rsid w:val="00DA1848"/>
    <w:rsid w:val="00DB5702"/>
    <w:rsid w:val="00DC09A6"/>
    <w:rsid w:val="00DF45A6"/>
    <w:rsid w:val="00DF57FD"/>
    <w:rsid w:val="00DF6558"/>
    <w:rsid w:val="00E06517"/>
    <w:rsid w:val="00E1364D"/>
    <w:rsid w:val="00E2019B"/>
    <w:rsid w:val="00E40508"/>
    <w:rsid w:val="00E5627F"/>
    <w:rsid w:val="00E60ABC"/>
    <w:rsid w:val="00E97497"/>
    <w:rsid w:val="00EC594F"/>
    <w:rsid w:val="00F036EC"/>
    <w:rsid w:val="00F07EC5"/>
    <w:rsid w:val="00F2345F"/>
    <w:rsid w:val="00F30DED"/>
    <w:rsid w:val="00F405D3"/>
    <w:rsid w:val="00F7279F"/>
    <w:rsid w:val="00FC1AB1"/>
    <w:rsid w:val="00FC3E74"/>
    <w:rsid w:val="00FE4AB0"/>
    <w:rsid w:val="00FF0E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673B29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0644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41682A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F4BB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4F4BB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F4BB1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F4BB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F4BB1"/>
    <w:rPr>
      <w:rFonts w:ascii="TheSans C5 SemiLight" w:eastAsia="TheSans C5 SemiLight" w:hAnsi="TheSans C5 SemiLight" w:cs="TheSans C5 SemiLight"/>
      <w:b/>
      <w:bCs/>
      <w:color w:val="00347D"/>
      <w:kern w:val="2"/>
      <w:sz w:val="20"/>
      <w:szCs w:val="20"/>
      <w:lang w:eastAsia="de-DE"/>
    </w:rPr>
  </w:style>
  <w:style w:type="character" w:styleId="Hyperlink">
    <w:name w:val="Hyperlink"/>
    <w:basedOn w:val="Absatz-Standardschriftart"/>
    <w:uiPriority w:val="99"/>
    <w:unhideWhenUsed/>
    <w:rsid w:val="00720746"/>
    <w:rPr>
      <w:color w:val="0000FF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720746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18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19" Type="http://schemas.microsoft.com/office/2011/relationships/people" Target="peop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3.svg"/><Relationship Id="rId4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40571e4-d5f6-4cac-8e1e-a993508286f0" xsi:nil="true"/>
    <lcf76f155ced4ddcb4097134ff3c332f xmlns="bd05ef17-587d-4cb1-834e-c65ab02a2aa8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DDE6CDB65246549A0AEBE7C0AC2BCDE" ma:contentTypeVersion="18" ma:contentTypeDescription="Ein neues Dokument erstellen." ma:contentTypeScope="" ma:versionID="2b46ea074ecf24e4c8d4948d619edf00">
  <xsd:schema xmlns:xsd="http://www.w3.org/2001/XMLSchema" xmlns:xs="http://www.w3.org/2001/XMLSchema" xmlns:p="http://schemas.microsoft.com/office/2006/metadata/properties" xmlns:ns2="bd05ef17-587d-4cb1-834e-c65ab02a2aa8" xmlns:ns3="a40571e4-d5f6-4cac-8e1e-a993508286f0" targetNamespace="http://schemas.microsoft.com/office/2006/metadata/properties" ma:root="true" ma:fieldsID="9aea5014fbb26d3fe2a8c583237ad4ee" ns2:_="" ns3:_="">
    <xsd:import namespace="bd05ef17-587d-4cb1-834e-c65ab02a2aa8"/>
    <xsd:import namespace="a40571e4-d5f6-4cac-8e1e-a993508286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DateTaken" minOccurs="0"/>
                <xsd:element ref="ns2:MediaServiceEventHashCode" minOccurs="0"/>
                <xsd:element ref="ns2:MediaServiceGenerationTim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05ef17-587d-4cb1-834e-c65ab02a2a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0571e4-d5f6-4cac-8e1e-a993508286f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ccf8fd7-5794-4ac3-b677-6854c7e8111a}" ma:internalName="TaxCatchAll" ma:showField="CatchAllData" ma:web="a40571e4-d5f6-4cac-8e1e-a993508286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0130E86-3572-4C76-A101-83C07630A6B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476B58-827D-43E2-AB71-92EA35A58ACB}">
  <ds:schemaRefs>
    <ds:schemaRef ds:uri="http://schemas.microsoft.com/office/2006/metadata/properties"/>
    <ds:schemaRef ds:uri="http://schemas.microsoft.com/office/infopath/2007/PartnerControls"/>
    <ds:schemaRef ds:uri="a40571e4-d5f6-4cac-8e1e-a993508286f0"/>
    <ds:schemaRef ds:uri="bd05ef17-587d-4cb1-834e-c65ab02a2aa8"/>
  </ds:schemaRefs>
</ds:datastoreItem>
</file>

<file path=customXml/itemProps3.xml><?xml version="1.0" encoding="utf-8"?>
<ds:datastoreItem xmlns:ds="http://schemas.openxmlformats.org/officeDocument/2006/customXml" ds:itemID="{6A9210C9-D236-4B9A-825A-C96A1D3579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d05ef17-587d-4cb1-834e-c65ab02a2aa8"/>
    <ds:schemaRef ds:uri="a40571e4-d5f6-4cac-8e1e-a993508286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254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Behinderung? Kein Hindernis! Die Mission für Vielfalt</dc:title>
  <dc:creator>SWR planet schule</dc:creator>
  <cp:lastModifiedBy>Martina Frietsch</cp:lastModifiedBy>
  <cp:revision>4</cp:revision>
  <cp:lastPrinted>2025-03-10T09:13:00Z</cp:lastPrinted>
  <dcterms:created xsi:type="dcterms:W3CDTF">2025-03-05T16:28:00Z</dcterms:created>
  <dcterms:modified xsi:type="dcterms:W3CDTF">2025-03-10T09:13:00Z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0x0101007DDE6CDB65246549A0AEBE7C0AC2BCDE</vt:lpwstr>
  </property>
  <property fmtid="{D5CDD505-2E9C-101B-9397-08002B2CF9AE}" pid="3" name="MediaServiceImageTags">
    <vt:lpwstr/>
  </property>
</Properties>
</file>