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21E5F" w14:textId="7E6C3D5E" w:rsidR="002901D7" w:rsidRPr="002901D7" w:rsidRDefault="002901D7" w:rsidP="002901D7">
      <w:pPr>
        <w:pStyle w:val="ArialText"/>
        <w:rPr>
          <w:rFonts w:eastAsia="TheSans C5" w:cs="TheSans C5"/>
          <w:b/>
          <w:bCs/>
          <w:color w:val="00347D"/>
          <w:sz w:val="28"/>
        </w:rPr>
      </w:pPr>
      <w:r w:rsidRPr="002901D7">
        <w:rPr>
          <w:rFonts w:eastAsia="TheSans C5" w:cs="TheSans C5"/>
          <w:b/>
          <w:bCs/>
          <w:color w:val="00347D"/>
          <w:sz w:val="28"/>
        </w:rPr>
        <w:t>Die Zauberflöte</w:t>
      </w:r>
    </w:p>
    <w:p w14:paraId="6A1E35F5" w14:textId="2BD19C82" w:rsidR="002901D7" w:rsidRDefault="002901D7" w:rsidP="002901D7">
      <w:pPr>
        <w:pStyle w:val="ArialBoldEinzug"/>
      </w:pPr>
      <w:r w:rsidRPr="002901D7">
        <w:tab/>
      </w:r>
    </w:p>
    <w:p w14:paraId="7AB05FDF" w14:textId="784FD4CD" w:rsidR="007662F0" w:rsidRDefault="00786501" w:rsidP="007662F0">
      <w:pPr>
        <w:pStyle w:val="ArialEinzuga"/>
        <w:numPr>
          <w:ilvl w:val="0"/>
          <w:numId w:val="0"/>
        </w:numPr>
        <w:ind w:left="1418"/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60FCDC7D" wp14:editId="69DB8952">
                <wp:simplePos x="0" y="0"/>
                <wp:positionH relativeFrom="column">
                  <wp:posOffset>3248025</wp:posOffset>
                </wp:positionH>
                <wp:positionV relativeFrom="paragraph">
                  <wp:posOffset>108048</wp:posOffset>
                </wp:positionV>
                <wp:extent cx="2964815" cy="6819900"/>
                <wp:effectExtent l="0" t="0" r="6985" b="12700"/>
                <wp:wrapNone/>
                <wp:docPr id="766794685" name="Flussdiagramm: Prozes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4815" cy="681990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84FC14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</w:p>
                          <w:p w14:paraId="41C74E40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  <w:t>Pamina ist ihre Tochter</w:t>
                            </w:r>
                          </w:p>
                          <w:p w14:paraId="1611D5ED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</w:pPr>
                          </w:p>
                          <w:p w14:paraId="4548B56C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  <w:t xml:space="preserve">Gegnerin </w:t>
                            </w:r>
                            <w:proofErr w:type="spellStart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  <w:t>Sarstros</w:t>
                            </w:r>
                            <w:proofErr w:type="spellEnd"/>
                          </w:p>
                          <w:p w14:paraId="1164BF49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</w:pPr>
                          </w:p>
                          <w:p w14:paraId="610B1F32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2F5496" w:themeColor="accent1" w:themeShade="BF"/>
                                <w:szCs w:val="24"/>
                              </w:rPr>
                              <w:t>hat böse Absichten</w:t>
                            </w:r>
                          </w:p>
                          <w:p w14:paraId="02B8AC8A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01BFE8C7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</w:p>
                          <w:p w14:paraId="3A51C814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6E757110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2A7F6827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</w:p>
                          <w:p w14:paraId="74CB6506" w14:textId="10067022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t xml:space="preserve">Prinz, bekommt eine Zauberflöte 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br/>
                            </w: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t>als Hilfsmittel</w:t>
                            </w:r>
                          </w:p>
                          <w:p w14:paraId="39EF949C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</w:p>
                          <w:p w14:paraId="37250136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t>verliebt in Pamina</w:t>
                            </w:r>
                          </w:p>
                          <w:p w14:paraId="21AC349C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</w:p>
                          <w:p w14:paraId="666AFCCB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  <w:proofErr w:type="gramStart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t>will</w:t>
                            </w:r>
                            <w:proofErr w:type="gramEnd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  <w:t xml:space="preserve"> Pamina befreien</w:t>
                            </w:r>
                          </w:p>
                          <w:p w14:paraId="3170D376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</w:p>
                          <w:p w14:paraId="506D15EE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</w:p>
                          <w:p w14:paraId="03EF30EB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0A34589A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  <w:t>Vogelfänger, halb Mensch halb Vogel, träge und nicht sehr intelligent</w:t>
                            </w:r>
                          </w:p>
                          <w:p w14:paraId="1537CC63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18A8AD89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  <w:t>soll Tamino helfen und bekommt ein Glockenspiel als Hilfsmittel</w:t>
                            </w:r>
                          </w:p>
                          <w:p w14:paraId="1A1623C2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5E668BC9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  <w:t xml:space="preserve">verliebt in </w:t>
                            </w:r>
                            <w:proofErr w:type="spellStart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70AD47" w:themeColor="accent6"/>
                                <w:szCs w:val="24"/>
                              </w:rPr>
                              <w:t>Papagena</w:t>
                            </w:r>
                            <w:proofErr w:type="spellEnd"/>
                          </w:p>
                          <w:p w14:paraId="1F0D94B5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670EB2CD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39EE5484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072D10F7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66F0925E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  <w:t>Herrscher des Sonnenreichs</w:t>
                            </w:r>
                          </w:p>
                          <w:p w14:paraId="362C1AA8" w14:textId="77777777" w:rsidR="00786501" w:rsidRPr="00786501" w:rsidRDefault="00786501" w:rsidP="00786501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55077832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  <w:t>Gegner der Königin der Nacht</w:t>
                            </w:r>
                          </w:p>
                          <w:p w14:paraId="1A9AF5DA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</w:pPr>
                          </w:p>
                          <w:p w14:paraId="45D65DF3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</w:pPr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  <w:t xml:space="preserve">hat </w:t>
                            </w:r>
                            <w:proofErr w:type="gramStart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  <w:t>gar keine</w:t>
                            </w:r>
                            <w:proofErr w:type="gramEnd"/>
                            <w:r w:rsidRPr="00786501"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  <w:t xml:space="preserve"> bösen, sondern gut Absichten</w:t>
                            </w:r>
                          </w:p>
                          <w:p w14:paraId="4BDEFE21" w14:textId="77777777" w:rsidR="00786501" w:rsidRPr="00786501" w:rsidRDefault="00786501" w:rsidP="00786501">
                            <w:pPr>
                              <w:rPr>
                                <w:rFonts w:cs="Arial"/>
                                <w:b/>
                                <w:bCs/>
                                <w:color w:val="FFC000" w:themeColor="accent4"/>
                                <w:szCs w:val="24"/>
                              </w:rPr>
                            </w:pPr>
                          </w:p>
                          <w:p w14:paraId="44C8236F" w14:textId="77777777" w:rsidR="00786501" w:rsidRPr="00786501" w:rsidRDefault="00786501" w:rsidP="00786501">
                            <w:pPr>
                              <w:jc w:val="center"/>
                              <w:rPr>
                                <w:b/>
                                <w:bCs/>
                                <w:color w:val="FFC000" w:themeColor="accent4"/>
                              </w:rPr>
                            </w:pPr>
                          </w:p>
                          <w:p w14:paraId="4D04454C" w14:textId="77777777" w:rsidR="00786501" w:rsidRPr="00786501" w:rsidRDefault="00786501" w:rsidP="0078650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37E344A2" w14:textId="77777777" w:rsidR="00786501" w:rsidRPr="00786501" w:rsidRDefault="00786501" w:rsidP="0078650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FCDC7D" id="_x0000_t109" coordsize="21600,21600" o:spt="109" path="m,l,21600r21600,l21600,xe">
                <v:stroke joinstyle="miter"/>
                <v:path gradientshapeok="t" o:connecttype="rect"/>
              </v:shapetype>
              <v:shape id="Flussdiagramm: Prozess 3" o:spid="_x0000_s1026" type="#_x0000_t109" style="position:absolute;left:0;text-align:left;margin-left:255.75pt;margin-top:8.5pt;width:233.45pt;height:537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" fillcolor="window" strokecolor="window" strokeweight="1pt">
                <v:textbox>
                  <w:txbxContent>
                    <w:p w14:paraId="0D84FC14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Cs w:val="24"/>
                        </w:rPr>
                      </w:pPr>
                    </w:p>
                    <w:p w14:paraId="41C74E40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  <w:t>Pamina ist ihre Tochter</w:t>
                      </w:r>
                    </w:p>
                    <w:p w14:paraId="1611D5ED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</w:pPr>
                    </w:p>
                    <w:p w14:paraId="4548B56C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  <w:t xml:space="preserve">Gegnerin </w:t>
                      </w:r>
                      <w:proofErr w:type="spellStart"/>
                      <w:r w:rsidRPr="00786501"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  <w:t>Sarstros</w:t>
                      </w:r>
                      <w:proofErr w:type="spellEnd"/>
                    </w:p>
                    <w:p w14:paraId="1164BF49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</w:pPr>
                    </w:p>
                    <w:p w14:paraId="610B1F32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2F5496" w:themeColor="accent1" w:themeShade="BF"/>
                          <w:szCs w:val="24"/>
                        </w:rPr>
                        <w:t>hat böse Absichten</w:t>
                      </w:r>
                    </w:p>
                    <w:p w14:paraId="02B8AC8A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 w:val="16"/>
                          <w:szCs w:val="16"/>
                        </w:rPr>
                      </w:pPr>
                    </w:p>
                    <w:p w14:paraId="01BFE8C7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Cs w:val="24"/>
                        </w:rPr>
                      </w:pPr>
                    </w:p>
                    <w:p w14:paraId="3A51C814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 w:val="16"/>
                          <w:szCs w:val="16"/>
                        </w:rPr>
                      </w:pPr>
                    </w:p>
                    <w:p w14:paraId="6E757110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 w:val="16"/>
                          <w:szCs w:val="16"/>
                        </w:rPr>
                      </w:pPr>
                    </w:p>
                    <w:p w14:paraId="2A7F6827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Cs w:val="24"/>
                        </w:rPr>
                      </w:pPr>
                    </w:p>
                    <w:p w14:paraId="74CB6506" w14:textId="10067022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t xml:space="preserve">Prinz, bekommt eine Zauberflöte </w:t>
                      </w:r>
                      <w: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br/>
                      </w:r>
                      <w:r w:rsidRPr="00786501"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t>als Hilfsmittel</w:t>
                      </w:r>
                    </w:p>
                    <w:p w14:paraId="39EF949C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Cs w:val="24"/>
                        </w:rPr>
                      </w:pPr>
                    </w:p>
                    <w:p w14:paraId="37250136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t>verliebt in Pamina</w:t>
                      </w:r>
                    </w:p>
                    <w:p w14:paraId="21AC349C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</w:pPr>
                    </w:p>
                    <w:p w14:paraId="666AFCCB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</w:pPr>
                      <w:proofErr w:type="gramStart"/>
                      <w:r w:rsidRPr="00786501"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t>will</w:t>
                      </w:r>
                      <w:proofErr w:type="gramEnd"/>
                      <w:r w:rsidRPr="00786501"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  <w:t xml:space="preserve"> Pamina befreien</w:t>
                      </w:r>
                    </w:p>
                    <w:p w14:paraId="3170D376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0000"/>
                          <w:szCs w:val="24"/>
                        </w:rPr>
                      </w:pPr>
                    </w:p>
                    <w:p w14:paraId="506D15EE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Cs w:val="24"/>
                        </w:rPr>
                      </w:pPr>
                    </w:p>
                    <w:p w14:paraId="03EF30EB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auto"/>
                          <w:sz w:val="16"/>
                          <w:szCs w:val="16"/>
                        </w:rPr>
                      </w:pPr>
                    </w:p>
                    <w:p w14:paraId="0A34589A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  <w:t>Vogelfänger, halb Mensch halb Vogel, träge und nicht sehr intelligent</w:t>
                      </w:r>
                    </w:p>
                    <w:p w14:paraId="1537CC63" w14:textId="77777777" w:rsidR="00786501" w:rsidRPr="00786501" w:rsidRDefault="00786501" w:rsidP="00786501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</w:p>
                    <w:p w14:paraId="18A8AD89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  <w:t>soll Tamino helfen und bekommt ein Glockenspiel als Hilfsmittel</w:t>
                      </w:r>
                    </w:p>
                    <w:p w14:paraId="1A1623C2" w14:textId="77777777" w:rsidR="00786501" w:rsidRPr="00786501" w:rsidRDefault="00786501" w:rsidP="00786501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</w:p>
                    <w:p w14:paraId="5E668BC9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  <w:t xml:space="preserve">verliebt in </w:t>
                      </w:r>
                      <w:proofErr w:type="spellStart"/>
                      <w:r w:rsidRPr="00786501">
                        <w:rPr>
                          <w:rFonts w:cs="Arial"/>
                          <w:b/>
                          <w:bCs/>
                          <w:color w:val="70AD47" w:themeColor="accent6"/>
                          <w:szCs w:val="24"/>
                        </w:rPr>
                        <w:t>Papagena</w:t>
                      </w:r>
                      <w:proofErr w:type="spellEnd"/>
                    </w:p>
                    <w:p w14:paraId="1F0D94B5" w14:textId="77777777" w:rsidR="00786501" w:rsidRPr="00786501" w:rsidRDefault="00786501" w:rsidP="00786501">
                      <w:pPr>
                        <w:rPr>
                          <w:b/>
                          <w:bCs/>
                        </w:rPr>
                      </w:pPr>
                    </w:p>
                    <w:p w14:paraId="670EB2CD" w14:textId="77777777" w:rsidR="00786501" w:rsidRPr="00786501" w:rsidRDefault="00786501" w:rsidP="00786501">
                      <w:pPr>
                        <w:rPr>
                          <w:b/>
                          <w:bCs/>
                        </w:rPr>
                      </w:pPr>
                    </w:p>
                    <w:p w14:paraId="39EE5484" w14:textId="77777777" w:rsidR="00786501" w:rsidRPr="00786501" w:rsidRDefault="00786501" w:rsidP="00786501">
                      <w:pPr>
                        <w:rPr>
                          <w:b/>
                          <w:bCs/>
                        </w:rPr>
                      </w:pPr>
                    </w:p>
                    <w:p w14:paraId="072D10F7" w14:textId="77777777" w:rsidR="00786501" w:rsidRPr="00786501" w:rsidRDefault="00786501" w:rsidP="00786501">
                      <w:pPr>
                        <w:rPr>
                          <w:b/>
                          <w:bCs/>
                        </w:rPr>
                      </w:pPr>
                    </w:p>
                    <w:p w14:paraId="66F0925E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  <w:t>Herrscher des Sonnenreichs</w:t>
                      </w:r>
                    </w:p>
                    <w:p w14:paraId="362C1AA8" w14:textId="77777777" w:rsidR="00786501" w:rsidRPr="00786501" w:rsidRDefault="00786501" w:rsidP="00786501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</w:p>
                    <w:p w14:paraId="55077832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  <w:t>Gegner der Königin der Nacht</w:t>
                      </w:r>
                    </w:p>
                    <w:p w14:paraId="1A9AF5DA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</w:pPr>
                    </w:p>
                    <w:p w14:paraId="45D65DF3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</w:pPr>
                      <w:r w:rsidRPr="00786501"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  <w:t xml:space="preserve">hat </w:t>
                      </w:r>
                      <w:proofErr w:type="gramStart"/>
                      <w:r w:rsidRPr="00786501"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  <w:t>gar keine</w:t>
                      </w:r>
                      <w:proofErr w:type="gramEnd"/>
                      <w:r w:rsidRPr="00786501"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  <w:t xml:space="preserve"> bösen, sondern gut Absichten</w:t>
                      </w:r>
                    </w:p>
                    <w:p w14:paraId="4BDEFE21" w14:textId="77777777" w:rsidR="00786501" w:rsidRPr="00786501" w:rsidRDefault="00786501" w:rsidP="00786501">
                      <w:pPr>
                        <w:rPr>
                          <w:rFonts w:cs="Arial"/>
                          <w:b/>
                          <w:bCs/>
                          <w:color w:val="FFC000" w:themeColor="accent4"/>
                          <w:szCs w:val="24"/>
                        </w:rPr>
                      </w:pPr>
                    </w:p>
                    <w:p w14:paraId="44C8236F" w14:textId="77777777" w:rsidR="00786501" w:rsidRPr="00786501" w:rsidRDefault="00786501" w:rsidP="00786501">
                      <w:pPr>
                        <w:jc w:val="center"/>
                        <w:rPr>
                          <w:b/>
                          <w:bCs/>
                          <w:color w:val="FFC000" w:themeColor="accent4"/>
                        </w:rPr>
                      </w:pPr>
                    </w:p>
                    <w:p w14:paraId="4D04454C" w14:textId="77777777" w:rsidR="00786501" w:rsidRPr="00786501" w:rsidRDefault="00786501" w:rsidP="00786501">
                      <w:pPr>
                        <w:jc w:val="center"/>
                        <w:rPr>
                          <w:b/>
                          <w:bCs/>
                        </w:rPr>
                      </w:pPr>
                    </w:p>
                    <w:p w14:paraId="37E344A2" w14:textId="77777777" w:rsidR="00786501" w:rsidRPr="00786501" w:rsidRDefault="00786501" w:rsidP="00786501">
                      <w:pPr>
                        <w:jc w:val="center"/>
                        <w:rPr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79F616A" w14:textId="0836CBDF" w:rsidR="007662F0" w:rsidRPr="002901D7" w:rsidRDefault="00921421" w:rsidP="007662F0">
      <w:pPr>
        <w:pStyle w:val="ArialEinzuga"/>
        <w:numPr>
          <w:ilvl w:val="0"/>
          <w:numId w:val="0"/>
        </w:numPr>
        <w:ind w:left="141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835392" behindDoc="0" locked="0" layoutInCell="1" allowOverlap="1" wp14:anchorId="52DB16D8" wp14:editId="70F53CB9">
                <wp:simplePos x="0" y="0"/>
                <wp:positionH relativeFrom="column">
                  <wp:posOffset>676910</wp:posOffset>
                </wp:positionH>
                <wp:positionV relativeFrom="paragraph">
                  <wp:posOffset>105410</wp:posOffset>
                </wp:positionV>
                <wp:extent cx="1413558" cy="1404594"/>
                <wp:effectExtent l="0" t="0" r="8890" b="18415"/>
                <wp:wrapNone/>
                <wp:docPr id="1561267092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3558" cy="1404594"/>
                          <a:chOff x="0" y="0"/>
                          <a:chExt cx="1413558" cy="1404594"/>
                        </a:xfrm>
                      </wpg:grpSpPr>
                      <wps:wsp>
                        <wps:cNvPr id="1012443327" name="Flussdiagramm: Dokument 2"/>
                        <wps:cNvSpPr/>
                        <wps:spPr>
                          <a:xfrm>
                            <a:off x="110358" y="0"/>
                            <a:ext cx="1303200" cy="1404594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D572D06" w14:textId="77777777" w:rsidR="00921421" w:rsidRPr="00711A23" w:rsidRDefault="00921421" w:rsidP="00921421">
                              <w:pPr>
                                <w:pStyle w:val="ArialBold"/>
                                <w:ind w:left="0"/>
                                <w:jc w:val="center"/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711A23"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>Königin der</w:t>
                              </w:r>
                              <w:r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711A23"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>Nacht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4523365" name="Grafik 3"/>
                          <pic:cNvPicPr>
                            <a:picLocks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4441" y="252249"/>
                            <a:ext cx="1147445" cy="80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18394292" name="Textfeld 1"/>
                        <wps:cNvSpPr txBox="1"/>
                        <wps:spPr>
                          <a:xfrm>
                            <a:off x="0" y="68318"/>
                            <a:ext cx="180000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467326C" w14:textId="77777777" w:rsidR="00921421" w:rsidRPr="00EF5390" w:rsidRDefault="00921421" w:rsidP="00921421">
                              <w:pPr>
                                <w:pStyle w:val="ArialBeschreibunggrau"/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Rechte: dpa Picture-Alliance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52DB16D8" id="Gruppieren 4" o:spid="_x0000_s1027" style="position:absolute;left:0;text-align:left;margin-left:53.3pt;margin-top:8.3pt;width:111.3pt;height:110.6pt;z-index:251835392;mso-width-relative:margin" coordsize="14135,14045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">
                <v:roundrect id="Flussdiagramm: Dokument 2" o:spid="_x0000_s1028" style="position:absolute;left:1103;width:13032;height:14045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" filled="f" strokecolor="#b4c6e7 [1300]" strokeweight="1pt">
                  <v:stroke joinstyle="miter"/>
                  <v:textbox inset="0,0,0,0">
                    <w:txbxContent>
                      <w:p w14:paraId="7D572D06" w14:textId="77777777" w:rsidR="00921421" w:rsidRPr="00711A23" w:rsidRDefault="00921421" w:rsidP="00921421">
                        <w:pPr>
                          <w:pStyle w:val="ArialBold"/>
                          <w:ind w:left="0"/>
                          <w:jc w:val="center"/>
                          <w:rPr>
                            <w:b w:val="0"/>
                            <w:bCs/>
                            <w:sz w:val="20"/>
                            <w:szCs w:val="20"/>
                          </w:rPr>
                        </w:pPr>
                        <w:r w:rsidRPr="00711A23">
                          <w:rPr>
                            <w:b w:val="0"/>
                            <w:bCs/>
                            <w:sz w:val="20"/>
                            <w:szCs w:val="20"/>
                          </w:rPr>
                          <w:t>Königin der</w:t>
                        </w:r>
                        <w:r>
                          <w:rPr>
                            <w:b w:val="0"/>
                            <w:bCs/>
                            <w:sz w:val="20"/>
                            <w:szCs w:val="20"/>
                          </w:rPr>
                          <w:t xml:space="preserve"> </w:t>
                        </w:r>
                        <w:r w:rsidRPr="00711A23">
                          <w:rPr>
                            <w:b w:val="0"/>
                            <w:bCs/>
                            <w:sz w:val="20"/>
                            <w:szCs w:val="20"/>
                          </w:rPr>
                          <w:t>Nacht</w:t>
                        </w:r>
                      </w:p>
                    </w:txbxContent>
                  </v:textbox>
                </v:round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3" o:spid="_x0000_s1029" type="#_x0000_t75" style="position:absolute;left:1944;top:2522;width:11474;height:801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">
                  <v:imagedata r:id="rId10" o:title="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top:683;width:1800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" filled="f" stroked="f" strokeweight=".5pt">
                  <v:textbox style="layout-flow:vertical;mso-layout-flow-alt:bottom-to-top" inset="0,0,0,0">
                    <w:txbxContent>
                      <w:p w14:paraId="1467326C" w14:textId="77777777" w:rsidR="00921421" w:rsidRPr="00EF5390" w:rsidRDefault="00921421" w:rsidP="00921421">
                        <w:pPr>
                          <w:pStyle w:val="ArialBeschreibunggrau"/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Rechte: dpa Picture-Alliance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DD46C68" w14:textId="1B1F9C5A" w:rsidR="002B532E" w:rsidRDefault="00EB0F30" w:rsidP="007662F0"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3D045CD0" wp14:editId="2486059E">
                <wp:simplePos x="0" y="0"/>
                <wp:positionH relativeFrom="column">
                  <wp:posOffset>1696183</wp:posOffset>
                </wp:positionH>
                <wp:positionV relativeFrom="paragraph">
                  <wp:posOffset>14605</wp:posOffset>
                </wp:positionV>
                <wp:extent cx="197485" cy="951865"/>
                <wp:effectExtent l="0" t="0" r="5715" b="635"/>
                <wp:wrapNone/>
                <wp:docPr id="154320504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485" cy="9518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9257FC" w14:textId="77777777" w:rsidR="00EB0F30" w:rsidRPr="00565B3F" w:rsidRDefault="00921421" w:rsidP="00EB0F30">
                            <w:pPr>
                              <w:pStyle w:val="ArialBeschreibunggrau"/>
                              <w:rPr>
                                <w:color w:val="FFFFFF" w:themeColor="background1"/>
                                <w:sz w:val="13"/>
                                <w:szCs w:val="13"/>
                              </w:rPr>
                            </w:pPr>
                            <w:hyperlink r:id="rId11" w:history="1">
                              <w:r w:rsidR="00EB0F30" w:rsidRPr="00565B3F">
                                <w:rPr>
                                  <w:rFonts w:cs="Arial"/>
                                  <w:color w:val="FFFFFF" w:themeColor="background1"/>
                                  <w:kern w:val="2"/>
                                  <w:sz w:val="13"/>
                                  <w:szCs w:val="13"/>
                                  <w:u w:val="single"/>
                                  <w14:ligatures w14:val="standardContextual"/>
                                </w:rPr>
                                <w:t>commons.wikimedia.org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045CD0" id="Textfeld 1" o:spid="_x0000_s1031" type="#_x0000_t202" style="position:absolute;left:0;text-align:left;margin-left:133.55pt;margin-top:1.15pt;width:15.55pt;height:74.9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" filled="f" stroked="f" strokeweight=".5pt">
                <v:textbox style="layout-flow:vertical;mso-layout-flow-alt:bottom-to-top" inset="0,0,0,0">
                  <w:txbxContent>
                    <w:p w14:paraId="759257FC" w14:textId="77777777" w:rsidR="00EB0F30" w:rsidRPr="00565B3F" w:rsidRDefault="00921421" w:rsidP="00EB0F30">
                      <w:pPr>
                        <w:pStyle w:val="ArialBeschreibunggrau"/>
                        <w:rPr>
                          <w:color w:val="FFFFFF" w:themeColor="background1"/>
                          <w:sz w:val="13"/>
                          <w:szCs w:val="13"/>
                        </w:rPr>
                      </w:pPr>
                      <w:hyperlink r:id="rId12" w:history="1">
                        <w:r w:rsidR="00EB0F30" w:rsidRPr="00565B3F">
                          <w:rPr>
                            <w:rFonts w:cs="Arial"/>
                            <w:color w:val="FFFFFF" w:themeColor="background1"/>
                            <w:kern w:val="2"/>
                            <w:sz w:val="13"/>
                            <w:szCs w:val="13"/>
                            <w:u w:val="single"/>
                            <w14:ligatures w14:val="standardContextual"/>
                          </w:rPr>
                          <w:t>commons.wikimedia.org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7B1491CB" w14:textId="30CFD080" w:rsidR="007662F0" w:rsidRDefault="007662F0" w:rsidP="00F25983">
      <w:pPr>
        <w:spacing w:line="276" w:lineRule="auto"/>
        <w:ind w:left="5387"/>
        <w:rPr>
          <w:b/>
          <w:bCs/>
        </w:rPr>
      </w:pPr>
    </w:p>
    <w:p w14:paraId="7743F5AD" w14:textId="3EB6AC36" w:rsidR="00786501" w:rsidRDefault="00786501" w:rsidP="00F25983">
      <w:pPr>
        <w:spacing w:line="276" w:lineRule="auto"/>
        <w:ind w:left="5387"/>
        <w:rPr>
          <w:b/>
          <w:bCs/>
        </w:rPr>
      </w:pPr>
    </w:p>
    <w:p w14:paraId="56D765EC" w14:textId="6F3CF8BD" w:rsidR="00786501" w:rsidRPr="007662F0" w:rsidRDefault="00786501" w:rsidP="00F25983">
      <w:pPr>
        <w:spacing w:line="276" w:lineRule="auto"/>
        <w:ind w:left="5387"/>
        <w:rPr>
          <w:b/>
          <w:bCs/>
        </w:rPr>
      </w:pPr>
    </w:p>
    <w:p w14:paraId="1A750681" w14:textId="11DD6058" w:rsidR="007662F0" w:rsidRDefault="00786501" w:rsidP="00F25983">
      <w:pPr>
        <w:spacing w:line="276" w:lineRule="auto"/>
        <w:ind w:left="5387"/>
        <w:rPr>
          <w:b/>
          <w:bCs/>
        </w:rPr>
      </w:pPr>
      <w:r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713443C2" wp14:editId="44924D4C">
                <wp:simplePos x="0" y="0"/>
                <wp:positionH relativeFrom="column">
                  <wp:posOffset>2230755</wp:posOffset>
                </wp:positionH>
                <wp:positionV relativeFrom="paragraph">
                  <wp:posOffset>207010</wp:posOffset>
                </wp:positionV>
                <wp:extent cx="304800" cy="274320"/>
                <wp:effectExtent l="0" t="0" r="12700" b="17780"/>
                <wp:wrapNone/>
                <wp:docPr id="1207121330" name="Flussdiagramm: Proz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4320"/>
                        </a:xfrm>
                        <a:prstGeom prst="flowChartProcess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D81A303" w14:textId="77777777" w:rsidR="00786501" w:rsidRPr="00C65674" w:rsidRDefault="00786501" w:rsidP="00786501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auto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auto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3443C2" id="_x0000_t109" coordsize="21600,21600" o:spt="109" path="m,l,21600r21600,l21600,xe">
                <v:stroke joinstyle="miter"/>
                <v:path gradientshapeok="t" o:connecttype="rect"/>
              </v:shapetype>
              <v:shape id="Flussdiagramm: Prozess 4" o:spid="_x0000_s1032" type="#_x0000_t109" style="position:absolute;left:0;text-align:left;margin-left:175.65pt;margin-top:16.3pt;width:24pt;height:21.6pt;z-index:251821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" fillcolor="#8eaadb [1940]" strokecolor="#8faadc" strokeweight="1pt">
                <v:textbox>
                  <w:txbxContent>
                    <w:p w14:paraId="2D81A303" w14:textId="77777777" w:rsidR="00786501" w:rsidRPr="00C65674" w:rsidRDefault="00786501" w:rsidP="00786501">
                      <w:pPr>
                        <w:ind w:left="0"/>
                        <w:jc w:val="center"/>
                        <w:rPr>
                          <w:b/>
                          <w:bCs/>
                          <w:color w:val="auto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auto"/>
                          <w:szCs w:val="24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</w:p>
    <w:p w14:paraId="286CE9D9" w14:textId="17EB9F4B" w:rsidR="00786501" w:rsidRPr="007662F0" w:rsidRDefault="00786501" w:rsidP="00F25983">
      <w:pPr>
        <w:spacing w:line="276" w:lineRule="auto"/>
        <w:ind w:left="5387"/>
        <w:rPr>
          <w:b/>
          <w:bCs/>
        </w:rPr>
      </w:pPr>
    </w:p>
    <w:p w14:paraId="16873CA3" w14:textId="4571F183" w:rsidR="007662F0" w:rsidRDefault="007662F0" w:rsidP="00F25983">
      <w:pPr>
        <w:spacing w:line="276" w:lineRule="auto"/>
        <w:ind w:left="5387"/>
        <w:rPr>
          <w:b/>
          <w:bCs/>
        </w:rPr>
      </w:pPr>
    </w:p>
    <w:p w14:paraId="072018E5" w14:textId="21AEAFCF" w:rsidR="00786501" w:rsidRPr="007662F0" w:rsidRDefault="00921421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837440" behindDoc="0" locked="0" layoutInCell="1" allowOverlap="1" wp14:anchorId="39FB1858" wp14:editId="3E146334">
                <wp:simplePos x="0" y="0"/>
                <wp:positionH relativeFrom="column">
                  <wp:posOffset>676910</wp:posOffset>
                </wp:positionH>
                <wp:positionV relativeFrom="paragraph">
                  <wp:posOffset>105410</wp:posOffset>
                </wp:positionV>
                <wp:extent cx="1412875" cy="1403985"/>
                <wp:effectExtent l="0" t="0" r="9525" b="18415"/>
                <wp:wrapNone/>
                <wp:docPr id="1885767058" name="Gruppieren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2875" cy="1403985"/>
                          <a:chOff x="0" y="0"/>
                          <a:chExt cx="1413558" cy="1403985"/>
                        </a:xfrm>
                      </wpg:grpSpPr>
                      <wps:wsp>
                        <wps:cNvPr id="843151052" name="Flussdiagramm: Dokument 2"/>
                        <wps:cNvSpPr/>
                        <wps:spPr>
                          <a:xfrm>
                            <a:off x="110358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D76A937" w14:textId="77777777" w:rsidR="00921421" w:rsidRDefault="00921421" w:rsidP="00921421">
                              <w:pPr>
                                <w:ind w:left="0"/>
                                <w:jc w:val="center"/>
                              </w:pPr>
                              <w:r w:rsidRPr="00711A23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Ta</w:t>
                              </w:r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m</w:t>
                              </w:r>
                              <w:r w:rsidRPr="00711A23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ino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54174073" name="Grafik 2"/>
                          <pic:cNvPicPr>
                            <a:picLocks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21" y="236482"/>
                            <a:ext cx="1170940" cy="819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602204747" name="Textfeld 1"/>
                        <wps:cNvSpPr txBox="1"/>
                        <wps:spPr>
                          <a:xfrm>
                            <a:off x="0" y="131379"/>
                            <a:ext cx="143510" cy="115189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A4012A8" w14:textId="77777777" w:rsidR="00921421" w:rsidRDefault="00921421" w:rsidP="00921421">
                              <w:pPr>
                                <w:pStyle w:val="berschrift2Zchn"/>
                              </w:pP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Rechte: ARD-Filmredaktion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9FB1858" id="Gruppieren 5" o:spid="_x0000_s1033" style="position:absolute;left:0;text-align:left;margin-left:53.3pt;margin-top:8.3pt;width:111.25pt;height:110.55pt;z-index:251837440;mso-width-relative:margin" coordsize="14135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">
                <v:roundrect id="Flussdiagramm: Dokument 2" o:spid="_x0000_s1034" style="position:absolute;left:1103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" filled="f" strokecolor="#b4c6e7 [1300]" strokeweight="1pt">
                  <v:stroke joinstyle="miter"/>
                  <v:textbox inset="0,0,0,0">
                    <w:txbxContent>
                      <w:p w14:paraId="5D76A937" w14:textId="77777777" w:rsidR="00921421" w:rsidRDefault="00921421" w:rsidP="00921421">
                        <w:pPr>
                          <w:ind w:left="0"/>
                          <w:jc w:val="center"/>
                        </w:pPr>
                        <w:r w:rsidRPr="00711A23">
                          <w:rPr>
                            <w:color w:val="00347D"/>
                            <w:sz w:val="20"/>
                            <w:szCs w:val="20"/>
                          </w:rPr>
                          <w:t>Ta</w:t>
                        </w:r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m</w:t>
                        </w:r>
                        <w:r w:rsidRPr="00711A23">
                          <w:rPr>
                            <w:color w:val="00347D"/>
                            <w:sz w:val="20"/>
                            <w:szCs w:val="20"/>
                          </w:rPr>
                          <w:t>ino</w:t>
                        </w:r>
                      </w:p>
                    </w:txbxContent>
                  </v:textbox>
                </v:roundrect>
                <v:shape id="Grafik 2" o:spid="_x0000_s1035" type="#_x0000_t75" style="position:absolute;left:1734;top:2364;width:11709;height:819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">
                  <v:imagedata r:id="rId14" o:title=""/>
                  <o:lock v:ext="edit" aspectratio="f"/>
                </v:shape>
                <v:shape id="_x0000_s1036" type="#_x0000_t202" style="position:absolute;top:1313;width:1435;height:115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" filled="f" stroked="f" strokeweight=".5pt">
                  <v:textbox style="layout-flow:vertical;mso-layout-flow-alt:bottom-to-top" inset="0,0,0,0">
                    <w:txbxContent>
                      <w:p w14:paraId="2A4012A8" w14:textId="77777777" w:rsidR="00921421" w:rsidRDefault="00921421" w:rsidP="00921421">
                        <w:pPr>
                          <w:pStyle w:val="berschrift2Zchn"/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Rechte: ARD-Filmredaktion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6203100" w14:textId="3B61848C" w:rsidR="007662F0" w:rsidRPr="007662F0" w:rsidRDefault="00EB0F30" w:rsidP="00F25983">
      <w:pPr>
        <w:spacing w:line="276" w:lineRule="auto"/>
        <w:ind w:left="5387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46A6544C" wp14:editId="5345B179">
                <wp:simplePos x="0" y="0"/>
                <wp:positionH relativeFrom="column">
                  <wp:posOffset>1696183</wp:posOffset>
                </wp:positionH>
                <wp:positionV relativeFrom="paragraph">
                  <wp:posOffset>24765</wp:posOffset>
                </wp:positionV>
                <wp:extent cx="197485" cy="951865"/>
                <wp:effectExtent l="0" t="0" r="5715" b="635"/>
                <wp:wrapNone/>
                <wp:docPr id="1781371367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485" cy="9518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4643C7" w14:textId="77777777" w:rsidR="00EB0F30" w:rsidRPr="00565B3F" w:rsidRDefault="00921421" w:rsidP="00EB0F30">
                            <w:pPr>
                              <w:rPr>
                                <w:color w:val="FFFFFF" w:themeColor="background1"/>
                                <w:sz w:val="13"/>
                                <w:szCs w:val="13"/>
                              </w:rPr>
                            </w:pPr>
                            <w:hyperlink r:id="rId15" w:history="1">
                              <w:r w:rsidR="00EB0F30" w:rsidRPr="00565B3F">
                                <w:rPr>
                                  <w:rFonts w:cs="Arial"/>
                                  <w:color w:val="FFFFFF" w:themeColor="background1"/>
                                  <w:sz w:val="13"/>
                                  <w:szCs w:val="13"/>
                                  <w:u w:val="single"/>
                                </w:rPr>
                                <w:t>commons.wikimedia.org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A6544C" id="_x0000_s1037" type="#_x0000_t202" style="position:absolute;left:0;text-align:left;margin-left:133.55pt;margin-top:1.95pt;width:15.55pt;height:74.9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" filled="f" stroked="f" strokeweight=".5pt">
                <v:textbox style="layout-flow:vertical;mso-layout-flow-alt:bottom-to-top" inset="0,0,0,0">
                  <w:txbxContent>
                    <w:p w14:paraId="0A4643C7" w14:textId="77777777" w:rsidR="00EB0F30" w:rsidRPr="00565B3F" w:rsidRDefault="00921421" w:rsidP="00EB0F30">
                      <w:pPr>
                        <w:rPr>
                          <w:color w:val="FFFFFF" w:themeColor="background1"/>
                          <w:sz w:val="13"/>
                          <w:szCs w:val="13"/>
                        </w:rPr>
                      </w:pPr>
                      <w:hyperlink r:id="rId16" w:history="1">
                        <w:r w:rsidR="00EB0F30" w:rsidRPr="00565B3F">
                          <w:rPr>
                            <w:rFonts w:cs="Arial"/>
                            <w:color w:val="FFFFFF" w:themeColor="background1"/>
                            <w:sz w:val="13"/>
                            <w:szCs w:val="13"/>
                            <w:u w:val="single"/>
                          </w:rPr>
                          <w:t>commons.wikimedia.org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5C049455" w14:textId="5A0BB786" w:rsidR="007662F0" w:rsidRPr="007662F0" w:rsidRDefault="007662F0" w:rsidP="00786501">
      <w:pPr>
        <w:spacing w:line="276" w:lineRule="auto"/>
        <w:rPr>
          <w:b/>
          <w:bCs/>
        </w:rPr>
      </w:pPr>
    </w:p>
    <w:p w14:paraId="4C211BB0" w14:textId="5DD1EDAD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3A23A881" w14:textId="77777777" w:rsidR="00786501" w:rsidRDefault="00786501" w:rsidP="00F25983">
      <w:pPr>
        <w:spacing w:line="276" w:lineRule="auto"/>
        <w:ind w:left="5387"/>
        <w:rPr>
          <w:b/>
          <w:bCs/>
        </w:rPr>
      </w:pPr>
    </w:p>
    <w:p w14:paraId="1AA7C029" w14:textId="0AB959DF" w:rsidR="007662F0" w:rsidRPr="007662F0" w:rsidRDefault="00786501" w:rsidP="00F25983">
      <w:pPr>
        <w:spacing w:line="276" w:lineRule="auto"/>
        <w:ind w:left="5387"/>
        <w:rPr>
          <w:b/>
          <w:bCs/>
        </w:rPr>
      </w:pPr>
      <w:r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353CBB75" wp14:editId="72747663">
                <wp:simplePos x="0" y="0"/>
                <wp:positionH relativeFrom="column">
                  <wp:posOffset>2232660</wp:posOffset>
                </wp:positionH>
                <wp:positionV relativeFrom="paragraph">
                  <wp:posOffset>143412</wp:posOffset>
                </wp:positionV>
                <wp:extent cx="304800" cy="274320"/>
                <wp:effectExtent l="0" t="0" r="12700" b="17780"/>
                <wp:wrapNone/>
                <wp:docPr id="1542298542" name="Flussdiagramm: Proz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4320"/>
                        </a:xfrm>
                        <a:prstGeom prst="flowChartProcess">
                          <a:avLst/>
                        </a:prstGeom>
                        <a:solidFill>
                          <a:srgbClr val="F48484"/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8C4AF4" w14:textId="77777777" w:rsidR="00786501" w:rsidRPr="00C65674" w:rsidRDefault="00786501" w:rsidP="00786501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auto"/>
                              </w:rPr>
                            </w:pPr>
                            <w:r w:rsidRPr="00C65674">
                              <w:rPr>
                                <w:b/>
                                <w:bCs/>
                                <w:color w:val="auto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3CBB75" id="_x0000_s1038" type="#_x0000_t109" style="position:absolute;left:0;text-align:left;margin-left:175.8pt;margin-top:11.3pt;width:24pt;height:21.6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" fillcolor="#f48484" strokecolor="#8faadc" strokeweight="1pt">
                <v:textbox>
                  <w:txbxContent>
                    <w:p w14:paraId="6F8C4AF4" w14:textId="77777777" w:rsidR="00786501" w:rsidRPr="00C65674" w:rsidRDefault="00786501" w:rsidP="00786501">
                      <w:pPr>
                        <w:ind w:left="0"/>
                        <w:jc w:val="center"/>
                        <w:rPr>
                          <w:b/>
                          <w:bCs/>
                          <w:color w:val="auto"/>
                        </w:rPr>
                      </w:pPr>
                      <w:r w:rsidRPr="00C65674">
                        <w:rPr>
                          <w:b/>
                          <w:bCs/>
                          <w:color w:val="auto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</w:p>
    <w:p w14:paraId="30839D18" w14:textId="360405F4" w:rsidR="007662F0" w:rsidRDefault="007662F0" w:rsidP="00F25983">
      <w:pPr>
        <w:spacing w:line="276" w:lineRule="auto"/>
        <w:ind w:left="5387"/>
        <w:rPr>
          <w:b/>
          <w:bCs/>
        </w:rPr>
      </w:pPr>
    </w:p>
    <w:p w14:paraId="719153AB" w14:textId="77777777" w:rsidR="00786501" w:rsidRPr="007662F0" w:rsidRDefault="00786501" w:rsidP="00F25983">
      <w:pPr>
        <w:spacing w:line="276" w:lineRule="auto"/>
        <w:ind w:left="5387"/>
        <w:rPr>
          <w:b/>
          <w:bCs/>
        </w:rPr>
      </w:pPr>
    </w:p>
    <w:p w14:paraId="41DA6193" w14:textId="6892124F" w:rsidR="007662F0" w:rsidRPr="007662F0" w:rsidRDefault="00921421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836416" behindDoc="0" locked="0" layoutInCell="1" allowOverlap="1" wp14:anchorId="6B09647C" wp14:editId="4054DBD3">
                <wp:simplePos x="0" y="0"/>
                <wp:positionH relativeFrom="column">
                  <wp:posOffset>676910</wp:posOffset>
                </wp:positionH>
                <wp:positionV relativeFrom="paragraph">
                  <wp:posOffset>52705</wp:posOffset>
                </wp:positionV>
                <wp:extent cx="1412875" cy="1403985"/>
                <wp:effectExtent l="0" t="0" r="9525" b="18415"/>
                <wp:wrapNone/>
                <wp:docPr id="1082698430" name="Gruppieren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2875" cy="1403985"/>
                          <a:chOff x="0" y="0"/>
                          <a:chExt cx="1413558" cy="1403985"/>
                        </a:xfrm>
                      </wpg:grpSpPr>
                      <wps:wsp>
                        <wps:cNvPr id="1009129426" name="Flussdiagramm: Dokument 2"/>
                        <wps:cNvSpPr/>
                        <wps:spPr>
                          <a:xfrm>
                            <a:off x="110358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6061ACC" w14:textId="77777777" w:rsidR="00921421" w:rsidRPr="002A2A80" w:rsidRDefault="00921421" w:rsidP="00921421">
                              <w:pPr>
                                <w:ind w:left="0"/>
                                <w:jc w:val="center"/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</w:pPr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Papageno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93508111" name="Grafik 1"/>
                          <pic:cNvPicPr>
                            <a:picLocks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5158" y="0"/>
                            <a:ext cx="692150" cy="1167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55993851" name="Textfeld 1"/>
                        <wps:cNvSpPr txBox="1"/>
                        <wps:spPr>
                          <a:xfrm>
                            <a:off x="0" y="183931"/>
                            <a:ext cx="180000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33EDB7A" w14:textId="77777777" w:rsidR="00921421" w:rsidRPr="00EF5390" w:rsidRDefault="00921421" w:rsidP="00921421">
                              <w:pPr>
                                <w:jc w:val="both"/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Rechte: dpa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B09647C" id="Gruppieren 6" o:spid="_x0000_s1039" style="position:absolute;left:0;text-align:left;margin-left:53.3pt;margin-top:4.15pt;width:111.25pt;height:110.55pt;z-index:251836416;mso-width-relative:margin" coordsize="14135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">
                <v:roundrect id="Flussdiagramm: Dokument 2" o:spid="_x0000_s1040" style="position:absolute;left:1103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" filled="f" strokecolor="#b4c6e7 [1300]" strokeweight="1pt">
                  <v:stroke joinstyle="miter"/>
                  <v:textbox inset="0,0,0,0">
                    <w:txbxContent>
                      <w:p w14:paraId="56061ACC" w14:textId="77777777" w:rsidR="00921421" w:rsidRPr="002A2A80" w:rsidRDefault="00921421" w:rsidP="00921421">
                        <w:pPr>
                          <w:ind w:left="0"/>
                          <w:jc w:val="center"/>
                          <w:rPr>
                            <w:color w:val="00347D"/>
                            <w:sz w:val="20"/>
                            <w:szCs w:val="20"/>
                          </w:rPr>
                        </w:pPr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Papageno</w:t>
                        </w:r>
                      </w:p>
                    </w:txbxContent>
                  </v:textbox>
                </v:roundrect>
                <v:shape id="Grafik 1" o:spid="_x0000_s1041" type="#_x0000_t75" style="position:absolute;left:4151;width:6922;height:1167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">
                  <v:imagedata r:id="rId18" o:title=""/>
                  <o:lock v:ext="edit" aspectratio="f"/>
                </v:shape>
                <v:shape id="_x0000_s1042" type="#_x0000_t202" style="position:absolute;top:1839;width:1800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" filled="f" stroked="f" strokeweight=".5pt">
                  <v:textbox style="layout-flow:vertical;mso-layout-flow-alt:bottom-to-top" inset="0,0,0,0">
                    <w:txbxContent>
                      <w:p w14:paraId="433EDB7A" w14:textId="77777777" w:rsidR="00921421" w:rsidRPr="00EF5390" w:rsidRDefault="00921421" w:rsidP="00921421">
                        <w:pPr>
                          <w:jc w:val="both"/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Rechte: dpa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B0F30"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7D70A09E" wp14:editId="363A18C2">
                <wp:simplePos x="0" y="0"/>
                <wp:positionH relativeFrom="column">
                  <wp:posOffset>1696183</wp:posOffset>
                </wp:positionH>
                <wp:positionV relativeFrom="paragraph">
                  <wp:posOffset>144145</wp:posOffset>
                </wp:positionV>
                <wp:extent cx="197485" cy="951865"/>
                <wp:effectExtent l="0" t="0" r="5715" b="635"/>
                <wp:wrapNone/>
                <wp:docPr id="1710877256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485" cy="9518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4A2EC0E" w14:textId="77777777" w:rsidR="00EB0F30" w:rsidRPr="00565B3F" w:rsidRDefault="00921421" w:rsidP="00EB0F30">
                            <w:pPr>
                              <w:rPr>
                                <w:color w:val="FFFFFF" w:themeColor="background1"/>
                                <w:sz w:val="13"/>
                                <w:szCs w:val="13"/>
                              </w:rPr>
                            </w:pPr>
                            <w:hyperlink r:id="rId19" w:history="1">
                              <w:r w:rsidR="00EB0F30" w:rsidRPr="00565B3F">
                                <w:rPr>
                                  <w:rFonts w:cs="Arial"/>
                                  <w:color w:val="FFFFFF" w:themeColor="background1"/>
                                  <w:sz w:val="13"/>
                                  <w:szCs w:val="13"/>
                                  <w:u w:val="single"/>
                                </w:rPr>
                                <w:t>commons.wikimedia.org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70A09E" id="_x0000_s1043" type="#_x0000_t202" style="position:absolute;left:0;text-align:left;margin-left:133.55pt;margin-top:11.35pt;width:15.55pt;height:74.9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" filled="f" stroked="f" strokeweight=".5pt">
                <v:textbox style="layout-flow:vertical;mso-layout-flow-alt:bottom-to-top" inset="0,0,0,0">
                  <w:txbxContent>
                    <w:p w14:paraId="44A2EC0E" w14:textId="77777777" w:rsidR="00EB0F30" w:rsidRPr="00565B3F" w:rsidRDefault="00921421" w:rsidP="00EB0F30">
                      <w:pPr>
                        <w:rPr>
                          <w:color w:val="FFFFFF" w:themeColor="background1"/>
                          <w:sz w:val="13"/>
                          <w:szCs w:val="13"/>
                        </w:rPr>
                      </w:pPr>
                      <w:hyperlink r:id="rId20" w:history="1">
                        <w:r w:rsidR="00EB0F30" w:rsidRPr="00565B3F">
                          <w:rPr>
                            <w:rFonts w:cs="Arial"/>
                            <w:color w:val="FFFFFF" w:themeColor="background1"/>
                            <w:sz w:val="13"/>
                            <w:szCs w:val="13"/>
                            <w:u w:val="single"/>
                          </w:rPr>
                          <w:t>commons.wikimedia.org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71DE2A3A" w14:textId="49BC27DC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6BD24035" w14:textId="0A8E2E0C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672337AC" w14:textId="7A5FDB73" w:rsidR="007662F0" w:rsidRDefault="007662F0" w:rsidP="00F25983">
      <w:pPr>
        <w:spacing w:line="276" w:lineRule="auto"/>
        <w:ind w:left="5387"/>
        <w:rPr>
          <w:b/>
          <w:bCs/>
        </w:rPr>
      </w:pPr>
    </w:p>
    <w:p w14:paraId="7798F11E" w14:textId="6DF9DB34" w:rsidR="00786501" w:rsidRPr="007662F0" w:rsidRDefault="00786501" w:rsidP="00F25983">
      <w:pPr>
        <w:spacing w:line="276" w:lineRule="auto"/>
        <w:ind w:left="5387"/>
        <w:rPr>
          <w:b/>
          <w:bCs/>
        </w:rPr>
      </w:pPr>
    </w:p>
    <w:p w14:paraId="4D1BBDB7" w14:textId="05DD00D9" w:rsidR="007662F0" w:rsidRPr="007662F0" w:rsidRDefault="00786501" w:rsidP="00F25983">
      <w:pPr>
        <w:spacing w:line="276" w:lineRule="auto"/>
        <w:ind w:left="5387"/>
        <w:rPr>
          <w:b/>
          <w:bCs/>
        </w:rPr>
      </w:pPr>
      <w:r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791072B0" wp14:editId="3D1A96C7">
                <wp:simplePos x="0" y="0"/>
                <wp:positionH relativeFrom="column">
                  <wp:posOffset>2257425</wp:posOffset>
                </wp:positionH>
                <wp:positionV relativeFrom="paragraph">
                  <wp:posOffset>53438</wp:posOffset>
                </wp:positionV>
                <wp:extent cx="304800" cy="274320"/>
                <wp:effectExtent l="0" t="0" r="12700" b="17780"/>
                <wp:wrapNone/>
                <wp:docPr id="323806342" name="Flussdiagramm: Proz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4320"/>
                        </a:xfrm>
                        <a:prstGeom prst="flowChart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9FCBC2" w14:textId="77777777" w:rsidR="00786501" w:rsidRPr="00C65674" w:rsidRDefault="00786501" w:rsidP="00786501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auto"/>
                              </w:rPr>
                            </w:pPr>
                            <w:r w:rsidRPr="00C65674">
                              <w:rPr>
                                <w:b/>
                                <w:bCs/>
                                <w:color w:val="auto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1072B0" id="_x0000_s1044" type="#_x0000_t109" style="position:absolute;left:0;text-align:left;margin-left:177.75pt;margin-top:4.2pt;width:24pt;height:21.6pt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" fillcolor="#c5e0b3 [1305]" strokecolor="#8faadc" strokeweight="1pt">
                <v:textbox>
                  <w:txbxContent>
                    <w:p w14:paraId="279FCBC2" w14:textId="77777777" w:rsidR="00786501" w:rsidRPr="00C65674" w:rsidRDefault="00786501" w:rsidP="00786501">
                      <w:pPr>
                        <w:ind w:left="0"/>
                        <w:jc w:val="center"/>
                        <w:rPr>
                          <w:b/>
                          <w:bCs/>
                          <w:color w:val="auto"/>
                        </w:rPr>
                      </w:pPr>
                      <w:r w:rsidRPr="00C65674">
                        <w:rPr>
                          <w:b/>
                          <w:bCs/>
                          <w:color w:val="auto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</w:p>
    <w:p w14:paraId="7C5AA3DA" w14:textId="5A345E97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2BA7806D" w14:textId="459B6BE5" w:rsidR="00786501" w:rsidRDefault="00921421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838464" behindDoc="0" locked="0" layoutInCell="1" allowOverlap="1" wp14:anchorId="1E792386" wp14:editId="15DC527A">
                <wp:simplePos x="0" y="0"/>
                <wp:positionH relativeFrom="column">
                  <wp:posOffset>486410</wp:posOffset>
                </wp:positionH>
                <wp:positionV relativeFrom="paragraph">
                  <wp:posOffset>196850</wp:posOffset>
                </wp:positionV>
                <wp:extent cx="1602105" cy="1403985"/>
                <wp:effectExtent l="0" t="0" r="10795" b="18415"/>
                <wp:wrapNone/>
                <wp:docPr id="1747460854" name="Gruppieren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2105" cy="1403985"/>
                          <a:chOff x="0" y="0"/>
                          <a:chExt cx="1602744" cy="1403985"/>
                        </a:xfrm>
                      </wpg:grpSpPr>
                      <wps:wsp>
                        <wps:cNvPr id="1075580451" name="Flussdiagramm: Dokument 2"/>
                        <wps:cNvSpPr/>
                        <wps:spPr>
                          <a:xfrm>
                            <a:off x="299544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2894310" w14:textId="77777777" w:rsidR="00921421" w:rsidRPr="002A2A80" w:rsidRDefault="00921421" w:rsidP="00921421">
                              <w:pPr>
                                <w:ind w:left="0"/>
                                <w:jc w:val="center"/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Sarastro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37611849" name="Grafik 3"/>
                          <pic:cNvPicPr>
                            <a:picLocks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3627" y="215462"/>
                            <a:ext cx="1139190" cy="822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80739349" name="Textfeld 1"/>
                        <wps:cNvSpPr txBox="1"/>
                        <wps:spPr>
                          <a:xfrm>
                            <a:off x="0" y="115613"/>
                            <a:ext cx="336331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C13F4BF" w14:textId="77777777" w:rsidR="00921421" w:rsidRDefault="00921421" w:rsidP="00921421">
                              <w:pPr>
                                <w:pStyle w:val="berschrift2Zchn"/>
                              </w:pPr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</w:t>
                              </w: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 xml:space="preserve">: </w:t>
                              </w:r>
                              <w:proofErr w:type="spellStart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interfoto</w:t>
                              </w:r>
                              <w:proofErr w:type="spellEnd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/</w:t>
                              </w:r>
                              <w:proofErr w:type="spellStart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brandstaetter</w:t>
                              </w:r>
                              <w:proofErr w:type="spellEnd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 xml:space="preserve"> </w:t>
                              </w:r>
                              <w:proofErr w:type="spellStart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images</w:t>
                              </w:r>
                              <w:proofErr w:type="spellEnd"/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 xml:space="preserve"> /Barbara Pflaum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E792386" id="Gruppieren 8" o:spid="_x0000_s1045" style="position:absolute;left:0;text-align:left;margin-left:38.3pt;margin-top:15.5pt;width:126.15pt;height:110.55pt;z-index:251838464;mso-width-relative:margin" coordsize="16027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">
                <v:roundrect id="Flussdiagramm: Dokument 2" o:spid="_x0000_s1046" style="position:absolute;left:2995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" filled="f" strokecolor="#b4c6e7 [1300]" strokeweight="1pt">
                  <v:stroke joinstyle="miter"/>
                  <v:textbox inset="0,0,0,0">
                    <w:txbxContent>
                      <w:p w14:paraId="02894310" w14:textId="77777777" w:rsidR="00921421" w:rsidRPr="002A2A80" w:rsidRDefault="00921421" w:rsidP="00921421">
                        <w:pPr>
                          <w:ind w:left="0"/>
                          <w:jc w:val="center"/>
                          <w:rPr>
                            <w:color w:val="00347D"/>
                            <w:sz w:val="20"/>
                            <w:szCs w:val="20"/>
                          </w:rPr>
                        </w:pPr>
                        <w:proofErr w:type="spellStart"/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Sarastro</w:t>
                        </w:r>
                        <w:proofErr w:type="spellEnd"/>
                      </w:p>
                    </w:txbxContent>
                  </v:textbox>
                </v:roundrect>
                <v:shape id="Grafik 3" o:spid="_x0000_s1047" type="#_x0000_t75" style="position:absolute;left:3836;top:2154;width:11392;height:8223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">
                  <v:imagedata r:id="rId22" o:title=""/>
                  <o:lock v:ext="edit" aspectratio="f"/>
                </v:shape>
                <v:shape id="_x0000_s1048" type="#_x0000_t202" style="position:absolute;top:1156;width:3363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" filled="f" stroked="f" strokeweight=".5pt">
                  <v:textbox style="layout-flow:vertical;mso-layout-flow-alt:bottom-to-top" inset="0,0,0,0">
                    <w:txbxContent>
                      <w:p w14:paraId="7C13F4BF" w14:textId="77777777" w:rsidR="00921421" w:rsidRDefault="00921421" w:rsidP="00921421">
                        <w:pPr>
                          <w:pStyle w:val="berschrift2Zchn"/>
                        </w:pPr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</w:t>
                        </w: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: 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interfoto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/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brandstaetter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 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images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 /Barbara Pflaum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D9EA8E7" w14:textId="47B6C940" w:rsidR="007662F0" w:rsidRPr="007662F0" w:rsidRDefault="00EB0F30" w:rsidP="00F25983">
      <w:pPr>
        <w:spacing w:line="276" w:lineRule="auto"/>
        <w:ind w:left="5387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6BB56A12" wp14:editId="3C92E12D">
                <wp:simplePos x="0" y="0"/>
                <wp:positionH relativeFrom="column">
                  <wp:posOffset>1696183</wp:posOffset>
                </wp:positionH>
                <wp:positionV relativeFrom="paragraph">
                  <wp:posOffset>138430</wp:posOffset>
                </wp:positionV>
                <wp:extent cx="197485" cy="951865"/>
                <wp:effectExtent l="0" t="0" r="5715" b="635"/>
                <wp:wrapNone/>
                <wp:docPr id="186907822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485" cy="9518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46A8DB" w14:textId="77777777" w:rsidR="00EB0F30" w:rsidRPr="00565B3F" w:rsidRDefault="00921421" w:rsidP="00EB0F30">
                            <w:pPr>
                              <w:rPr>
                                <w:color w:val="FFFFFF" w:themeColor="background1"/>
                                <w:sz w:val="13"/>
                                <w:szCs w:val="13"/>
                              </w:rPr>
                            </w:pPr>
                            <w:hyperlink r:id="rId23" w:history="1">
                              <w:r w:rsidR="00EB0F30" w:rsidRPr="00565B3F">
                                <w:rPr>
                                  <w:rFonts w:cs="Arial"/>
                                  <w:color w:val="FFFFFF" w:themeColor="background1"/>
                                  <w:sz w:val="13"/>
                                  <w:szCs w:val="13"/>
                                  <w:u w:val="single"/>
                                </w:rPr>
                                <w:t>commons.wikimedia.org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B56A12" id="_x0000_s1045" type="#_x0000_t202" style="position:absolute;left:0;text-align:left;margin-left:133.55pt;margin-top:10.9pt;width:15.55pt;height:74.95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" filled="f" stroked="f" strokeweight=".5pt">
                <v:textbox style="layout-flow:vertical;mso-layout-flow-alt:bottom-to-top" inset="0,0,0,0">
                  <w:txbxContent>
                    <w:p w14:paraId="3946A8DB" w14:textId="77777777" w:rsidR="00EB0F30" w:rsidRPr="00565B3F" w:rsidRDefault="00EB0F30" w:rsidP="00EB0F30">
                      <w:pPr>
                        <w:pStyle w:val="berschrift2Zchn"/>
                        <w:rPr>
                          <w:color w:val="FFFFFF" w:themeColor="background1"/>
                          <w:sz w:val="13"/>
                          <w:szCs w:val="13"/>
                        </w:rPr>
                      </w:pPr>
                      <w:hyperlink r:id="rId24" w:history="1">
                        <w:r w:rsidRPr="00565B3F">
                          <w:rPr>
                            <w:rFonts w:cs="Arial"/>
                            <w:color w:val="FFFFFF" w:themeColor="background1"/>
                            <w:sz w:val="13"/>
                            <w:szCs w:val="13"/>
                            <w:u w:val="single"/>
                          </w:rPr>
                          <w:t>commons.wikimedia.org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7662F0" w:rsidRPr="007662F0">
        <w:rPr>
          <w:b/>
          <w:bCs/>
        </w:rPr>
        <w:t xml:space="preserve"> </w:t>
      </w:r>
    </w:p>
    <w:p w14:paraId="7AC28AC5" w14:textId="1C40DE93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1452944A" w14:textId="67061F9B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56110BD9" w14:textId="47DA122F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1906C4D4" w14:textId="77777777" w:rsidR="00786501" w:rsidRDefault="00786501" w:rsidP="007662F0">
      <w:pPr>
        <w:rPr>
          <w:b/>
          <w:bCs/>
        </w:rPr>
      </w:pPr>
    </w:p>
    <w:p w14:paraId="3113924D" w14:textId="28B73F5E" w:rsidR="007662F0" w:rsidRDefault="00786501" w:rsidP="007662F0">
      <w:r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D32C12E" wp14:editId="6B98F6F5">
                <wp:simplePos x="0" y="0"/>
                <wp:positionH relativeFrom="column">
                  <wp:posOffset>2276475</wp:posOffset>
                </wp:positionH>
                <wp:positionV relativeFrom="paragraph">
                  <wp:posOffset>5813</wp:posOffset>
                </wp:positionV>
                <wp:extent cx="304800" cy="274320"/>
                <wp:effectExtent l="0" t="0" r="12700" b="17780"/>
                <wp:wrapNone/>
                <wp:docPr id="23542796" name="Flussdiagramm: Proz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4320"/>
                        </a:xfrm>
                        <a:prstGeom prst="flowChartProcess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588A46" w14:textId="77777777" w:rsidR="00786501" w:rsidRPr="00C65674" w:rsidRDefault="00786501" w:rsidP="00786501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auto"/>
                              </w:rPr>
                            </w:pPr>
                            <w:r w:rsidRPr="00C65674">
                              <w:rPr>
                                <w:b/>
                                <w:bCs/>
                                <w:color w:val="auto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32C12E" id="_x0000_s1046" type="#_x0000_t109" style="position:absolute;left:0;text-align:left;margin-left:179.25pt;margin-top:.45pt;width:24pt;height:21.6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" fillcolor="#fff2cc [663]" strokecolor="#8faadc" strokeweight="1pt">
                <v:textbox>
                  <w:txbxContent>
                    <w:p w14:paraId="38588A46" w14:textId="77777777" w:rsidR="00786501" w:rsidRPr="00C65674" w:rsidRDefault="00786501" w:rsidP="00786501">
                      <w:pPr>
                        <w:ind w:left="0"/>
                        <w:jc w:val="center"/>
                        <w:rPr>
                          <w:b/>
                          <w:bCs/>
                          <w:color w:val="auto"/>
                        </w:rPr>
                      </w:pPr>
                      <w:r w:rsidRPr="00C65674">
                        <w:rPr>
                          <w:b/>
                          <w:bCs/>
                          <w:color w:val="auto"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="00711A23">
        <w:br w:type="textWrapping" w:clear="all"/>
      </w:r>
    </w:p>
    <w:p w14:paraId="2F4FB5B1" w14:textId="77777777" w:rsidR="00474801" w:rsidRDefault="00474801" w:rsidP="007662F0"/>
    <w:p w14:paraId="7D4978A0" w14:textId="528E2D10" w:rsidR="002722F6" w:rsidRPr="00EF665C" w:rsidRDefault="002722F6" w:rsidP="002722F6"/>
    <w:sectPr w:rsidR="002722F6" w:rsidRPr="00EF665C" w:rsidSect="00271A3F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563AD" w14:textId="77777777" w:rsidR="006F1A3A" w:rsidRDefault="006F1A3A">
      <w:pPr>
        <w:spacing w:after="0"/>
      </w:pPr>
      <w:r>
        <w:separator/>
      </w:r>
    </w:p>
  </w:endnote>
  <w:endnote w:type="continuationSeparator" w:id="0">
    <w:p w14:paraId="5F9E38FC" w14:textId="77777777" w:rsidR="006F1A3A" w:rsidRDefault="006F1A3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721EB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42DF7DD0" wp14:editId="12EA6411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D513C9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&#13;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6217D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450D88F0" wp14:editId="334B31D6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B49CD77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450D88F0" id="Rechteck 42" o:spid="_x0000_s1047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&#13;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7B49CD77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66C39FA1" wp14:editId="79CFC8DD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95F35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3359BD46" wp14:editId="14BEEAFE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2542B70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59BD46" id="Group 10102" o:spid="_x0000_s1048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">
              <v:shape id="Shape 37" o:spid="_x0000_s1049" style="position:absolute;left:304;top:678;width:180;height:453;visibility:visible;mso-wrap-style:square;v-text-anchor:top" coordsize="17951,452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&#13;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50" style="position:absolute;left:55;top:442;width:429;height:918;visibility:visible;mso-wrap-style:square;v-text-anchor:top" coordsize="42818,9180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&#13;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51" style="position:absolute;left:484;top:1035;width:179;height:113;visibility:visible;mso-wrap-style:square;v-text-anchor:top" coordsize="17951,112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&#13;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52" style="position:absolute;left:484;top:652;width:174;height:114;visibility:visible;mso-wrap-style:square;v-text-anchor:top" coordsize="17393,1136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&#13;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53" style="position:absolute;left:484;top:434;width:510;height:934;visibility:visible;mso-wrap-style:square;v-text-anchor:top" coordsize="51048,9343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&#13;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54" style="position:absolute;left:2084;top:358;width:1249;height:1135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55" style="position:absolute;left:3397;top:350;width:386;height:114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56" style="position:absolute;left:1355;top:335;width:739;height:1174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57" style="position:absolute;left:5012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58" style="position:absolute;left:4450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59" style="position:absolute;width:1809;height:241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" filled="f" stroked="f">
                <v:textbox inset="0,0,0,0">
                  <w:txbxContent>
                    <w:p w14:paraId="42542B70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60" style="position:absolute;left:3783;top:354;width:475;height:1139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77FEB" w14:textId="77777777" w:rsidR="006F1A3A" w:rsidRDefault="006F1A3A">
      <w:pPr>
        <w:spacing w:after="0"/>
      </w:pPr>
      <w:r>
        <w:separator/>
      </w:r>
    </w:p>
  </w:footnote>
  <w:footnote w:type="continuationSeparator" w:id="0">
    <w:p w14:paraId="280ED591" w14:textId="77777777" w:rsidR="006F1A3A" w:rsidRDefault="006F1A3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4E4C2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E6288E4" wp14:editId="052A862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5F739B65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&#13;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DC49D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654CB6BD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4B0B6C97" w14:textId="6E9C4BEA" w:rsidR="00271A3F" w:rsidRDefault="00271A3F" w:rsidP="006F1A3A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4B6901D2" wp14:editId="1677C0F7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A980792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&#13;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0B3277E2" wp14:editId="2A2DDCC3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3C7AFF81" wp14:editId="55A8C976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6F1A3A">
      <w:rPr>
        <w:sz w:val="20"/>
        <w:szCs w:val="20"/>
      </w:rPr>
      <w:t>6</w:t>
    </w:r>
    <w:r w:rsidRPr="002D4E32">
      <w:rPr>
        <w:sz w:val="20"/>
        <w:szCs w:val="20"/>
      </w:rPr>
      <w:t xml:space="preserve">: </w:t>
    </w:r>
    <w:r w:rsidR="006F1A3A" w:rsidRPr="006F1A3A">
      <w:rPr>
        <w:sz w:val="20"/>
        <w:szCs w:val="20"/>
      </w:rPr>
      <w:t>Die Zauberflöte</w:t>
    </w:r>
  </w:p>
  <w:p w14:paraId="1051C755" w14:textId="77777777" w:rsidR="00271A3F" w:rsidRDefault="00271A3F" w:rsidP="006F1A3A">
    <w:pPr>
      <w:pStyle w:val="ArialTitelgrau"/>
      <w:ind w:left="142"/>
    </w:pPr>
  </w:p>
  <w:p w14:paraId="2C58BFA1" w14:textId="77777777" w:rsidR="00271A3F" w:rsidRPr="00000978" w:rsidRDefault="00271A3F" w:rsidP="006F1A3A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745864A" wp14:editId="513D973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591CBCE7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&#13;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0"/>
  <w:p w14:paraId="63BC3C5B" w14:textId="77777777" w:rsidR="00CE719E" w:rsidRPr="00CE719E" w:rsidRDefault="00CE719E" w:rsidP="006F1A3A">
    <w:pPr>
      <w:pStyle w:val="ArialBeschreibunggrau"/>
      <w:ind w:left="142"/>
    </w:pPr>
    <w:r w:rsidRPr="00CE719E">
      <w:t>Zugehöriges Medienelement: Mini-Triff Komponisten – Klassik – Mozart</w:t>
    </w:r>
  </w:p>
  <w:p w14:paraId="47646A17" w14:textId="77777777" w:rsidR="00CE719E" w:rsidRPr="00CE719E" w:rsidRDefault="00CE719E" w:rsidP="006F1A3A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7246D7EF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448B4" w14:textId="77777777" w:rsidR="006F1A3A" w:rsidRDefault="006F1A3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36D96B72"/>
    <w:multiLevelType w:val="hybridMultilevel"/>
    <w:tmpl w:val="665E79FE"/>
    <w:lvl w:ilvl="0" w:tplc="3D460C18">
      <w:start w:val="1"/>
      <w:numFmt w:val="upp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1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77863657">
    <w:abstractNumId w:val="6"/>
  </w:num>
  <w:num w:numId="2" w16cid:durableId="914899534">
    <w:abstractNumId w:val="2"/>
  </w:num>
  <w:num w:numId="3" w16cid:durableId="544949689">
    <w:abstractNumId w:val="0"/>
  </w:num>
  <w:num w:numId="4" w16cid:durableId="1870676697">
    <w:abstractNumId w:val="3"/>
  </w:num>
  <w:num w:numId="5" w16cid:durableId="1393308077">
    <w:abstractNumId w:val="5"/>
  </w:num>
  <w:num w:numId="6" w16cid:durableId="1231040007">
    <w:abstractNumId w:val="7"/>
  </w:num>
  <w:num w:numId="7" w16cid:durableId="39667314">
    <w:abstractNumId w:val="10"/>
  </w:num>
  <w:num w:numId="8" w16cid:durableId="1170288603">
    <w:abstractNumId w:val="1"/>
  </w:num>
  <w:num w:numId="9" w16cid:durableId="1615748291">
    <w:abstractNumId w:val="9"/>
  </w:num>
  <w:num w:numId="10" w16cid:durableId="574246620">
    <w:abstractNumId w:val="8"/>
  </w:num>
  <w:num w:numId="11" w16cid:durableId="234823881">
    <w:abstractNumId w:val="11"/>
  </w:num>
  <w:num w:numId="12" w16cid:durableId="1520270383">
    <w:abstractNumId w:val="9"/>
    <w:lvlOverride w:ilvl="0">
      <w:startOverride w:val="1"/>
    </w:lvlOverride>
  </w:num>
  <w:num w:numId="13" w16cid:durableId="1737045576">
    <w:abstractNumId w:val="9"/>
    <w:lvlOverride w:ilvl="0">
      <w:startOverride w:val="1"/>
    </w:lvlOverride>
  </w:num>
  <w:num w:numId="14" w16cid:durableId="756289546">
    <w:abstractNumId w:val="9"/>
    <w:lvlOverride w:ilvl="0">
      <w:startOverride w:val="1"/>
    </w:lvlOverride>
  </w:num>
  <w:num w:numId="15" w16cid:durableId="1143354633">
    <w:abstractNumId w:val="9"/>
    <w:lvlOverride w:ilvl="0">
      <w:startOverride w:val="1"/>
    </w:lvlOverride>
  </w:num>
  <w:num w:numId="16" w16cid:durableId="933824776">
    <w:abstractNumId w:val="9"/>
    <w:lvlOverride w:ilvl="0">
      <w:startOverride w:val="1"/>
    </w:lvlOverride>
  </w:num>
  <w:num w:numId="17" w16cid:durableId="2065742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A3A"/>
    <w:rsid w:val="00000978"/>
    <w:rsid w:val="000033D9"/>
    <w:rsid w:val="00003B31"/>
    <w:rsid w:val="00012CA5"/>
    <w:rsid w:val="00014982"/>
    <w:rsid w:val="0002716D"/>
    <w:rsid w:val="000302DB"/>
    <w:rsid w:val="00031384"/>
    <w:rsid w:val="00032016"/>
    <w:rsid w:val="00033627"/>
    <w:rsid w:val="000376B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3106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18DB"/>
    <w:rsid w:val="00256A4B"/>
    <w:rsid w:val="00257323"/>
    <w:rsid w:val="00261444"/>
    <w:rsid w:val="00262F67"/>
    <w:rsid w:val="00271A3F"/>
    <w:rsid w:val="002722F6"/>
    <w:rsid w:val="0027694D"/>
    <w:rsid w:val="00286665"/>
    <w:rsid w:val="002901D7"/>
    <w:rsid w:val="002972FE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3408"/>
    <w:rsid w:val="00374DE1"/>
    <w:rsid w:val="00387F8A"/>
    <w:rsid w:val="003903DC"/>
    <w:rsid w:val="00391223"/>
    <w:rsid w:val="00391E92"/>
    <w:rsid w:val="00395784"/>
    <w:rsid w:val="003B06CF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4C4C"/>
    <w:rsid w:val="00465047"/>
    <w:rsid w:val="00467581"/>
    <w:rsid w:val="00471E51"/>
    <w:rsid w:val="0047472D"/>
    <w:rsid w:val="00474801"/>
    <w:rsid w:val="00474FB3"/>
    <w:rsid w:val="00482F18"/>
    <w:rsid w:val="004918CC"/>
    <w:rsid w:val="00492167"/>
    <w:rsid w:val="0049545E"/>
    <w:rsid w:val="004A3936"/>
    <w:rsid w:val="004A4533"/>
    <w:rsid w:val="004A7192"/>
    <w:rsid w:val="004B24AF"/>
    <w:rsid w:val="004B686E"/>
    <w:rsid w:val="004C177B"/>
    <w:rsid w:val="004C19BC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CD1"/>
    <w:rsid w:val="00504DE6"/>
    <w:rsid w:val="0050712F"/>
    <w:rsid w:val="005074DD"/>
    <w:rsid w:val="00510133"/>
    <w:rsid w:val="00520C02"/>
    <w:rsid w:val="00525447"/>
    <w:rsid w:val="0053200B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C476C"/>
    <w:rsid w:val="005D1428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A1A1D"/>
    <w:rsid w:val="006C5F59"/>
    <w:rsid w:val="006D0CFB"/>
    <w:rsid w:val="006D2681"/>
    <w:rsid w:val="006E3077"/>
    <w:rsid w:val="006E30FB"/>
    <w:rsid w:val="006E396F"/>
    <w:rsid w:val="006F1A3A"/>
    <w:rsid w:val="006F1DE2"/>
    <w:rsid w:val="006F4243"/>
    <w:rsid w:val="006F4814"/>
    <w:rsid w:val="00703875"/>
    <w:rsid w:val="007114B3"/>
    <w:rsid w:val="00711A2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6253F"/>
    <w:rsid w:val="007662F0"/>
    <w:rsid w:val="007700FC"/>
    <w:rsid w:val="00775037"/>
    <w:rsid w:val="00777EA6"/>
    <w:rsid w:val="00781106"/>
    <w:rsid w:val="00782F00"/>
    <w:rsid w:val="00786501"/>
    <w:rsid w:val="007946E9"/>
    <w:rsid w:val="007A0113"/>
    <w:rsid w:val="007A56B1"/>
    <w:rsid w:val="007B2FF2"/>
    <w:rsid w:val="007C0CBA"/>
    <w:rsid w:val="007C61A0"/>
    <w:rsid w:val="007D19B7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B6793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421"/>
    <w:rsid w:val="0092161E"/>
    <w:rsid w:val="009266F8"/>
    <w:rsid w:val="009301E5"/>
    <w:rsid w:val="00930469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1AD7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9A4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57888"/>
    <w:rsid w:val="00E664F5"/>
    <w:rsid w:val="00E66F56"/>
    <w:rsid w:val="00E849EC"/>
    <w:rsid w:val="00E853A0"/>
    <w:rsid w:val="00EB0F3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EF665C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25983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6D7F45"/>
  <w15:docId w15:val="{1231B3C0-42C6-CB4A-8FFE-298AB7D01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uiPriority w:val="9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9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901D7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901D7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paragraph" w:customStyle="1" w:styleId="Schreibschrift">
    <w:name w:val="Schreibschrift"/>
    <w:basedOn w:val="Standard"/>
    <w:rsid w:val="00373408"/>
    <w:rPr>
      <w:rFonts w:ascii="Segoe Print" w:hAnsi="Segoe Print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image" Target="media/image6.jpeg"/><Relationship Id="rId26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image" Target="media/image7.jpeg"/><Relationship Id="rId7" Type="http://schemas.openxmlformats.org/officeDocument/2006/relationships/footnotes" Target="footnotes.xml"/><Relationship Id="rId12" Type="http://schemas.openxmlformats.org/officeDocument/2006/relationships/hyperlink" Target="http://commons.wikimedia.org/" TargetMode="External"/><Relationship Id="rId17" Type="http://schemas.openxmlformats.org/officeDocument/2006/relationships/image" Target="media/image5.jpe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commons.wikimedia.org/" TargetMode="External"/><Relationship Id="rId20" Type="http://schemas.openxmlformats.org/officeDocument/2006/relationships/hyperlink" Target="http://commons.wikimedia.org/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ommons.wikimedia.org/" TargetMode="External"/><Relationship Id="rId24" Type="http://schemas.openxmlformats.org/officeDocument/2006/relationships/hyperlink" Target="http://commons.wikimedia.org/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commons.wikimedia.org/" TargetMode="External"/><Relationship Id="rId23" Type="http://schemas.openxmlformats.org/officeDocument/2006/relationships/hyperlink" Target="http://commons.wikimedia.org/" TargetMode="External"/><Relationship Id="rId28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hyperlink" Target="http://commons.wikimedia.org/" TargetMode="External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4.jpeg"/><Relationship Id="rId22" Type="http://schemas.openxmlformats.org/officeDocument/2006/relationships/image" Target="media/image8.jpeg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1.svg"/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anni/Documents/ATELIER/Jobs/Matthias%20Film/WDR_Planet%20Schule/AB_Mozart%20/Mozart_AB_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BF47668-3F77-42C6-9221-BE7D987C3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Mozart_AB_Vorlage.dotx</Template>
  <TotalTime>0</TotalTime>
  <Pages>1</Pages>
  <Words>7</Words>
  <Characters>59</Characters>
  <Application>Microsoft Office Word</Application>
  <DocSecurity>0</DocSecurity>
  <Lines>11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5</cp:revision>
  <cp:lastPrinted>2023-11-24T12:24:00Z</cp:lastPrinted>
  <dcterms:created xsi:type="dcterms:W3CDTF">2023-12-05T17:15:00Z</dcterms:created>
  <dcterms:modified xsi:type="dcterms:W3CDTF">2023-12-19T10:06:00Z</dcterms:modified>
</cp:coreProperties>
</file>