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3ED34" w14:textId="77777777" w:rsidR="005642F9" w:rsidRPr="005642F9" w:rsidRDefault="005642F9" w:rsidP="005642F9">
      <w:pPr>
        <w:pStyle w:val="ArialText"/>
        <w:spacing w:after="0"/>
        <w:rPr>
          <w:rFonts w:eastAsia="TheSans C5" w:cs="TheSans C5"/>
          <w:b/>
          <w:bCs/>
          <w:color w:val="00347D"/>
          <w:sz w:val="28"/>
        </w:rPr>
      </w:pPr>
      <w:bookmarkStart w:id="0" w:name="_Hlk151419478"/>
      <w:r w:rsidRPr="005642F9">
        <w:rPr>
          <w:rFonts w:eastAsia="TheSans C5" w:cs="TheSans C5"/>
          <w:b/>
          <w:bCs/>
          <w:color w:val="00347D"/>
          <w:sz w:val="28"/>
        </w:rPr>
        <w:t>Musik der Klassik</w:t>
      </w:r>
    </w:p>
    <w:p w14:paraId="6F0CC6D1" w14:textId="2A783B44" w:rsidR="00A749D6" w:rsidRDefault="00A749D6" w:rsidP="002B532E">
      <w:pPr>
        <w:pStyle w:val="ArialText"/>
        <w:spacing w:after="0"/>
        <w:rPr>
          <w:b/>
          <w:bCs/>
        </w:rPr>
      </w:pPr>
    </w:p>
    <w:p w14:paraId="583433B0" w14:textId="753E0707" w:rsidR="0047472D" w:rsidRDefault="005642F9" w:rsidP="00257323">
      <w:pPr>
        <w:pStyle w:val="ArialBoldEinzug"/>
      </w:pPr>
      <w:r w:rsidRPr="000B382E">
        <w:rPr>
          <w:noProof/>
        </w:rPr>
        <w:drawing>
          <wp:anchor distT="0" distB="0" distL="114300" distR="114300" simplePos="0" relativeHeight="251659264" behindDoc="0" locked="0" layoutInCell="1" allowOverlap="1" wp14:anchorId="0158AA9F" wp14:editId="4AB810AE">
            <wp:simplePos x="0" y="0"/>
            <wp:positionH relativeFrom="column">
              <wp:posOffset>0</wp:posOffset>
            </wp:positionH>
            <wp:positionV relativeFrom="paragraph">
              <wp:posOffset>16039</wp:posOffset>
            </wp:positionV>
            <wp:extent cx="481330" cy="420370"/>
            <wp:effectExtent l="0" t="0" r="1270" b="0"/>
            <wp:wrapNone/>
            <wp:docPr id="1737989229" name="Grafik 6" descr="Ein Bild, das Kreis, Symbol, weiß,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989229" name="Grafik 6" descr="Ein Bild, das Kreis, Symbol, weiß, Reihe enthält.&#10;&#10;Automatisch generierte Beschreibu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30" cy="420370"/>
                    </a:xfrm>
                    <a:prstGeom prst="rect">
                      <a:avLst/>
                    </a:prstGeom>
                    <a:noFill/>
                  </pic:spPr>
                </pic:pic>
              </a:graphicData>
            </a:graphic>
          </wp:anchor>
        </w:drawing>
      </w:r>
      <w:r w:rsidR="0047472D" w:rsidRPr="00257323">
        <w:t xml:space="preserve">Aufgabe </w:t>
      </w:r>
      <w:r w:rsidR="0047472D" w:rsidRPr="0047472D">
        <w:t>1</w:t>
      </w:r>
    </w:p>
    <w:bookmarkEnd w:id="0"/>
    <w:p w14:paraId="6D5194C3" w14:textId="58D4E4E0" w:rsidR="005642F9" w:rsidRPr="005642F9" w:rsidRDefault="005642F9" w:rsidP="005642F9">
      <w:pPr>
        <w:pStyle w:val="ArialEinzuga"/>
      </w:pPr>
      <w:r w:rsidRPr="00257323">
        <w:rPr>
          <w:noProof/>
        </w:rPr>
        <w:drawing>
          <wp:anchor distT="0" distB="0" distL="114300" distR="114300" simplePos="0" relativeHeight="251661312" behindDoc="0" locked="0" layoutInCell="1" allowOverlap="1" wp14:anchorId="7D9EDDD0" wp14:editId="1AF373B2">
            <wp:simplePos x="0" y="0"/>
            <wp:positionH relativeFrom="column">
              <wp:posOffset>0</wp:posOffset>
            </wp:positionH>
            <wp:positionV relativeFrom="paragraph">
              <wp:posOffset>492478</wp:posOffset>
            </wp:positionV>
            <wp:extent cx="514350" cy="502285"/>
            <wp:effectExtent l="0" t="0" r="6350" b="5715"/>
            <wp:wrapNone/>
            <wp:docPr id="1198166054" name="Grafik 1198166054" descr="Schreibaufgabe: Lückentext ausfü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166054" name="Grafik 1198166054" descr="Schreibaufgabe: Lückentext ausfülle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4350" cy="502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642F9">
        <w:t xml:space="preserve">Lest den Text zur Musik der Klassik auf Seite 2 und kreist anschließend </w:t>
      </w:r>
      <w:r>
        <w:br/>
      </w:r>
      <w:r w:rsidRPr="005642F9">
        <w:t>unter den Aussagen unten je den passenden Großbuchstaben ein</w:t>
      </w:r>
      <w:r w:rsidRPr="005642F9">
        <w:rPr>
          <w:i/>
          <w:iCs/>
        </w:rPr>
        <w:t xml:space="preserve">. </w:t>
      </w:r>
      <w:r>
        <w:rPr>
          <w:i/>
          <w:iCs/>
        </w:rPr>
        <w:br/>
      </w:r>
      <w:r w:rsidRPr="005642F9">
        <w:rPr>
          <w:b/>
          <w:bCs/>
        </w:rPr>
        <w:t>Von unten nach oben</w:t>
      </w:r>
      <w:r w:rsidRPr="005642F9">
        <w:t xml:space="preserve"> </w:t>
      </w:r>
      <w:r w:rsidRPr="005642F9">
        <w:rPr>
          <w:b/>
          <w:bCs/>
        </w:rPr>
        <w:t>gelesen</w:t>
      </w:r>
      <w:r w:rsidRPr="005642F9">
        <w:t xml:space="preserve"> ergeben diese Buchstaben ein Lösungswort.</w:t>
      </w:r>
    </w:p>
    <w:p w14:paraId="6DC4ED9B" w14:textId="051FFE9A" w:rsidR="005642F9" w:rsidRPr="005642F9" w:rsidRDefault="005642F9" w:rsidP="005642F9">
      <w:pPr>
        <w:pStyle w:val="ArialEinzuga"/>
      </w:pPr>
      <w:r w:rsidRPr="005642F9">
        <w:t>Fasst in eigenen Worten zusammen, warum die musikalische Stilepoche der Klassik meistens diesen Beinamen trägt. Recherchiert dazu zusätzlich im Internet.</w:t>
      </w:r>
    </w:p>
    <w:p w14:paraId="728A517B" w14:textId="51143804" w:rsidR="005642F9" w:rsidRDefault="00493CF3" w:rsidP="000A3B30">
      <w:pPr>
        <w:pStyle w:val="ArialText"/>
      </w:pPr>
      <w:r w:rsidRPr="008A415C">
        <w:rPr>
          <w:noProof/>
        </w:rPr>
        <mc:AlternateContent>
          <mc:Choice Requires="wps">
            <w:drawing>
              <wp:anchor distT="0" distB="0" distL="114300" distR="114300" simplePos="0" relativeHeight="251663360" behindDoc="1" locked="0" layoutInCell="1" allowOverlap="1" wp14:anchorId="79BABA01" wp14:editId="1E8710AF">
                <wp:simplePos x="0" y="0"/>
                <wp:positionH relativeFrom="column">
                  <wp:posOffset>100042</wp:posOffset>
                </wp:positionH>
                <wp:positionV relativeFrom="paragraph">
                  <wp:posOffset>72338</wp:posOffset>
                </wp:positionV>
                <wp:extent cx="6092190" cy="5410979"/>
                <wp:effectExtent l="0" t="0" r="16510" b="12065"/>
                <wp:wrapNone/>
                <wp:docPr id="1468500903" name="Flussdiagramm: Alternativer Prozess 2"/>
                <wp:cNvGraphicFramePr/>
                <a:graphic xmlns:a="http://schemas.openxmlformats.org/drawingml/2006/main">
                  <a:graphicData uri="http://schemas.microsoft.com/office/word/2010/wordprocessingShape">
                    <wps:wsp>
                      <wps:cNvSpPr/>
                      <wps:spPr>
                        <a:xfrm>
                          <a:off x="0" y="0"/>
                          <a:ext cx="6092190" cy="5410979"/>
                        </a:xfrm>
                        <a:prstGeom prst="rect">
                          <a:avLst/>
                        </a:prstGeom>
                        <a:solidFill>
                          <a:schemeClr val="accent1">
                            <a:lumMod val="20000"/>
                            <a:lumOff val="80000"/>
                            <a:alpha val="29000"/>
                          </a:schemeClr>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C146C" id="Flussdiagramm: Alternativer Prozess 2" o:spid="_x0000_s1026" style="position:absolute;margin-left:7.9pt;margin-top:5.7pt;width:479.7pt;height:426.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F9Z/jlAIAAPQFAAAOAAAAZHJzL2Uyb0RvYy54bWysVN1P2zAQf5+0/8Hy+0hSlUKrpqgCMU1i&#13;&#10;gICJZ+PYjTXH59lu0+6v39lJ046hTUJ7SXzfd7/7mF9sG002wnkFpqTFSU6JMBwqZVYl/fZ0/emc&#13;&#10;Eh+YqZgGI0q6E55eLD5+mLd2JkZQg66EI+jE+FlrS1qHYGdZ5nktGuZPwAqDQgmuYQFJt8oqx1r0&#13;&#10;3uhslOeTrAVXWQdceI/cq05IF8m/lIKHOym9CESXFHML6evS9yV+s8WczVaO2VrxPg32jiwapgwG&#13;&#10;HVxdscDI2qk/XDWKO/AgwwmHJgMpFRepBqymyF9V81gzK1ItCI63A0z+/7nlt5tHe+8Qhtb6mcdn&#13;&#10;rGIrXRP/mB/ZJrB2A1hiGwhH5iSfjoopYspRdjou8unZNMKZHcyt8+GzgIbER0kddiOBxDY3PnSq&#13;&#10;e5UYzYNW1bXSOhFxAsSldmTDsHeMc2FCkcz1uvkKVcfHGcj7LiIbe92xzw9spm3NeuVpr4w5pgmL&#13;&#10;/lPGv4XW5r3ZjA9hj7OZ7Nl/i4uyGDg79CG9wk6LmI42D0ISVSHyo4TCUMAxQJO+A0k7mkmEczDs&#13;&#10;4HtlqBHVrhe9bjQTaXUGw/zfEQeLFBVMGIwbZcC95aD6PkTu9PfVdzXH8l+g2t074qBbXG/5tcJZ&#13;&#10;umE+3DOHm4rzh9cn3OFHamhLCv2Lkhrcz7f4UR8XCKWUtLj5JfU/1swJSvQXg6s1LcbjeCoSMT49&#13;&#10;GyHhjiUvxxKzbi4BB7TAO2d5ekb9oPdP6aB5xiO1jFFRxAzH2CXlwe2Jy9BdJDxzXCyXSQ3Pg2Xh&#13;&#10;xjxaHp1HVOOuPG2fmbP9QgXcxVvYXwk2e7VXnW60NLBcB5AqLd0B1x5vPC1pCfozGG/XMZ20Dsd6&#13;&#10;8QsAAP//AwBQSwMEFAAGAAgAAAAhAFCNfDvgAAAADgEAAA8AAABkcnMvZG93bnJldi54bWxMj81O&#13;&#10;wzAQhO9IvIO1SNyo00JKSeNUFX93Qg4cnXgbp8TrELtNeHuWE1x2NRrt7Df5bna9OOMYOk8KlosE&#13;&#10;BFLjTUetgur95WYDIkRNRveeUME3BtgVlxe5zoyf6A3PZWwFh1DItAIb45BJGRqLToeFH5DYO/jR&#13;&#10;6chybKUZ9cThrperJFlLpzviD1YP+Gix+SxPTsHRjeEwHW398RXt6z5tq6oqn5W6vpqftjz2WxAR&#13;&#10;5/h3Ab8dmB8KBqv9iUwQPeuU8SPv5R0I9h/u0xWIWsFmfZuCLHL5v0bxAwAA//8DAFBLAQItABQA&#13;&#10;BgAIAAAAIQC2gziS/gAAAOEBAAATAAAAAAAAAAAAAAAAAAAAAABbQ29udGVudF9UeXBlc10ueG1s&#13;&#10;UEsBAi0AFAAGAAgAAAAhADj9If/WAAAAlAEAAAsAAAAAAAAAAAAAAAAALwEAAF9yZWxzLy5yZWxz&#13;&#10;UEsBAi0AFAAGAAgAAAAhAMX1n+OUAgAA9AUAAA4AAAAAAAAAAAAAAAAALgIAAGRycy9lMm9Eb2Mu&#13;&#10;eG1sUEsBAi0AFAAGAAgAAAAhAFCNfDvgAAAADgEAAA8AAAAAAAAAAAAAAAAA7gQAAGRycy9kb3du&#13;&#10;cmV2LnhtbFBLBQYAAAAABAAEAPMAAAD7BQAAAAA=&#13;&#10;" fillcolor="#d9e2f3 [660]" strokecolor="#b4c6e7 [1300]" strokeweight="1pt">
                <v:fill opacity="19018f"/>
              </v:rect>
            </w:pict>
          </mc:Fallback>
        </mc:AlternateContent>
      </w:r>
    </w:p>
    <w:p w14:paraId="46B2E1A2" w14:textId="78A7BAAF"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Musikstücke aus der Zeit der Klassik sind sehr kompliziert aufgebaut.</w:t>
      </w:r>
    </w:p>
    <w:p w14:paraId="5786CD81" w14:textId="46AE07F7" w:rsidR="005642F9" w:rsidRPr="005642F9" w:rsidRDefault="003073BF" w:rsidP="00493CF3">
      <w:pPr>
        <w:pStyle w:val="ArialTextEinzug"/>
        <w:tabs>
          <w:tab w:val="clear" w:pos="1134"/>
          <w:tab w:val="clear" w:pos="1418"/>
          <w:tab w:val="left" w:pos="2552"/>
          <w:tab w:val="left" w:pos="6379"/>
          <w:tab w:val="left" w:pos="7230"/>
        </w:tabs>
        <w:spacing w:afterLines="40" w:after="96"/>
      </w:pPr>
      <w:r>
        <w:tab/>
      </w:r>
      <w:r w:rsidR="005642F9" w:rsidRPr="00493CF3">
        <w:rPr>
          <w:i/>
          <w:iCs/>
          <w:color w:val="00347D"/>
        </w:rPr>
        <w:t>wahr</w:t>
      </w:r>
      <w:r w:rsidR="005642F9" w:rsidRPr="005642F9">
        <w:t xml:space="preserve">    O</w:t>
      </w:r>
      <w:r>
        <w:tab/>
      </w:r>
      <w:r w:rsidR="005642F9" w:rsidRPr="00493CF3">
        <w:rPr>
          <w:i/>
          <w:iCs/>
          <w:color w:val="00347D"/>
        </w:rPr>
        <w:t>falsch</w:t>
      </w:r>
      <w:r w:rsidR="005642F9" w:rsidRPr="00493CF3">
        <w:rPr>
          <w:color w:val="00347D"/>
        </w:rPr>
        <w:t xml:space="preserve"> </w:t>
      </w:r>
      <w:r w:rsidR="005642F9" w:rsidRPr="005642F9">
        <w:t xml:space="preserve">  R</w:t>
      </w:r>
    </w:p>
    <w:p w14:paraId="6986BCE8" w14:textId="33AC0B1F" w:rsidR="005642F9" w:rsidRPr="005642F9" w:rsidRDefault="005642F9" w:rsidP="00493CF3">
      <w:pPr>
        <w:tabs>
          <w:tab w:val="clear" w:pos="1418"/>
          <w:tab w:val="left" w:pos="2552"/>
          <w:tab w:val="left" w:pos="6379"/>
          <w:tab w:val="left" w:pos="7230"/>
        </w:tabs>
        <w:spacing w:afterLines="40" w:after="96"/>
      </w:pPr>
    </w:p>
    <w:p w14:paraId="25812C43" w14:textId="16634EDB"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Die Stilepoche der Klassik begann ca. 1770.</w:t>
      </w:r>
    </w:p>
    <w:p w14:paraId="678BCB7F" w14:textId="36D74FEE" w:rsidR="005642F9" w:rsidRPr="005642F9" w:rsidRDefault="003073BF" w:rsidP="00493CF3">
      <w:pPr>
        <w:pStyle w:val="ArialTextEinzug"/>
        <w:tabs>
          <w:tab w:val="clear" w:pos="1134"/>
          <w:tab w:val="clear" w:pos="1418"/>
          <w:tab w:val="left" w:pos="2552"/>
          <w:tab w:val="left" w:pos="6379"/>
          <w:tab w:val="left" w:pos="7230"/>
        </w:tabs>
        <w:spacing w:afterLines="40" w:after="96"/>
      </w:pPr>
      <w:r>
        <w:tab/>
      </w:r>
      <w:r w:rsidR="00493CF3" w:rsidRPr="00493CF3">
        <w:rPr>
          <w:i/>
          <w:iCs/>
          <w:color w:val="00347D"/>
        </w:rPr>
        <w:t>wahr</w:t>
      </w:r>
      <w:r>
        <w:tab/>
      </w:r>
      <w:r w:rsidR="005642F9" w:rsidRPr="005642F9">
        <w:t>E</w:t>
      </w:r>
      <w:r>
        <w:tab/>
      </w:r>
      <w:r w:rsidR="00493CF3" w:rsidRPr="00493CF3">
        <w:rPr>
          <w:i/>
          <w:iCs/>
          <w:color w:val="00347D"/>
        </w:rPr>
        <w:t>falsch</w:t>
      </w:r>
      <w:r>
        <w:tab/>
      </w:r>
      <w:r w:rsidR="005642F9" w:rsidRPr="005642F9">
        <w:t>P</w:t>
      </w:r>
    </w:p>
    <w:p w14:paraId="790ABA13" w14:textId="59FD39F5" w:rsidR="005642F9" w:rsidRPr="005642F9" w:rsidRDefault="005642F9" w:rsidP="00493CF3">
      <w:pPr>
        <w:tabs>
          <w:tab w:val="clear" w:pos="1418"/>
          <w:tab w:val="left" w:pos="2552"/>
          <w:tab w:val="left" w:pos="6379"/>
          <w:tab w:val="left" w:pos="7230"/>
        </w:tabs>
        <w:spacing w:afterLines="40" w:after="96"/>
      </w:pPr>
    </w:p>
    <w:p w14:paraId="02B0149D" w14:textId="09FFE67F"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 xml:space="preserve">Der Begriff Klassik bezeichnet heute meist etwas, </w:t>
      </w:r>
      <w:r w:rsidR="00493CF3">
        <w:rPr>
          <w:color w:val="000000" w:themeColor="text1"/>
        </w:rPr>
        <w:br/>
      </w:r>
      <w:r w:rsidRPr="00493CF3">
        <w:rPr>
          <w:color w:val="000000" w:themeColor="text1"/>
        </w:rPr>
        <w:t xml:space="preserve">was nie aus der Mode kommt und leicht verständlich ist. </w:t>
      </w:r>
    </w:p>
    <w:p w14:paraId="38138448" w14:textId="25E28019" w:rsidR="005642F9" w:rsidRPr="005642F9" w:rsidRDefault="003073BF" w:rsidP="00493CF3">
      <w:pPr>
        <w:pStyle w:val="ArialTextEinzug"/>
        <w:tabs>
          <w:tab w:val="clear" w:pos="1134"/>
          <w:tab w:val="clear" w:pos="1418"/>
          <w:tab w:val="left" w:pos="2552"/>
          <w:tab w:val="left" w:pos="6379"/>
          <w:tab w:val="left" w:pos="7230"/>
        </w:tabs>
        <w:spacing w:afterLines="40" w:after="96"/>
      </w:pPr>
      <w:r>
        <w:tab/>
      </w:r>
      <w:r w:rsidR="00493CF3" w:rsidRPr="00493CF3">
        <w:rPr>
          <w:i/>
          <w:iCs/>
          <w:color w:val="00347D"/>
        </w:rPr>
        <w:t>wahr</w:t>
      </w:r>
      <w:r w:rsidR="005642F9" w:rsidRPr="005642F9">
        <w:tab/>
        <w:t>N</w:t>
      </w:r>
      <w:r>
        <w:tab/>
      </w:r>
      <w:r w:rsidR="00493CF3" w:rsidRPr="00493CF3">
        <w:rPr>
          <w:i/>
          <w:iCs/>
          <w:color w:val="00347D"/>
        </w:rPr>
        <w:t>falsch</w:t>
      </w:r>
      <w:r>
        <w:tab/>
      </w:r>
      <w:r w:rsidR="005642F9" w:rsidRPr="005642F9">
        <w:t>T</w:t>
      </w:r>
    </w:p>
    <w:p w14:paraId="5FC68F4E" w14:textId="2C94F4A4" w:rsidR="005642F9" w:rsidRPr="005642F9" w:rsidRDefault="005642F9" w:rsidP="00493CF3">
      <w:pPr>
        <w:tabs>
          <w:tab w:val="clear" w:pos="1418"/>
          <w:tab w:val="left" w:pos="2552"/>
          <w:tab w:val="left" w:pos="6379"/>
          <w:tab w:val="left" w:pos="7230"/>
        </w:tabs>
        <w:spacing w:afterLines="40" w:after="96"/>
      </w:pPr>
    </w:p>
    <w:p w14:paraId="14C4A412" w14:textId="60251768"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 xml:space="preserve">Frédéric Chopin war einer der drei bekanntesten Komponisten </w:t>
      </w:r>
      <w:r w:rsidR="00493CF3">
        <w:rPr>
          <w:color w:val="000000" w:themeColor="text1"/>
        </w:rPr>
        <w:br/>
      </w:r>
      <w:r w:rsidRPr="00493CF3">
        <w:rPr>
          <w:color w:val="000000" w:themeColor="text1"/>
        </w:rPr>
        <w:t xml:space="preserve">zur Zeit der Klassik. </w:t>
      </w:r>
    </w:p>
    <w:p w14:paraId="56D7107E" w14:textId="67F4C404" w:rsidR="005642F9" w:rsidRPr="005642F9" w:rsidRDefault="003073BF" w:rsidP="00493CF3">
      <w:pPr>
        <w:pStyle w:val="ArialTextEinzug"/>
        <w:tabs>
          <w:tab w:val="clear" w:pos="1134"/>
          <w:tab w:val="clear" w:pos="1418"/>
          <w:tab w:val="left" w:pos="2552"/>
          <w:tab w:val="left" w:pos="6379"/>
          <w:tab w:val="left" w:pos="7230"/>
        </w:tabs>
        <w:spacing w:afterLines="40" w:after="96"/>
      </w:pPr>
      <w:r>
        <w:tab/>
      </w:r>
      <w:r w:rsidR="00493CF3" w:rsidRPr="00493CF3">
        <w:rPr>
          <w:i/>
          <w:iCs/>
          <w:color w:val="00347D"/>
        </w:rPr>
        <w:t>wahr</w:t>
      </w:r>
      <w:r w:rsidR="005642F9" w:rsidRPr="005642F9">
        <w:t xml:space="preserve">   K</w:t>
      </w:r>
      <w:r>
        <w:tab/>
      </w:r>
      <w:r w:rsidR="00493CF3" w:rsidRPr="00493CF3">
        <w:rPr>
          <w:i/>
          <w:iCs/>
          <w:color w:val="00347D"/>
        </w:rPr>
        <w:t>falsch</w:t>
      </w:r>
      <w:r>
        <w:tab/>
      </w:r>
      <w:r w:rsidR="005642F9" w:rsidRPr="005642F9">
        <w:t>E</w:t>
      </w:r>
    </w:p>
    <w:p w14:paraId="13A09655" w14:textId="72594D21" w:rsidR="005642F9" w:rsidRPr="005642F9" w:rsidRDefault="005642F9" w:rsidP="00493CF3">
      <w:pPr>
        <w:tabs>
          <w:tab w:val="clear" w:pos="1418"/>
          <w:tab w:val="left" w:pos="2552"/>
          <w:tab w:val="left" w:pos="6379"/>
          <w:tab w:val="left" w:pos="7230"/>
        </w:tabs>
        <w:spacing w:afterLines="40" w:after="96"/>
      </w:pPr>
    </w:p>
    <w:p w14:paraId="1A6D3A83" w14:textId="49EB53E1"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 xml:space="preserve">Die meisten klassischen Musikstücke wurden von Sängern vorgetragen. </w:t>
      </w:r>
    </w:p>
    <w:p w14:paraId="6B6A6AA9" w14:textId="26D7FB74" w:rsidR="005642F9" w:rsidRPr="005642F9" w:rsidRDefault="003073BF" w:rsidP="00493CF3">
      <w:pPr>
        <w:pStyle w:val="ArialTextEinzug"/>
        <w:tabs>
          <w:tab w:val="clear" w:pos="1134"/>
          <w:tab w:val="clear" w:pos="1418"/>
          <w:tab w:val="left" w:pos="2552"/>
          <w:tab w:val="left" w:pos="6379"/>
          <w:tab w:val="left" w:pos="7230"/>
        </w:tabs>
        <w:spacing w:afterLines="40" w:after="96"/>
      </w:pPr>
      <w:r>
        <w:tab/>
      </w:r>
      <w:r w:rsidR="00493CF3" w:rsidRPr="00493CF3">
        <w:rPr>
          <w:i/>
          <w:iCs/>
          <w:color w:val="00347D"/>
        </w:rPr>
        <w:t>wahr</w:t>
      </w:r>
      <w:r w:rsidR="005642F9" w:rsidRPr="005642F9">
        <w:tab/>
        <w:t>L</w:t>
      </w:r>
      <w:r>
        <w:tab/>
      </w:r>
      <w:r w:rsidR="00493CF3" w:rsidRPr="00493CF3">
        <w:rPr>
          <w:i/>
          <w:iCs/>
          <w:color w:val="00347D"/>
        </w:rPr>
        <w:t>falsch</w:t>
      </w:r>
      <w:r>
        <w:tab/>
      </w:r>
      <w:r w:rsidR="005642F9" w:rsidRPr="005642F9">
        <w:t>I</w:t>
      </w:r>
    </w:p>
    <w:p w14:paraId="6C8AC2A3" w14:textId="21387CEF" w:rsidR="005642F9" w:rsidRPr="005642F9" w:rsidRDefault="005642F9" w:rsidP="00493CF3">
      <w:pPr>
        <w:tabs>
          <w:tab w:val="clear" w:pos="1418"/>
          <w:tab w:val="left" w:pos="2552"/>
          <w:tab w:val="left" w:pos="6379"/>
          <w:tab w:val="left" w:pos="7230"/>
        </w:tabs>
        <w:spacing w:afterLines="40" w:after="96"/>
      </w:pPr>
    </w:p>
    <w:p w14:paraId="6D1E507B" w14:textId="512618E9" w:rsidR="005642F9" w:rsidRPr="00493CF3" w:rsidRDefault="005642F9" w:rsidP="00493CF3">
      <w:pPr>
        <w:pStyle w:val="ArialBoldEinzug"/>
        <w:tabs>
          <w:tab w:val="clear" w:pos="1134"/>
          <w:tab w:val="clear" w:pos="1418"/>
          <w:tab w:val="left" w:pos="1701"/>
          <w:tab w:val="left" w:pos="2552"/>
          <w:tab w:val="left" w:pos="6379"/>
          <w:tab w:val="left" w:pos="7230"/>
        </w:tabs>
        <w:spacing w:afterLines="40" w:after="96"/>
        <w:rPr>
          <w:color w:val="000000" w:themeColor="text1"/>
        </w:rPr>
      </w:pPr>
      <w:r w:rsidRPr="00493CF3">
        <w:rPr>
          <w:color w:val="000000" w:themeColor="text1"/>
        </w:rPr>
        <w:t xml:space="preserve">In der klassischen Musik wird ein einfaches Thema meist in mehreren Variationen wiederholt. </w:t>
      </w:r>
    </w:p>
    <w:p w14:paraId="3F025FF1" w14:textId="24BC2651" w:rsidR="005642F9" w:rsidRDefault="003073BF" w:rsidP="00493CF3">
      <w:pPr>
        <w:pStyle w:val="ArialTextEinzug"/>
        <w:tabs>
          <w:tab w:val="clear" w:pos="1134"/>
          <w:tab w:val="clear" w:pos="1418"/>
          <w:tab w:val="left" w:pos="2552"/>
          <w:tab w:val="left" w:pos="6379"/>
          <w:tab w:val="left" w:pos="7230"/>
        </w:tabs>
        <w:spacing w:afterLines="40" w:after="96"/>
      </w:pPr>
      <w:r>
        <w:tab/>
      </w:r>
      <w:r w:rsidR="00493CF3" w:rsidRPr="00493CF3">
        <w:rPr>
          <w:i/>
          <w:iCs/>
          <w:color w:val="00347D"/>
        </w:rPr>
        <w:t>wahr</w:t>
      </w:r>
      <w:r>
        <w:tab/>
      </w:r>
      <w:r w:rsidR="005642F9" w:rsidRPr="005642F9">
        <w:t>W</w:t>
      </w:r>
      <w:r>
        <w:tab/>
      </w:r>
      <w:r w:rsidR="00493CF3" w:rsidRPr="00493CF3">
        <w:rPr>
          <w:i/>
          <w:iCs/>
          <w:color w:val="00347D"/>
        </w:rPr>
        <w:t>falsch</w:t>
      </w:r>
      <w:r>
        <w:tab/>
      </w:r>
      <w:r w:rsidR="005642F9" w:rsidRPr="005642F9">
        <w:t>M</w:t>
      </w:r>
    </w:p>
    <w:p w14:paraId="1F6E57A0" w14:textId="60693FA7" w:rsidR="00493CF3" w:rsidRDefault="00493CF3" w:rsidP="00493CF3">
      <w:pPr>
        <w:pStyle w:val="ArialTextEinzug"/>
        <w:tabs>
          <w:tab w:val="clear" w:pos="1134"/>
          <w:tab w:val="clear" w:pos="1418"/>
          <w:tab w:val="left" w:pos="2552"/>
          <w:tab w:val="left" w:pos="6379"/>
          <w:tab w:val="left" w:pos="7230"/>
        </w:tabs>
        <w:spacing w:afterLines="40" w:after="96"/>
      </w:pPr>
      <w:r w:rsidRPr="008A415C">
        <w:rPr>
          <w:noProof/>
        </w:rPr>
        <mc:AlternateContent>
          <mc:Choice Requires="wps">
            <w:drawing>
              <wp:anchor distT="0" distB="0" distL="114300" distR="114300" simplePos="0" relativeHeight="251681792" behindDoc="1" locked="0" layoutInCell="1" allowOverlap="1" wp14:anchorId="3BED17C6" wp14:editId="1E075F73">
                <wp:simplePos x="0" y="0"/>
                <wp:positionH relativeFrom="column">
                  <wp:posOffset>618516</wp:posOffset>
                </wp:positionH>
                <wp:positionV relativeFrom="paragraph">
                  <wp:posOffset>192680</wp:posOffset>
                </wp:positionV>
                <wp:extent cx="5015060" cy="292230"/>
                <wp:effectExtent l="0" t="0" r="14605" b="12700"/>
                <wp:wrapNone/>
                <wp:docPr id="868193760" name="Flussdiagramm: Alternativer Prozess 2"/>
                <wp:cNvGraphicFramePr/>
                <a:graphic xmlns:a="http://schemas.openxmlformats.org/drawingml/2006/main">
                  <a:graphicData uri="http://schemas.microsoft.com/office/word/2010/wordprocessingShape">
                    <wps:wsp>
                      <wps:cNvSpPr/>
                      <wps:spPr>
                        <a:xfrm>
                          <a:off x="0" y="0"/>
                          <a:ext cx="5015060" cy="292230"/>
                        </a:xfrm>
                        <a:prstGeom prst="flowChartAlternateProcess">
                          <a:avLst/>
                        </a:prstGeom>
                        <a:solidFill>
                          <a:schemeClr val="bg1"/>
                        </a:solidFill>
                        <a:ln>
                          <a:solidFill>
                            <a:schemeClr val="accent1">
                              <a:lumMod val="40000"/>
                              <a:lumOff val="60000"/>
                            </a:schemeClr>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19D031"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ussdiagramm: Alternativer Prozess 2" o:spid="_x0000_s1026" type="#_x0000_t176" style="position:absolute;margin-left:48.7pt;margin-top:15.15pt;width:394.9pt;height:23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KWVylgIAALMFAAAOAAAAZHJzL2Uyb0RvYy54bWysVNtu2zAMfR+wfxD0vvqyNFuDOkWQosOA&#13;&#10;rg3WDn1WZDk2JouapMTJvr6UZDtdVqDAsDwolMjDyzHJy6t9K8lOGNuAKmh2llIiFIeyUZuC/ni8&#13;&#10;+fCZEuuYKpkEJQp6EJZezd+/u+z0TORQgyyFIehE2VmnC1o7p2dJYnktWmbPQAuFygpMyxxezSYp&#13;&#10;DevQeyuTPE2nSQem1Aa4sBZfr6OSzoP/qhLc3VeVFY7IgmJuLpwmnGt/JvNLNtsYpuuG92mwf8ii&#13;&#10;ZY3CoKOra+YY2ZrmL1dtww1YqNwZhzaBqmq4CDVgNVl6Us1DzbQItSA5Vo802f/nlt/tHvTKIA2d&#13;&#10;tjOLoq9iX5nW/2N+ZB/IOoxkib0jHB/P0+w8nSKnHHX5RZ5/DGwmR7Q21n0R0BIvFLSS0C1rZtxC&#13;&#10;OmEUc2IVv1sgju1urcM0ED/gfAYWZFPeNFKGi+8KsZSG7Bh+z/Um898PEX9YSfUWkHEulMtCXLlt&#13;&#10;v0EZHU5S/MWWwGdsnPg8HZ59pCGF07io84GTI41BcgcpfDpSfRcVaUokLg9xR0cxRkxp2tcTrD2s&#13;&#10;wspHYEz4BCixjkhCb+thInT+CEzfjjgiQlRQbgS3jQLzmoPy5xg52g/Vx5p9+WsoDytDDMS5s5rf&#13;&#10;NNgLt8y6FTM4aNg+uDzcPR6+PQoKvURJDeb3a+/eHvsftZR0OLgFtb+2zAhK5FeFk3GRTSZ+0sNl&#13;&#10;cv4px4t5qVm/1KhtuwTspQzXlOZB9PZODmJloH3CHbPwUVHFFMfYBeXODJeliwsFtxQXi0Uww+nW&#13;&#10;zN2qB829c8+qb+vH/RMzuh8Ih6N0B8OQs9nJCERbj1Sw2DqomjAfR157vnEzhGbst5hfPS/vweq4&#13;&#10;a+fPAAAA//8DAFBLAwQUAAYACAAAACEAd3kRcOIAAAANAQAADwAAAGRycy9kb3ducmV2LnhtbExP&#13;&#10;PU/DMBDdkfgP1iGxIOq0QU1I41RQxEJZWljYLrGJI+JzGrtt+PccEyxPenp376NcT64XJzOGzpOC&#13;&#10;+SwBYajxuqNWwfvb820OIkQkjb0no+DbBFhXlxclFtqfaWdO+9gKNqFQoAIb41BIGRprHIaZHwyx&#13;&#10;9ulHh5Hp2Eo94pnNXS8XSbKUDjviBIuD2VjTfO2PjnNp+7Jp7Md8eNzejJZeDzusD0pdX01PK4aH&#13;&#10;FYhopvj3Ab8buD9UXKz2R9JB9Aruszu+VJAmKQjW8zxbgKgVZMsUZFXK/yuqHwAAAP//AwBQSwEC&#13;&#10;LQAUAAYACAAAACEAtoM4kv4AAADhAQAAEwAAAAAAAAAAAAAAAAAAAAAAW0NvbnRlbnRfVHlwZXNd&#13;&#10;LnhtbFBLAQItABQABgAIAAAAIQA4/SH/1gAAAJQBAAALAAAAAAAAAAAAAAAAAC8BAABfcmVscy8u&#13;&#10;cmVsc1BLAQItABQABgAIAAAAIQC1KWVylgIAALMFAAAOAAAAAAAAAAAAAAAAAC4CAABkcnMvZTJv&#13;&#10;RG9jLnhtbFBLAQItABQABgAIAAAAIQB3eRFw4gAAAA0BAAAPAAAAAAAAAAAAAAAAAPAEAABkcnMv&#13;&#10;ZG93bnJldi54bWxQSwUGAAAAAAQABADzAAAA/wUAAAAA&#13;&#10;" fillcolor="white [3212]" strokecolor="#b4c6e7 [1300]" strokeweight="1pt"/>
            </w:pict>
          </mc:Fallback>
        </mc:AlternateContent>
      </w:r>
    </w:p>
    <w:p w14:paraId="6F5B2D0A" w14:textId="708C0824" w:rsidR="00493CF3" w:rsidRPr="00493CF3" w:rsidRDefault="00493CF3" w:rsidP="00493CF3">
      <w:pPr>
        <w:pStyle w:val="ArialTextEinzug"/>
        <w:tabs>
          <w:tab w:val="clear" w:pos="1134"/>
          <w:tab w:val="clear" w:pos="1418"/>
          <w:tab w:val="left" w:pos="2552"/>
          <w:tab w:val="left" w:pos="6379"/>
          <w:tab w:val="left" w:pos="7230"/>
        </w:tabs>
        <w:spacing w:afterLines="40" w:after="96"/>
        <w:rPr>
          <w:b/>
          <w:bCs/>
        </w:rPr>
      </w:pPr>
      <w:r>
        <w:rPr>
          <w:b/>
          <w:bCs/>
        </w:rPr>
        <w:t xml:space="preserve">Lösungswort:                                                                           </w:t>
      </w:r>
      <w:r>
        <w:t>K</w:t>
      </w:r>
      <w:r w:rsidRPr="00493CF3">
        <w:t>lassik</w:t>
      </w:r>
    </w:p>
    <w:p w14:paraId="723B9752" w14:textId="74390C41" w:rsidR="005642F9" w:rsidRDefault="005642F9" w:rsidP="000A3B30">
      <w:pPr>
        <w:pStyle w:val="ArialText"/>
      </w:pPr>
    </w:p>
    <w:p w14:paraId="081EC868" w14:textId="3264CF16" w:rsidR="005642F9" w:rsidRDefault="005642F9" w:rsidP="00493CF3">
      <w:pPr>
        <w:pStyle w:val="ArialText"/>
        <w:ind w:left="0"/>
      </w:pPr>
    </w:p>
    <w:p w14:paraId="4262F7DF" w14:textId="77777777" w:rsidR="005642F9" w:rsidRDefault="005642F9" w:rsidP="000A3B30">
      <w:pPr>
        <w:pStyle w:val="ArialText"/>
      </w:pPr>
    </w:p>
    <w:p w14:paraId="3F14A201" w14:textId="69240B69" w:rsidR="005642F9" w:rsidRDefault="005642F9" w:rsidP="005642F9">
      <w:pPr>
        <w:spacing w:line="360" w:lineRule="auto"/>
      </w:pPr>
      <w:r>
        <w:rPr>
          <w:noProof/>
        </w:rPr>
        <mc:AlternateContent>
          <mc:Choice Requires="wps">
            <w:drawing>
              <wp:anchor distT="0" distB="0" distL="114300" distR="114300" simplePos="0" relativeHeight="251665408" behindDoc="0" locked="0" layoutInCell="1" allowOverlap="1" wp14:anchorId="1597DF9A" wp14:editId="3CF2AC51">
                <wp:simplePos x="0" y="0"/>
                <wp:positionH relativeFrom="margin">
                  <wp:posOffset>100042</wp:posOffset>
                </wp:positionH>
                <wp:positionV relativeFrom="paragraph">
                  <wp:posOffset>169604</wp:posOffset>
                </wp:positionV>
                <wp:extent cx="5730646" cy="0"/>
                <wp:effectExtent l="0" t="0" r="10160" b="12700"/>
                <wp:wrapNone/>
                <wp:docPr id="1802536187"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2C4552" id="Gerader Verbinder 12" o:spid="_x0000_s1026" style="position:absolute;flip:y;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4C467447" w14:textId="77777777" w:rsidR="005642F9" w:rsidRDefault="005642F9" w:rsidP="005642F9">
      <w:pPr>
        <w:spacing w:line="360" w:lineRule="auto"/>
      </w:pPr>
      <w:r>
        <w:rPr>
          <w:noProof/>
        </w:rPr>
        <mc:AlternateContent>
          <mc:Choice Requires="wps">
            <w:drawing>
              <wp:anchor distT="0" distB="0" distL="114300" distR="114300" simplePos="0" relativeHeight="251667456" behindDoc="0" locked="0" layoutInCell="1" allowOverlap="1" wp14:anchorId="45E7AD78" wp14:editId="63F6C117">
                <wp:simplePos x="0" y="0"/>
                <wp:positionH relativeFrom="margin">
                  <wp:posOffset>100042</wp:posOffset>
                </wp:positionH>
                <wp:positionV relativeFrom="paragraph">
                  <wp:posOffset>169604</wp:posOffset>
                </wp:positionV>
                <wp:extent cx="5730646" cy="0"/>
                <wp:effectExtent l="0" t="0" r="10160" b="12700"/>
                <wp:wrapNone/>
                <wp:docPr id="381758899"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2DF0D56" id="Gerader Verbinder 12" o:spid="_x0000_s1026" style="position:absolute;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039973CE" w14:textId="77777777" w:rsidR="005642F9" w:rsidRDefault="005642F9" w:rsidP="005642F9">
      <w:pPr>
        <w:spacing w:line="360" w:lineRule="auto"/>
      </w:pPr>
      <w:r>
        <w:rPr>
          <w:noProof/>
        </w:rPr>
        <mc:AlternateContent>
          <mc:Choice Requires="wps">
            <w:drawing>
              <wp:anchor distT="0" distB="0" distL="114300" distR="114300" simplePos="0" relativeHeight="251669504" behindDoc="0" locked="0" layoutInCell="1" allowOverlap="1" wp14:anchorId="30FC5E42" wp14:editId="5CB8DB33">
                <wp:simplePos x="0" y="0"/>
                <wp:positionH relativeFrom="margin">
                  <wp:posOffset>100042</wp:posOffset>
                </wp:positionH>
                <wp:positionV relativeFrom="paragraph">
                  <wp:posOffset>169604</wp:posOffset>
                </wp:positionV>
                <wp:extent cx="5730646" cy="0"/>
                <wp:effectExtent l="0" t="0" r="10160" b="12700"/>
                <wp:wrapNone/>
                <wp:docPr id="24114508"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864B5F" id="Gerader Verbinder 12" o:spid="_x0000_s1026" style="position:absolute;flip:y;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277E278C" w14:textId="77777777" w:rsidR="005642F9" w:rsidRDefault="005642F9" w:rsidP="005642F9">
      <w:pPr>
        <w:spacing w:line="360" w:lineRule="auto"/>
      </w:pPr>
      <w:r>
        <w:rPr>
          <w:noProof/>
        </w:rPr>
        <mc:AlternateContent>
          <mc:Choice Requires="wps">
            <w:drawing>
              <wp:anchor distT="0" distB="0" distL="114300" distR="114300" simplePos="0" relativeHeight="251671552" behindDoc="0" locked="0" layoutInCell="1" allowOverlap="1" wp14:anchorId="2DBFEF5E" wp14:editId="374EA3E5">
                <wp:simplePos x="0" y="0"/>
                <wp:positionH relativeFrom="margin">
                  <wp:posOffset>100042</wp:posOffset>
                </wp:positionH>
                <wp:positionV relativeFrom="paragraph">
                  <wp:posOffset>169604</wp:posOffset>
                </wp:positionV>
                <wp:extent cx="5730646" cy="0"/>
                <wp:effectExtent l="0" t="0" r="10160" b="12700"/>
                <wp:wrapNone/>
                <wp:docPr id="1441607404"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4CBB39" id="Gerader Verbinder 12" o:spid="_x0000_s1026" style="position:absolute;flip:y;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103DC5E5" w14:textId="77777777" w:rsidR="005642F9" w:rsidRDefault="005642F9" w:rsidP="005642F9">
      <w:pPr>
        <w:spacing w:line="360" w:lineRule="auto"/>
      </w:pPr>
      <w:r>
        <w:rPr>
          <w:noProof/>
        </w:rPr>
        <mc:AlternateContent>
          <mc:Choice Requires="wps">
            <w:drawing>
              <wp:anchor distT="0" distB="0" distL="114300" distR="114300" simplePos="0" relativeHeight="251673600" behindDoc="0" locked="0" layoutInCell="1" allowOverlap="1" wp14:anchorId="2CDDAE65" wp14:editId="4F78281D">
                <wp:simplePos x="0" y="0"/>
                <wp:positionH relativeFrom="margin">
                  <wp:posOffset>100042</wp:posOffset>
                </wp:positionH>
                <wp:positionV relativeFrom="paragraph">
                  <wp:posOffset>169604</wp:posOffset>
                </wp:positionV>
                <wp:extent cx="5730646" cy="0"/>
                <wp:effectExtent l="0" t="0" r="10160" b="12700"/>
                <wp:wrapNone/>
                <wp:docPr id="1482299928"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827798" id="Gerader Verbinder 12" o:spid="_x0000_s1026" style="position:absolute;flip:y;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58E88878" w14:textId="77777777" w:rsidR="00BC4B3D" w:rsidRPr="000A3B30" w:rsidRDefault="00BC4B3D" w:rsidP="00BC4B3D">
      <w:pPr>
        <w:spacing w:line="360" w:lineRule="auto"/>
        <w:ind w:left="0"/>
      </w:pPr>
      <w:r>
        <w:rPr>
          <w:noProof/>
        </w:rPr>
        <mc:AlternateContent>
          <mc:Choice Requires="wps">
            <w:drawing>
              <wp:anchor distT="0" distB="0" distL="114300" distR="114300" simplePos="0" relativeHeight="251683840" behindDoc="0" locked="0" layoutInCell="1" allowOverlap="1" wp14:anchorId="6BC85A81" wp14:editId="0044EAD2">
                <wp:simplePos x="0" y="0"/>
                <wp:positionH relativeFrom="margin">
                  <wp:posOffset>100042</wp:posOffset>
                </wp:positionH>
                <wp:positionV relativeFrom="paragraph">
                  <wp:posOffset>169604</wp:posOffset>
                </wp:positionV>
                <wp:extent cx="5730646" cy="0"/>
                <wp:effectExtent l="0" t="0" r="10160" b="12700"/>
                <wp:wrapNone/>
                <wp:docPr id="414514984" name="Gerader Verbinder 12"/>
                <wp:cNvGraphicFramePr/>
                <a:graphic xmlns:a="http://schemas.openxmlformats.org/drawingml/2006/main">
                  <a:graphicData uri="http://schemas.microsoft.com/office/word/2010/wordprocessingShape">
                    <wps:wsp>
                      <wps:cNvCnPr/>
                      <wps:spPr>
                        <a:xfrm flipV="1">
                          <a:off x="0" y="0"/>
                          <a:ext cx="5730646"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8C3ACB" id="Gerader Verbinder 12" o:spid="_x0000_s1026" style="position:absolute;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7.9pt,13.35pt" to="459.15pt,13.3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hSS5pQEAAJ4DAAAOAAAAZHJzL2Uyb0RvYy54bWysU01P3DAQvSP1P1i+d5OlsFTRZjmA2gsC&#13;&#10;1K+7ccYbS/6SbTbZf894shsqQJWKuFj+mPdm3pvx+nK0hu0gJu1dy5eLmjNw0nfabVv++9e3z185&#13;&#10;S1m4ThjvoOV7SPxy8+lkPYQGTn3vTQeRIYlLzRBa3uccmqpKsgcr0sIHcPiofLQi4zFuqy6KAdmt&#13;&#10;qU7relUNPnYhegkp4e319Mg3xK8UyHynVILMTMuxtkxrpPWhrNVmLZptFKHX8lCGeEcVVmiHSWeq&#13;&#10;a5EFe4z6FZXVMvrkVV5IbyuvlJZAGlDNsn6h5mcvApAWNCeF2ab0cbTydnfl7iPaMITUpHAfi4pR&#13;&#10;RcuU0eEP9pR0YaVsJNv2s20wZibx8vziS706W3Emj2/VRFGoQkz5O3jLyqblRruiSDRid5MypsXQ&#13;&#10;YwgenougXd4bKMHG/QDFdIfJpnJoPuDKRLYT2FkhJbi8LN1EPoouMKWNmYE1pf0n8BBfoECz8z/g&#13;&#10;GUGZvcsz2Grn41vZ83gsWU3xRwcm3cWCB9/tqT1kDQ4BKTwMbJmyv88Ef/5WmycAAAD//wMAUEsD&#13;&#10;BBQABgAIAAAAIQA4LnHK4gAAAA0BAAAPAAAAZHJzL2Rvd25yZXYueG1sTI/NTsNADITvSLzDykhc&#13;&#10;EN00iFLSbCrE36GcWkCCm5M1SdSst8pu0/D2NeIAF0vjkcff5MvRdWqgPrSeDUwnCSjiytuWawNv&#13;&#10;r0+Xc1AhIlvsPJOBbwqwLE5PcsysP/Cahk2slYRwyNBAE+Mu0zpUDTkME78jFu/L9w6jyL7WtseD&#13;&#10;hLtOp0ky0w5blg8N7ui+oWq72TsDn8GHx/dVOTxv16sRL15i+lFZY87PxoeFjLsFqEhj/LuAnw7C&#13;&#10;D4WAlX7PNqhO9LXgRwPp7AaU+LfT+RWo8nehi1z/b1EcAQAA//8DAFBLAQItABQABgAIAAAAIQC2&#13;&#10;gziS/gAAAOEBAAATAAAAAAAAAAAAAAAAAAAAAABbQ29udGVudF9UeXBlc10ueG1sUEsBAi0AFAAG&#13;&#10;AAgAAAAhADj9If/WAAAAlAEAAAsAAAAAAAAAAAAAAAAALwEAAF9yZWxzLy5yZWxzUEsBAi0AFAAG&#13;&#10;AAgAAAAhADmFJLmlAQAAngMAAA4AAAAAAAAAAAAAAAAALgIAAGRycy9lMm9Eb2MueG1sUEsBAi0A&#13;&#10;FAAGAAgAAAAhADguccriAAAADQEAAA8AAAAAAAAAAAAAAAAA/wMAAGRycy9kb3ducmV2LnhtbFBL&#13;&#10;BQYAAAAABAAEAPMAAAAOBQAAAAA=&#13;&#10;" strokecolor="#4472c4 [3204]" strokeweight=".5pt">
                <v:stroke joinstyle="miter"/>
                <w10:wrap anchorx="margin"/>
              </v:line>
            </w:pict>
          </mc:Fallback>
        </mc:AlternateContent>
      </w:r>
    </w:p>
    <w:p w14:paraId="371310E8" w14:textId="77777777" w:rsidR="00BC4B3D" w:rsidRDefault="00BC4B3D" w:rsidP="00BC4B3D"/>
    <w:p w14:paraId="01CEEDD8" w14:textId="77777777" w:rsidR="00BC4B3D" w:rsidRPr="005642F9" w:rsidRDefault="00BC4B3D" w:rsidP="00BC4B3D">
      <w:pPr>
        <w:pStyle w:val="ArialText"/>
        <w:spacing w:after="0"/>
        <w:rPr>
          <w:rFonts w:eastAsia="TheSans C5" w:cs="TheSans C5"/>
          <w:b/>
          <w:bCs/>
          <w:color w:val="00347D"/>
          <w:sz w:val="28"/>
        </w:rPr>
      </w:pPr>
      <w:r w:rsidRPr="005642F9">
        <w:rPr>
          <w:rFonts w:eastAsia="TheSans C5" w:cs="TheSans C5"/>
          <w:b/>
          <w:bCs/>
          <w:color w:val="00347D"/>
          <w:sz w:val="28"/>
        </w:rPr>
        <w:t>Musik der Klassik</w:t>
      </w:r>
    </w:p>
    <w:p w14:paraId="7C6D226F" w14:textId="77777777" w:rsidR="00BC4B3D" w:rsidRDefault="00BC4B3D" w:rsidP="00BC4B3D">
      <w:pPr>
        <w:pStyle w:val="ArialBold"/>
      </w:pPr>
    </w:p>
    <w:p w14:paraId="140BF2AB" w14:textId="4609AE36" w:rsidR="00BC4B3D" w:rsidRPr="00BC4B3D" w:rsidRDefault="00BC4B3D" w:rsidP="00BC4B3D">
      <w:pPr>
        <w:pStyle w:val="ArialBold"/>
        <w:spacing w:after="120"/>
      </w:pPr>
      <w:r w:rsidRPr="00BC4B3D">
        <w:t>Wortbedeutung</w:t>
      </w:r>
    </w:p>
    <w:p w14:paraId="29693DF9" w14:textId="77777777" w:rsidR="00BC4B3D" w:rsidRPr="00BC4B3D" w:rsidRDefault="00BC4B3D" w:rsidP="00BC4B3D">
      <w:pPr>
        <w:spacing w:after="480"/>
      </w:pPr>
      <w:r w:rsidRPr="00BC4B3D">
        <w:t>Die Wörter „Klassik“ und „klassisch“ leiten sich vom lateinischen Wort „</w:t>
      </w:r>
      <w:proofErr w:type="spellStart"/>
      <w:r w:rsidRPr="00BC4B3D">
        <w:t>classicus</w:t>
      </w:r>
      <w:proofErr w:type="spellEnd"/>
      <w:r w:rsidRPr="00BC4B3D">
        <w:t xml:space="preserve">“ ab. Damit wurden zunächst nur Menschen bezeichnet, die zur höchsten Steuerklasse gehörten und deshalb als hochrangig galten. Später übertrug man die Bezeichnung auch auf Künstler, die man für erstrangig oder mustergültig hielt. Heute bezeichnet der Begriff meist etwas, das zeitlos, schön und verständlich ist und nicht aus der Mode kommt. </w:t>
      </w:r>
    </w:p>
    <w:p w14:paraId="457B479B" w14:textId="77777777" w:rsidR="00BC4B3D" w:rsidRPr="00BC4B3D" w:rsidRDefault="00BC4B3D" w:rsidP="00BC4B3D">
      <w:pPr>
        <w:pStyle w:val="ArialBold"/>
        <w:spacing w:after="120"/>
      </w:pPr>
      <w:r w:rsidRPr="00BC4B3D">
        <w:t>Epoche</w:t>
      </w:r>
    </w:p>
    <w:p w14:paraId="2576F075" w14:textId="77777777" w:rsidR="00BC4B3D" w:rsidRPr="00BC4B3D" w:rsidRDefault="00BC4B3D" w:rsidP="00BC4B3D">
      <w:pPr>
        <w:spacing w:after="120"/>
      </w:pPr>
      <w:r w:rsidRPr="00BC4B3D">
        <w:t>In der Musik wird oft alles, was für ein Orchester oder orchestertypische Instrumente komponiert wurde, und sich deutlich von populärer Musik (z. B. Rock- und Popmusik) unterscheidet, klassisch genannt.</w:t>
      </w:r>
    </w:p>
    <w:p w14:paraId="5EF3889A" w14:textId="77777777" w:rsidR="00BC4B3D" w:rsidRPr="00BC4B3D" w:rsidRDefault="00BC4B3D" w:rsidP="00BC4B3D">
      <w:pPr>
        <w:spacing w:after="480"/>
        <w:rPr>
          <w:color w:val="00347D"/>
        </w:rPr>
      </w:pPr>
      <w:r w:rsidRPr="00BC4B3D">
        <w:rPr>
          <w:color w:val="00347D"/>
        </w:rPr>
        <w:t xml:space="preserve">Im engeren Sinne bezeichnete der Begriff Klassik aber nur die Musik einer Stilepoche, die ungefähr von 1770 bis 1830 dauerte. </w:t>
      </w:r>
    </w:p>
    <w:p w14:paraId="3FCC5C74" w14:textId="77777777" w:rsidR="00BC4B3D" w:rsidRPr="00BC4B3D" w:rsidRDefault="00BC4B3D" w:rsidP="00BC4B3D">
      <w:pPr>
        <w:pStyle w:val="ArialBold"/>
        <w:spacing w:after="120"/>
      </w:pPr>
      <w:r w:rsidRPr="00BC4B3D">
        <w:t>Musik</w:t>
      </w:r>
    </w:p>
    <w:p w14:paraId="1E03A62F" w14:textId="77777777" w:rsidR="00BC4B3D" w:rsidRPr="00BC4B3D" w:rsidRDefault="00BC4B3D" w:rsidP="00BC4B3D">
      <w:pPr>
        <w:spacing w:after="120"/>
      </w:pPr>
      <w:r w:rsidRPr="00BC4B3D">
        <w:t xml:space="preserve">Wichtige Komponisten der Klassik sind neben Joseph Haydn auch Wolfang Amadeus Mozart und Ludwig van Beethoven, die alle hauptsächlich in Wien wirkten. </w:t>
      </w:r>
    </w:p>
    <w:p w14:paraId="0D0B1CF6" w14:textId="77777777" w:rsidR="00BC4B3D" w:rsidRPr="00BC4B3D" w:rsidRDefault="00BC4B3D" w:rsidP="00BC4B3D">
      <w:pPr>
        <w:spacing w:after="120"/>
      </w:pPr>
      <w:r w:rsidRPr="00BC4B3D">
        <w:t xml:space="preserve">Reine Instrumentalmusik ohne Gesang wurde in dieser Zeit am häufigsten komponiert. Beliebt waren Sonaten (für ein Instrument, zum Beispiel das Klavier), Streichquartette und Sinfonien (für Orchester). </w:t>
      </w:r>
    </w:p>
    <w:p w14:paraId="7E62D292" w14:textId="77777777" w:rsidR="00BC4B3D" w:rsidRPr="00BC4B3D" w:rsidRDefault="00BC4B3D" w:rsidP="00BC4B3D">
      <w:pPr>
        <w:spacing w:after="120"/>
      </w:pPr>
      <w:r w:rsidRPr="00BC4B3D">
        <w:t xml:space="preserve">Die Musik der Klassik hat oft eine eingängige und klar gegliederte Grundidee (ein Thema) die aus mehreren einfachen Tonfolgen (den Motiven) besteht. Diese Themen und Motive wiederholten sich im ganzen Stück und werden immer wieder abgewandelt und/oder von unterschiedlichen Instrumenten gespielt. </w:t>
      </w:r>
    </w:p>
    <w:p w14:paraId="303516A3" w14:textId="0CA8394C" w:rsidR="00BC4B3D" w:rsidRPr="00BC4B3D" w:rsidRDefault="00BC4B3D" w:rsidP="00BC4B3D">
      <w:r w:rsidRPr="00BC4B3D">
        <w:rPr>
          <w:noProof/>
        </w:rPr>
        <w:drawing>
          <wp:anchor distT="0" distB="0" distL="114300" distR="114300" simplePos="0" relativeHeight="251684864" behindDoc="0" locked="0" layoutInCell="1" allowOverlap="1" wp14:anchorId="1820F3A9" wp14:editId="2EEC0C2A">
            <wp:simplePos x="0" y="0"/>
            <wp:positionH relativeFrom="column">
              <wp:posOffset>1172786</wp:posOffset>
            </wp:positionH>
            <wp:positionV relativeFrom="paragraph">
              <wp:posOffset>109855</wp:posOffset>
            </wp:positionV>
            <wp:extent cx="3988435" cy="2858179"/>
            <wp:effectExtent l="0" t="0" r="0" b="0"/>
            <wp:wrapNone/>
            <wp:docPr id="2" name="Bild 2"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defin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88435" cy="28581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B23EC2" w14:textId="4DEE9935" w:rsidR="00BC4B3D" w:rsidRDefault="00BC4B3D" w:rsidP="00BC4B3D"/>
    <w:p w14:paraId="74883C71" w14:textId="07745ECA" w:rsidR="00BC4B3D" w:rsidRDefault="00BC4B3D" w:rsidP="00BC4B3D"/>
    <w:p w14:paraId="3EB912AB" w14:textId="77777777" w:rsidR="00BC4B3D" w:rsidRDefault="00BC4B3D" w:rsidP="00BC4B3D"/>
    <w:p w14:paraId="7B4B0219" w14:textId="235F34E1" w:rsidR="00BC4B3D" w:rsidRDefault="00BC4B3D" w:rsidP="00BC4B3D"/>
    <w:p w14:paraId="1A9D8368" w14:textId="5FEE6641" w:rsidR="00BC4B3D" w:rsidRDefault="00BC4B3D" w:rsidP="00BC4B3D"/>
    <w:p w14:paraId="16C3910D" w14:textId="13A42385" w:rsidR="00BC4B3D" w:rsidRDefault="001373F1" w:rsidP="00BC4B3D">
      <w:r>
        <w:rPr>
          <w:noProof/>
        </w:rPr>
        <mc:AlternateContent>
          <mc:Choice Requires="wps">
            <w:drawing>
              <wp:anchor distT="0" distB="0" distL="114300" distR="114300" simplePos="0" relativeHeight="251686912" behindDoc="0" locked="0" layoutInCell="1" allowOverlap="1" wp14:anchorId="0D455B86" wp14:editId="28A2CBE4">
                <wp:simplePos x="0" y="0"/>
                <wp:positionH relativeFrom="column">
                  <wp:posOffset>5164243</wp:posOffset>
                </wp:positionH>
                <wp:positionV relativeFrom="paragraph">
                  <wp:posOffset>123191</wp:posOffset>
                </wp:positionV>
                <wp:extent cx="220134" cy="1673648"/>
                <wp:effectExtent l="0" t="0" r="8890" b="3175"/>
                <wp:wrapNone/>
                <wp:docPr id="246032245" name="Textfeld 2"/>
                <wp:cNvGraphicFramePr/>
                <a:graphic xmlns:a="http://schemas.openxmlformats.org/drawingml/2006/main">
                  <a:graphicData uri="http://schemas.microsoft.com/office/word/2010/wordprocessingShape">
                    <wps:wsp>
                      <wps:cNvSpPr txBox="1"/>
                      <wps:spPr>
                        <a:xfrm>
                          <a:off x="0" y="0"/>
                          <a:ext cx="220134" cy="1673648"/>
                        </a:xfrm>
                        <a:prstGeom prst="rect">
                          <a:avLst/>
                        </a:prstGeom>
                        <a:noFill/>
                        <a:ln w="6350">
                          <a:noFill/>
                        </a:ln>
                      </wps:spPr>
                      <wps:txbx>
                        <w:txbxContent>
                          <w:p w14:paraId="65B55E86" w14:textId="02A08AE5" w:rsidR="00BC4B3D" w:rsidRPr="00707ABB" w:rsidRDefault="001373F1" w:rsidP="00BC4B3D">
                            <w:pPr>
                              <w:pStyle w:val="ArialBeschreibunggrau"/>
                              <w:rPr>
                                <w:i/>
                                <w:iCs/>
                                <w:sz w:val="13"/>
                                <w:szCs w:val="13"/>
                              </w:rPr>
                            </w:pPr>
                            <w:r w:rsidRPr="001373F1">
                              <w:rPr>
                                <w:i/>
                                <w:iCs/>
                                <w:sz w:val="13"/>
                                <w:szCs w:val="13"/>
                              </w:rPr>
                              <w:t xml:space="preserve">Rechte: </w:t>
                            </w:r>
                            <w:proofErr w:type="spellStart"/>
                            <w:r w:rsidRPr="001373F1">
                              <w:rPr>
                                <w:i/>
                                <w:iCs/>
                                <w:sz w:val="13"/>
                                <w:szCs w:val="13"/>
                              </w:rPr>
                              <w:t>akg</w:t>
                            </w:r>
                            <w:proofErr w:type="spellEnd"/>
                            <w:r w:rsidRPr="001373F1">
                              <w:rPr>
                                <w:i/>
                                <w:iCs/>
                                <w:sz w:val="13"/>
                                <w:szCs w:val="13"/>
                              </w:rPr>
                              <w:t>-images / Erich Lessing</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455B86" id="_x0000_t202" coordsize="21600,21600" o:spt="202" path="m,l,21600r21600,l21600,xe">
                <v:stroke joinstyle="miter"/>
                <v:path gradientshapeok="t" o:connecttype="rect"/>
              </v:shapetype>
              <v:shape id="Textfeld 2" o:spid="_x0000_s1026" type="#_x0000_t202" style="position:absolute;left:0;text-align:left;margin-left:406.65pt;margin-top:9.7pt;width:17.35pt;height:131.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El+2EAIAAB8EAAAOAAAAZHJzL2Uyb0RvYy54bWysU01v2zAMvQ/YfxB0X5yPLi2MOEXWIsOA&#13;&#10;oC2QDj0rshQbkEWNUmJnv36UHCdDt9OwC02L1CP5+LS47xrDjgp9Dbbgk9GYM2UllLXdF/z76/rT&#13;&#10;HWc+CFsKA1YV/KQ8v19+/LBoXa6mUIEpFTICsT5vXcGrEFyeZV5WqhF+BE5ZCmrARgT6xX1WomgJ&#13;&#10;vTHZdDyeZy1g6RCk8p5OH/sgXyZ8rZUMz1p7FZgpOPUWksVkd9Fmy4XI9yhcVctzG+IfumhEbano&#13;&#10;BepRBMEOWP8B1dQSwYMOIwlNBlrXUqUZaJrJ+N0020o4lWYhcry70OT/H6x8Om7dC7LQfYGOFhgJ&#13;&#10;aZ3PPR3GeTqNTfxSp4ziROHpQpvqApN0OKXWZzecSQpN5rez+c1dhMmutx368FVBw6JTcKS1JLbE&#13;&#10;ceNDnzqkxGIW1rUxaTXGsrbg89nncbpwiRC4sVTj2mv0QrfrzgPsoDzRXAj9yr2T65qKb4QPLwJp&#13;&#10;xzQK6TY8k9EGqAicPc4qwJ9/O4/5BY92ekvXW5JNwf2Pg0DFmflmaS9RY4ODg7MbHHtoHoCUOKFH&#13;&#10;4WRy6QIGM7gaoXkjRa9iIQoJK6mZgofBfQi9eOlFSLVapSRSkhNhY7dORujIYGTztXsT6M6UB1rW&#13;&#10;EwyCEvk75vvcnvvVIYCu01oipz2RZ6pJhWmx5xcTZf77f8q6vuvlLwAAAP//AwBQSwMEFAAGAAgA&#13;&#10;AAAhAE4Z0MnkAAAADwEAAA8AAABkcnMvZG93bnJldi54bWxMj81qwzAQhO+FvoPYQi+mkRyHoDiW&#13;&#10;Q38ItNBL00CuirW1TCzJWErivn23p/aysMzs7HzVZnI9u+AYu+AV5DMBDH0TTOdbBfvP7YMEFpP2&#13;&#10;RvfBo4JvjLCpb28qXZpw9R942aWWUYiPpVZgUxpKzmNj0ek4CwN60r7C6HSidWy5GfWVwl3P50Is&#13;&#10;udOdpw9WD/hssTntzk5BZk2Gr2/ZYfmEQeSHbTx1w7tS93fTy5rG4xpYwin9XcAvA/WHmoodw9mb&#13;&#10;yHoFMi8KspKwWgAjg1xIIjwqmMtCAK8r/p+j/gEAAP//AwBQSwECLQAUAAYACAAAACEAtoM4kv4A&#13;&#10;AADhAQAAEwAAAAAAAAAAAAAAAAAAAAAAW0NvbnRlbnRfVHlwZXNdLnhtbFBLAQItABQABgAIAAAA&#13;&#10;IQA4/SH/1gAAAJQBAAALAAAAAAAAAAAAAAAAAC8BAABfcmVscy8ucmVsc1BLAQItABQABgAIAAAA&#13;&#10;IQAOEl+2EAIAAB8EAAAOAAAAAAAAAAAAAAAAAC4CAABkcnMvZTJvRG9jLnhtbFBLAQItABQABgAI&#13;&#10;AAAAIQBOGdDJ5AAAAA8BAAAPAAAAAAAAAAAAAAAAAGoEAABkcnMvZG93bnJldi54bWxQSwUGAAAA&#13;&#10;AAQABADzAAAAewUAAAAA&#13;&#10;" filled="f" stroked="f" strokeweight=".5pt">
                <v:textbox style="layout-flow:vertical;mso-layout-flow-alt:bottom-to-top" inset="0,0,0,0">
                  <w:txbxContent>
                    <w:p w14:paraId="65B55E86" w14:textId="02A08AE5" w:rsidR="00BC4B3D" w:rsidRPr="00707ABB" w:rsidRDefault="001373F1" w:rsidP="00BC4B3D">
                      <w:pPr>
                        <w:pStyle w:val="ArialBeschreibunggrau"/>
                        <w:rPr>
                          <w:i/>
                          <w:iCs/>
                          <w:sz w:val="13"/>
                          <w:szCs w:val="13"/>
                        </w:rPr>
                      </w:pPr>
                      <w:r w:rsidRPr="001373F1">
                        <w:rPr>
                          <w:i/>
                          <w:iCs/>
                          <w:sz w:val="13"/>
                          <w:szCs w:val="13"/>
                        </w:rPr>
                        <w:t xml:space="preserve">Rechte: </w:t>
                      </w:r>
                      <w:proofErr w:type="spellStart"/>
                      <w:r w:rsidRPr="001373F1">
                        <w:rPr>
                          <w:i/>
                          <w:iCs/>
                          <w:sz w:val="13"/>
                          <w:szCs w:val="13"/>
                        </w:rPr>
                        <w:t>akg</w:t>
                      </w:r>
                      <w:proofErr w:type="spellEnd"/>
                      <w:r w:rsidRPr="001373F1">
                        <w:rPr>
                          <w:i/>
                          <w:iCs/>
                          <w:sz w:val="13"/>
                          <w:szCs w:val="13"/>
                        </w:rPr>
                        <w:t>-images / Erich Lessing</w:t>
                      </w:r>
                    </w:p>
                  </w:txbxContent>
                </v:textbox>
              </v:shape>
            </w:pict>
          </mc:Fallback>
        </mc:AlternateContent>
      </w:r>
    </w:p>
    <w:p w14:paraId="1005D646" w14:textId="63E18490" w:rsidR="00BC4B3D" w:rsidRPr="00BC4B3D" w:rsidRDefault="00BC4B3D" w:rsidP="00BC4B3D"/>
    <w:p w14:paraId="741E869E" w14:textId="241D5073" w:rsidR="00BC4B3D" w:rsidRDefault="00BC4B3D" w:rsidP="00BC4B3D">
      <w:pPr>
        <w:spacing w:line="360" w:lineRule="auto"/>
      </w:pPr>
    </w:p>
    <w:p w14:paraId="31C87E1E" w14:textId="77777777" w:rsidR="00BC4B3D" w:rsidRDefault="00BC4B3D" w:rsidP="00BC4B3D">
      <w:pPr>
        <w:spacing w:line="360" w:lineRule="auto"/>
      </w:pPr>
    </w:p>
    <w:p w14:paraId="4E47B052" w14:textId="77777777" w:rsidR="00BC4B3D" w:rsidRDefault="00BC4B3D" w:rsidP="00BC4B3D">
      <w:pPr>
        <w:spacing w:line="360" w:lineRule="auto"/>
      </w:pPr>
    </w:p>
    <w:p w14:paraId="650D527D" w14:textId="77777777" w:rsidR="00BC4B3D" w:rsidRDefault="00BC4B3D" w:rsidP="00BC4B3D">
      <w:pPr>
        <w:spacing w:line="360" w:lineRule="auto"/>
      </w:pPr>
    </w:p>
    <w:p w14:paraId="05AC1260" w14:textId="77777777" w:rsidR="00BC4B3D" w:rsidRDefault="00BC4B3D" w:rsidP="00BC4B3D">
      <w:pPr>
        <w:spacing w:line="360" w:lineRule="auto"/>
      </w:pPr>
    </w:p>
    <w:p w14:paraId="65AA8214" w14:textId="77777777" w:rsidR="00BC4B3D" w:rsidRPr="00BC4B3D" w:rsidRDefault="00BC4B3D" w:rsidP="00BC4B3D">
      <w:pPr>
        <w:pStyle w:val="ArialBeschreibunggrau"/>
      </w:pPr>
    </w:p>
    <w:p w14:paraId="521F5C33" w14:textId="77777777" w:rsidR="00BC4B3D" w:rsidRPr="00BC4B3D" w:rsidRDefault="00BC4B3D" w:rsidP="00BC4B3D">
      <w:pPr>
        <w:pStyle w:val="ArialBeschreibunggrau"/>
        <w:jc w:val="center"/>
      </w:pPr>
      <w:r w:rsidRPr="00BC4B3D">
        <w:t>Aufführung von Joseph Haydns Schöpfung in der Alten Universität Wien 1808</w:t>
      </w:r>
    </w:p>
    <w:p w14:paraId="00E5BA2D" w14:textId="77777777" w:rsidR="00BC4B3D" w:rsidRDefault="00BC4B3D" w:rsidP="00BC4B3D">
      <w:pPr>
        <w:spacing w:line="360" w:lineRule="auto"/>
        <w:ind w:left="0"/>
      </w:pPr>
    </w:p>
    <w:sectPr w:rsidR="00BC4B3D" w:rsidSect="00271A3F">
      <w:headerReference w:type="even" r:id="rId12"/>
      <w:headerReference w:type="default" r:id="rId13"/>
      <w:footerReference w:type="even" r:id="rId14"/>
      <w:footerReference w:type="default" r:id="rId15"/>
      <w:footerReference w:type="first" r:id="rId16"/>
      <w:type w:val="continuous"/>
      <w:pgSz w:w="11906" w:h="16838"/>
      <w:pgMar w:top="244" w:right="794" w:bottom="249" w:left="1134" w:header="0" w:footer="61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7FA986" w14:textId="77777777" w:rsidR="00065039" w:rsidRDefault="00065039">
      <w:pPr>
        <w:spacing w:after="0"/>
      </w:pPr>
      <w:r>
        <w:separator/>
      </w:r>
    </w:p>
  </w:endnote>
  <w:endnote w:type="continuationSeparator" w:id="0">
    <w:p w14:paraId="6573AD20" w14:textId="77777777" w:rsidR="00065039" w:rsidRDefault="0006503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heSans C5">
    <w:altName w:val="Cambria"/>
    <w:panose1 w:val="020B0402050302020203"/>
    <w:charset w:val="4D"/>
    <w:family w:val="swiss"/>
    <w:notTrueType/>
    <w:pitch w:val="variable"/>
    <w:sig w:usb0="A00000FF" w:usb1="5000F0FB" w:usb2="00000000" w:usb3="00000000" w:csb0="00000193" w:csb1="00000000"/>
  </w:font>
  <w:font w:name="Times New Roman">
    <w:panose1 w:val="02020603050405020304"/>
    <w:charset w:val="00"/>
    <w:family w:val="roman"/>
    <w:pitch w:val="variable"/>
    <w:sig w:usb0="E0002EFF" w:usb1="C000785B" w:usb2="00000009" w:usb3="00000000" w:csb0="000001FF" w:csb1="00000000"/>
  </w:font>
  <w:font w:name="TheSans C5 SemiLight">
    <w:panose1 w:val="020B0402050302020203"/>
    <w:charset w:val="4D"/>
    <w:family w:val="swiss"/>
    <w:notTrueType/>
    <w:pitch w:val="variable"/>
    <w:sig w:usb0="A00000FF" w:usb1="5000F0FB" w:usb2="00000000" w:usb3="00000000" w:csb0="00000193"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TheSans C5 Plain">
    <w:altName w:val="Calibri"/>
    <w:panose1 w:val="020B0402050302020203"/>
    <w:charset w:val="4D"/>
    <w:family w:val="swiss"/>
    <w:notTrueType/>
    <w:pitch w:val="variable"/>
    <w:sig w:usb0="A00000FF" w:usb1="5000F0FB" w:usb2="00000000" w:usb3="00000000" w:csb0="00000193" w:csb1="00000000"/>
  </w:font>
  <w:font w:name="TheSans C5s ExtraBold">
    <w:altName w:val="Calibri"/>
    <w:panose1 w:val="020B0604020202020204"/>
    <w:charset w:val="00"/>
    <w:family w:val="swiss"/>
    <w:notTrueType/>
    <w:pitch w:val="variable"/>
    <w:sig w:usb0="A000007F" w:usb1="5000E0FB" w:usb2="00000000" w:usb3="00000000" w:csb0="000001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4F00B" w14:textId="77777777" w:rsidR="00AA47B5" w:rsidRDefault="00C367E2">
    <w:pPr>
      <w:spacing w:after="0" w:line="259" w:lineRule="auto"/>
      <w:ind w:left="0" w:right="8750"/>
    </w:pPr>
    <w:r>
      <w:rPr>
        <w:rFonts w:ascii="Calibri" w:eastAsia="Calibri" w:hAnsi="Calibri" w:cs="Calibri"/>
        <w:noProof/>
        <w:color w:val="000000"/>
      </w:rPr>
      <mc:AlternateContent>
        <mc:Choice Requires="wpg">
          <w:drawing>
            <wp:anchor distT="0" distB="0" distL="114300" distR="114300" simplePos="0" relativeHeight="251676672" behindDoc="0" locked="0" layoutInCell="1" allowOverlap="1" wp14:anchorId="6CC5B54A" wp14:editId="77C8BE88">
              <wp:simplePos x="0" y="0"/>
              <wp:positionH relativeFrom="page">
                <wp:posOffset>855591</wp:posOffset>
              </wp:positionH>
              <wp:positionV relativeFrom="page">
                <wp:posOffset>10211586</wp:posOffset>
              </wp:positionV>
              <wp:extent cx="428117" cy="126009"/>
              <wp:effectExtent l="0" t="0" r="0" b="0"/>
              <wp:wrapSquare wrapText="bothSides"/>
              <wp:docPr id="13747" name="Group 13747"/>
              <wp:cNvGraphicFramePr/>
              <a:graphic xmlns:a="http://schemas.openxmlformats.org/drawingml/2006/main">
                <a:graphicData uri="http://schemas.microsoft.com/office/word/2010/wordprocessingGroup">
                  <wpg:wgp>
                    <wpg:cNvGrpSpPr/>
                    <wpg:grpSpPr>
                      <a:xfrm>
                        <a:off x="0" y="0"/>
                        <a:ext cx="428117" cy="126009"/>
                        <a:chOff x="0" y="0"/>
                        <a:chExt cx="428117" cy="126009"/>
                      </a:xfrm>
                    </wpg:grpSpPr>
                    <wps:wsp>
                      <wps:cNvPr id="13748" name="Shape 13748"/>
                      <wps:cNvSpPr/>
                      <wps:spPr>
                        <a:xfrm>
                          <a:off x="72822" y="6845"/>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49" name="Shape 13749"/>
                      <wps:cNvSpPr/>
                      <wps:spPr>
                        <a:xfrm>
                          <a:off x="204127" y="6045"/>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0" name="Shape 13750"/>
                      <wps:cNvSpPr/>
                      <wps:spPr>
                        <a:xfrm>
                          <a:off x="0" y="4483"/>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30"/>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1" name="Shape 13751"/>
                      <wps:cNvSpPr/>
                      <wps:spPr>
                        <a:xfrm>
                          <a:off x="242754" y="6372"/>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2" name="Shape 13752"/>
                      <wps:cNvSpPr/>
                      <wps:spPr>
                        <a:xfrm>
                          <a:off x="365633"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53" name="Shape 13753"/>
                      <wps:cNvSpPr/>
                      <wps:spPr>
                        <a:xfrm>
                          <a:off x="309486" y="0"/>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35C6D8EE" id="Group 13747" o:spid="_x0000_s1026" style="position:absolute;margin-left:67.35pt;margin-top:804.05pt;width:33.7pt;height:9.9pt;z-index:251676672;mso-position-horizontal-relative:page;mso-position-vertical-relative:page" coordsize="428117,1260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BwJNgcAAO0jAAAOAAAAZHJzL2Uyb0RvYy54bWzsWl9v2zYQfx+w72D4fTX/iRSNJgW2bn0Z&#13;&#10;tmLtPoAiy7EB2RIkJU726Xfk8SRRdhO1wzqgSx4i2Twe7453v99R8us3D4dycV807b46Xi35K7Zc&#13;&#10;FMe82uyPt1fLPz/+8kO6XLRddtxkZXUsrpaPRbt8c/39d69P9boQ1a4qN0WzACXHdn2qr5a7rqvX&#13;&#10;q1Wb74pD1r6q6uIIg9uqOWQdfGxuV5smO4H2Q7kSjOnVqWo2dVPlRdvCt29xcHnt9W+3Rd79vt22&#13;&#10;Rbcor5ZgW+f/N/7/jfu/un6drW+brN7t82BG9gVWHLL9ERbtVb3Numxx1+zPVB32eVO11bZ7lVeH&#13;&#10;VbXd7vPC+wDecDbx5l1T3dXel9v16bbuwwShncTpi9Xmv92/a+oP9fsGInGqbyEW/pPz5WHbHNwV&#13;&#10;rFw8+JA99iErHrpFDl8qkXJuloschrjQjFkMab6DuJ/Nync/PzlvRYuuIlNONSRHO/jf/jP/P+yy&#13;&#10;uvBhbdfg//tmsd+A9dIoSNZjdoA09SIL/MoHxkv2YWrXLUTsQoyMSIVYLiAYOlUJhoJCxYWyfai4&#13;&#10;VEK68d7lbJ3ftd27ovIxz+5/bTtMzg3dZTu6yx+OdNtAij+Z3HXWuXnOWHe7OLmNQkt2cIuGuNFD&#13;&#10;dV98rLxcN9k5MHIYLY9jKaEVk95jX0wgSeN0rb02aVKJcoYJngbXSYauKKusSPgMnSbRiZohlxqW&#13;&#10;otzza9s0YXPWphhSSXzScc5UaqBCXIGMd51cpiu6bhKR6rnCWqjEemHFtDDPxFRzlJ1hBSCrwiDM&#13;&#10;EAZYvRCEvKzaAvPbpZ1P9D4VIVjjZC+PLitBT54BBWzLrPNYeth3wA3l/uAy1jA2JBhoc5iARejv&#13;&#10;useycKlbHv8otlDPHq/cF21ze/NT2SzuM8cA/s8rz8p6l4VvQ+CCqDfV63Hzt/uy7FVyPzVSaZnl&#13;&#10;lgcNQdjNKzz59DMZzsyDNchAgOPgNPEQBKWf5Feujl0//wjs6RcZeetub6rNo8duHxAASYfiXwkt&#13;&#10;IZ2maOnR3xkAuPo8WgrIMkhbD5dsCpcydSmNxMKV+O/QMhjiwdLb4TZngMMAb4my6All6SARV3hQ&#13;&#10;ByUjnynZQVJIJp8ubylVABnBE7jDyqOV87ubff5j8dcYuCUzBqmqnwEM4bFaGAPLuW0R3CjhlPVD&#13;&#10;WnCEccEto3Vi/bRqUNbPSJhVFB2SiWfS8kmwLOGcBRYNYWbAN96yhAPVji2TImWTIQ8zY89p1aAM&#13;&#10;MwzcVFYZqmGSoetUNk0dkMbxjWWFEQKhVlvL1dOyfXQ+R5aPC4IWpysajKg8WzCVU0q+tDM2MYGc&#13;&#10;dLQtQOhqRMSULPKsKGKlLxzhDig9xn+DHJFAGk44Ar6C4pnNEZjHSqW+WwaKDAcII9MUisyfOwCk&#13;&#10;pA5lRoeWcX/xrzbTwRBPD96OS/SgEgNgOe6TBnqIawKrN+HQCA7yVFCJFRYLUJsQD5TXWgJ/esSG&#13;&#10;Q3EIRaw4hgethcWKhVZb0QySiWcGkwDLENWElIC0I1IADRz3SXDNI2RQSkN3hFQShs5Q+dJqUho5&#13;&#10;mUdBEKmywRAtEV7Ph4BbmaeHWasNKhMmVRTZsL2OJCT022O3hyEDVEjMFnsTf8JIDvM4mxJcAk0P&#13;&#10;7gscq0NW994ZCLyP5TA2yz1uVYDnYSIp5Zy7OgL/ONeJ9SxAY9IaTCqgEehzZ6RVwsOuWUjDOYzC&#13;&#10;eQL56pa3QoF3o6wSnAt016pUh+cKGEFhIT9wFg3NCoRMbWgfzlSqJA1Nh2VpbMgwlAqDxDdrtWEe&#13;&#10;VKeKHICDIHptJBNxwQDQuXDIRGJ/M2upkBaKYRtDG8iNCAfEKLLnaBSn6Qsvf/O8DNg65WXfAM/m&#13;&#10;ZaGECQ9ftITK8YVL5KyM0pDfSM6u6AJ0fHVyDobggy5nxyVyxuIh/B6ImdgQMYcrOl9waGuDQyQS&#13;&#10;1w9OkIygLZHQNo+QTVoJDzM85sLjHn+IooodhqQczoex+vhTWKxXCYCIHQCpFNZ3SoApmjM8ctIQ&#13;&#10;VybgoVbmEwB/aTVuTHhKpYH5Is4QTAeuMVJMUFvSozVjFPYvZ+BGAUWvwvZ5chqlEQnRNWxQooHy&#13;&#10;kcmeFcbwp6mw1CWQMrqiUpSDx6XgFOwg2EvjdEU5cAjXVjoF1opFL4aQaYm8qxRPIgqAR4vQ1jhH&#13;&#10;FHNd2ihzhiGZwAk4rBPrjz+F2PQqJWc6yjhoAMIDXChoePQ5Wi0VoQkVCVNzzvoYLQG917RA4mih&#13;&#10;3FmYXh4ZfuvHQaiRKe34JJ5NO1InOrxHCC0NcQ405+4hf/wiCur1q3NOMMRxDr4Q+3LOCaocdANj&#13;&#10;eJD4JAJhTQ3v4J4RdK856AUUFSddETMEvAVAhJq7uGK2p3rSRdcxnL4UPmzO/+pdQQKHmmnh++yb&#13;&#10;X/jw8Dj0HC+FH72BfSn8l5eE+MbzM14S+h9YwG9KfEsbfv/ifrQy/gz341/pXP8NAAD//wMAUEsD&#13;&#10;BBQABgAIAAAAIQDsWAB85gAAABIBAAAPAAAAZHJzL2Rvd25yZXYueG1sTE9Nb8IwDL1P2n+IPGm3&#13;&#10;kbZswEpThNjHCU0aTJp2C41pKxqnakJb/v3MabtY79nPz8/ZarSN6LHztSMF8SQCgVQ4U1Op4Gv/&#13;&#10;9rAA4YMmoxtHqOCCHlb57U2mU+MG+sR+F0rBJuRTraAKoU2l9EWFVvuJa5F4dnSd1YFpV0rT6YHN&#13;&#10;bSOTKJpJq2viC5VucVNhcdqdrYL3QQ/rafzab0/HzeVn//TxvY1Rqfu78WXJZb0EEXAMfxtw/YHz&#13;&#10;Q87BDu5MxouG+fRxzlIGs2gRg2BJEiUMDtdWMn8GmWfy/yv5LwAAAP//AwBQSwECLQAUAAYACAAA&#13;&#10;ACEAtoM4kv4AAADhAQAAEwAAAAAAAAAAAAAAAAAAAAAAW0NvbnRlbnRfVHlwZXNdLnhtbFBLAQIt&#13;&#10;ABQABgAIAAAAIQA4/SH/1gAAAJQBAAALAAAAAAAAAAAAAAAAAC8BAABfcmVscy8ucmVsc1BLAQIt&#13;&#10;ABQABgAIAAAAIQA+BBwJNgcAAO0jAAAOAAAAAAAAAAAAAAAAAC4CAABkcnMvZTJvRG9jLnhtbFBL&#13;&#10;AQItABQABgAIAAAAIQDsWAB85gAAABIBAAAPAAAAAAAAAAAAAAAAAJAJAABkcnMvZG93bnJldi54&#13;&#10;bWxQSwUGAAAAAAQABADzAAAAowoAAAAA&#13;&#10;">
              <v:shape id="Shape 13748" o:spid="_x0000_s1027" style="position:absolute;left:72822;top:6845;width:124917;height:113423;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mhyWzAAAAOMAAAAPAAAAZHJzL2Rvd25yZXYueG1sRI9Ba8JA&#13;&#10;EIXvBf/DMoXe6qap1BJdRWwLBZHSpBdvQ3ZMgtnZkF1j6q/vHIReHvN4zDfzluvRtWqgPjSeDTxN&#13;&#10;E1DEpbcNVwZ+io/HV1AhIltsPZOBXwqwXk3ulphZf+FvGvJYKYFwyNBAHWOXaR3KmhyGqe+IJTv6&#13;&#10;3mEU21fa9ngRuGt1miQv2mHDcqHGjrY1laf87Awczvvd9as8sS6K93y2uabz3ZAa83A/vi1ENgtQ&#13;&#10;kcb4v3FDfFrp8DyfydPSSWbQqz8AAAD//wMAUEsBAi0AFAAGAAgAAAAhANvh9svuAAAAhQEAABMA&#13;&#10;AAAAAAAAAAAAAAAAAAAAAFtDb250ZW50X1R5cGVzXS54bWxQSwECLQAUAAYACAAAACEAWvQsW78A&#13;&#10;AAAVAQAACwAAAAAAAAAAAAAAAAAfAQAAX3JlbHMvLnJlbHNQSwECLQAUAAYACAAAACEAw5oclswA&#13;&#10;AADjAAAADwAAAAAAAAAAAAAAAAAHAgAAZHJzL2Rvd25yZXYueG1sUEsFBgAAAAADAAMAtwAAAAAD&#13;&#10;AAAAAA==&#13;&#10;" path="m,l26403,,37833,70218,49251,,75654,,87084,70218,98501,r26416,l104877,113423r-29591,l62459,40627,49619,113423r-29578,l,xe" fillcolor="#909191" stroked="f" strokeweight="0">
                <v:stroke miterlimit="83231f" joinstyle="miter"/>
                <v:path arrowok="t" textboxrect="0,0,124917,113423"/>
              </v:shape>
              <v:shape id="Shape 13749" o:spid="_x0000_s1028" style="position:absolute;left:204127;top:6045;width:38627;height:11422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LCghdzAAAAOMAAAAPAAAAZHJzL2Rvd25yZXYueG1sRI9da8JA&#13;&#10;EEXfC/0PyxR8KXXTD6yNrlJqi4IgflTwcciOSdrsbMhOTfrvu0LBl2GGyz3DGU87V6kTNaH0bOC+&#13;&#10;n4AizrwtOTfwufu4G4IKgmyx8kwGfinAdHJ9NcbU+pY3dNpKriKEQ4oGCpE61TpkBTkMfV8Tx+zo&#13;&#10;G4cSzybXtsE2wl2lH5JkoB2WHD8UWNNbQdn39scZqPS+3YUDrue4Wr3fZkv/JXIwpnfTzUZxvI5A&#13;&#10;CXVyafwjFjY6PD4/vcDZKe6gJ38AAAD//wMAUEsBAi0AFAAGAAgAAAAhANvh9svuAAAAhQEAABMA&#13;&#10;AAAAAAAAAAAAAAAAAAAAAFtDb250ZW50X1R5cGVzXS54bWxQSwECLQAUAAYACAAAACEAWvQsW78A&#13;&#10;AAAVAQAACwAAAAAAAAAAAAAAAAAfAQAAX3JlbHMvLnJlbHNQSwECLQAUAAYACAAAACEACwoIXcwA&#13;&#10;AADjAAAADwAAAAAAAAAAAAAAAAAHAgAAZHJzL2Rvd25yZXYueG1sUEsFBgAAAAADAAMAtwAAAAAD&#13;&#10;AAA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13750" o:spid="_x0000_s1029" style="position:absolute;top:4483;width:73889;height:117436;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x4/LywAAAOMAAAAPAAAAZHJzL2Rvd25yZXYueG1sRI9Na8JA&#13;&#10;EIbvhf6HZQq91Y0fjRJdpdRqS6EHP9DrkB2TYHY2ZFeN/75zKPQyvMMwz8szW3SuVldqQ+XZQL+X&#13;&#10;gCLOva24MLDfrV4moEJEtlh7JgN3CrCYPz7MMLP+xhu6bmOhBMIhQwNljE2mdchLchh6viGW28m3&#13;&#10;DqOsbaFtizeBu1oPkiTVDiuWhhIbei8pP28vzsD3+u6PeXLg/sdodD6uPtPBzyY15vmpW05lvE1B&#13;&#10;Reri/8cf4suKw3D8KhbiJBn0/BcAAP//AwBQSwECLQAUAAYACAAAACEA2+H2y+4AAACFAQAAEwAA&#13;&#10;AAAAAAAAAAAAAAAAAAAAW0NvbnRlbnRfVHlwZXNdLnhtbFBLAQItABQABgAIAAAAIQBa9CxbvwAA&#13;&#10;ABUBAAALAAAAAAAAAAAAAAAAAB8BAABfcmVscy8ucmVsc1BLAQItABQABgAIAAAAIQDWx4/L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62,15989,4801,24206,4801c38964,94869,45872,90830,45872,82765,45872,63449,1346,73025,483,35382,,14071,17259,,45707,xe" fillcolor="#909191" stroked="f" strokeweight="0">
                <v:stroke miterlimit="83231f" joinstyle="miter"/>
                <v:path arrowok="t" textboxrect="0,0,73889,117436"/>
              </v:shape>
              <v:shape id="Shape 13751" o:spid="_x0000_s1030" style="position:absolute;left:242754;top:6372;width:47466;height:113896;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WihuyQAAAOMAAAAPAAAAZHJzL2Rvd25yZXYueG1sRI/RasJA&#13;&#10;EEXfhf7DMgXf6kalSRtdpVaKCr6o/YAhO01Cs7Mhs9XYr+8KBV+GGS73DGe+7F2jztRJ7dnAeJSA&#13;&#10;Ii68rbk08Hn6eHoBJQHZYuOZDFxJYLl4GMwxt/7CBzofQ6kihCVHA1UIba61FBU5lJFviWP25TuH&#13;&#10;IZ5dqW2Hlwh3jZ4kSaod1hw/VNjSe0XF9/HHGUh+7W6V1Scn6SZ9lQ3uszSIMcPHfj2L420GKlAf&#13;&#10;7o1/xNZGh2n2PIabU9xBL/4AAAD//wMAUEsBAi0AFAAGAAgAAAAhANvh9svuAAAAhQEAABMAAAAA&#13;&#10;AAAAAAAAAAAAAAAAAFtDb250ZW50X1R5cGVzXS54bWxQSwECLQAUAAYACAAAACEAWvQsW78AAAAV&#13;&#10;AQAACwAAAAAAAAAAAAAAAAAfAQAAX3JlbHMvLnJlbHNQSwECLQAUAAYACAAAACEA+1oobskAAADj&#13;&#10;AAAADwAAAAAAAAAAAAAAAAAHAgAAZHJzL2Rvd25yZXYueG1sUEsFBgAAAAADAAMAtwAAAP0CAAAA&#13;&#10;AA==&#13;&#10;" path="m,l14804,1549c30506,5376,39300,15287,39300,33327v,15279,-9411,27700,-24536,31382c17786,69078,20644,73269,23501,77473r23965,36423l15602,113896,,88292,,49144,7472,46820v3167,-2665,4942,-6526,4942,-11308c12414,31067,11103,27501,8252,25047l,22709,,xe" fillcolor="#909191" stroked="f" strokeweight="0">
                <v:stroke miterlimit="83231f" joinstyle="miter"/>
                <v:path arrowok="t" textboxrect="0,0,47466,113896"/>
              </v:shape>
              <v:shape id="Shape 13752" o:spid="_x0000_s1031" style="position:absolute;left:365633;width:62484;height:126009;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QJ2FzAAAAOMAAAAPAAAAZHJzL2Rvd25yZXYueG1sRI9fS8NA&#13;&#10;EMTfBb/DsYJv9mK1bUh7LeIfUIoU24L6tuTWXDC3F3JnEr+9Kwi+LLMM8xtmtRl9o3rqYh3YwOUk&#13;&#10;A0VcBltzZeB4eLjIQcWEbLEJTAa+KcJmfXqywsKGgV+o36dKCYRjgQZcSm2hdSwdeYyT0BKL9xE6&#13;&#10;j0nertK2w0HgvtHTLJtrjzVLg8OWbh2Vn/svLyVvLn+/fs23s6f5/W43PPcHH3pjzs/Gu6WcmyWo&#13;&#10;RGP6T/whHq1suFrMpvC7STTo9Q8AAAD//wMAUEsBAi0AFAAGAAgAAAAhANvh9svuAAAAhQEAABMA&#13;&#10;AAAAAAAAAAAAAAAAAAAAAFtDb250ZW50X1R5cGVzXS54bWxQSwECLQAUAAYACAAAACEAWvQsW78A&#13;&#10;AAAVAQAACwAAAAAAAAAAAAAAAAAfAQAAX3JlbHMvLnJlbHNQSwECLQAUAAYACAAAACEAfUCdhc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13753" o:spid="_x0000_s1032" style="position:absolute;left:309486;width:62484;height:126009;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DDgezAAAAOMAAAAPAAAAZHJzL2Rvd25yZXYueG1sRI9fS8NA&#13;&#10;EMTfBb/DsYJv9qK1bUh7LeIfUIoU24L6tuTWXDC3F3JnEr+9Kwi+LLMM8xtmtRl9o3rqYh3YwOUk&#13;&#10;A0VcBltzZeB4eLjIQcWEbLEJTAa+KcJmfXqywsKGgV+o36dKCYRjgQZcSm2hdSwdeYyT0BKL9xE6&#13;&#10;j0nertK2w0HgvtFXWTbXHmuWBoct3ToqP/dfXkreXP5+/ZpvZ0/z+91ueO4PPvTGnJ+Nd0s5N0tQ&#13;&#10;icb0n/hDPFrZMF3MpvC7STTo9Q8AAAD//wMAUEsBAi0AFAAGAAgAAAAhANvh9svuAAAAhQEAABMA&#13;&#10;AAAAAAAAAAAAAAAAAAAAAFtDb250ZW50X1R5cGVzXS54bWxQSwECLQAUAAYACAAAACEAWvQsW78A&#13;&#10;AAAVAQAACwAAAAAAAAAAAAAAAAAfAQAAX3JlbHMvLnJlbHNQSwECLQAUAAYACAAAACEAEgw4HswA&#13;&#10;AADjAAAADwAAAAAAAAAAAAAAAAAHAgAAZHJzL2Rvd25yZXYueG1sUEsFBgAAAAADAAMAtwAAAAAD&#13;&#10;AAAAAA==&#13;&#10;" path="m,l62484,63005,,126009,,85013,22009,63005,,40996,,xe" fillcolor="#909191" stroked="f" strokeweight="0">
                <v:stroke miterlimit="83231f" joinstyle="miter"/>
                <v:path arrowok="t" textboxrect="0,0,62484,126009"/>
              </v:shape>
              <w10:wrap type="square" anchorx="page" anchory="page"/>
            </v:group>
          </w:pict>
        </mc:Fallback>
      </mc:AlternateContent>
    </w:r>
    <w:r>
      <w:rPr>
        <w:rFonts w:ascii="TheSans C5 Plain" w:eastAsia="TheSans C5 Plain" w:hAnsi="TheSans C5 Plain" w:cs="TheSans C5 Plain"/>
        <w:b/>
        <w:color w:val="90919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F4F0B" w14:textId="77777777" w:rsidR="00AB430E" w:rsidRPr="00CB6221" w:rsidRDefault="0081107C" w:rsidP="001032BF">
    <w:pPr>
      <w:spacing w:after="0" w:line="259" w:lineRule="auto"/>
      <w:ind w:left="0" w:right="8750"/>
      <w:rPr>
        <w:rFonts w:ascii="TheSans C5 Plain" w:eastAsia="TheSans C5 Plain" w:hAnsi="TheSans C5 Plain" w:cs="TheSans C5 Plain"/>
        <w:bCs/>
        <w:color w:val="909191"/>
      </w:rPr>
    </w:pPr>
    <w:r w:rsidRPr="00055038">
      <w:rPr>
        <w:rFonts w:ascii="TheSans C5 Plain" w:eastAsia="TheSans C5 Plain" w:hAnsi="TheSans C5 Plain" w:cs="TheSans C5 Plain"/>
        <w:b/>
        <w:noProof/>
        <w:color w:val="909191"/>
      </w:rPr>
      <mc:AlternateContent>
        <mc:Choice Requires="wps">
          <w:drawing>
            <wp:anchor distT="0" distB="0" distL="114300" distR="114300" simplePos="0" relativeHeight="251678720" behindDoc="0" locked="0" layoutInCell="1" allowOverlap="1" wp14:anchorId="6B4261E9" wp14:editId="6CB3273F">
              <wp:simplePos x="0" y="0"/>
              <wp:positionH relativeFrom="margin">
                <wp:posOffset>1259785</wp:posOffset>
              </wp:positionH>
              <wp:positionV relativeFrom="page">
                <wp:posOffset>10090205</wp:posOffset>
              </wp:positionV>
              <wp:extent cx="5008245" cy="318052"/>
              <wp:effectExtent l="0" t="0" r="0" b="6350"/>
              <wp:wrapNone/>
              <wp:docPr id="451" name="Rechteck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0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05BA04F7" w14:textId="77777777" w:rsidR="00055038" w:rsidRPr="0081107C" w:rsidRDefault="00C90242" w:rsidP="00C90242">
                              <w:pPr>
                                <w:ind w:right="110"/>
                                <w:jc w:val="right"/>
                                <w:rPr>
                                  <w:rFonts w:cs="Arial"/>
                                  <w:color w:val="auto"/>
                                </w:rPr>
                              </w:pPr>
                              <w:r>
                                <w:rPr>
                                  <w:rFonts w:cs="Arial"/>
                                  <w:color w:val="auto"/>
                                </w:rPr>
                                <w:t xml:space="preserve"> 2023</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B4261E9" id="Rechteck 42" o:spid="_x0000_s1027" style="position:absolute;margin-left:99.2pt;margin-top:794.5pt;width:394.35pt;height:25.0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DP152AEAAJMDAAAOAAAAZHJzL2Uyb0RvYy54bWysU9tu1DAQfUfiHyy/s7mwC0u02apqVYRU&#13;&#10;LlLpBziOnVgkHjP2brJ8PWPvpYW+IV6sudhnzpkZb67mcWB7hd6ArXmxyDlTVkJrbFfzx+93b9ac&#13;&#10;+SBsKwawquYH5fnV9vWrzeQqVUIPQ6uQEYj11eRq3ofgqizzslej8AtwylJSA44ikItd1qKYCH0c&#13;&#10;sjLP32UTYOsQpPKeorfHJN8mfK2VDF+19iqwoebELaQT09nEM9tuRNWhcL2RJxriH1iMwlgqeoG6&#13;&#10;FUGwHZoXUKORCB50WEgYM9DaSJU0kJoi/0vNQy+cSlqoOd5d2uT/H6z8sn9w3zBS9+4e5A/PLNz0&#13;&#10;wnbqGhGmXomWyhWxUdnkfHV5EB1PT1kzfYaWRit2AVIPZo1jBCR1bE6tPlxarebAJAVXeb4ulyvO&#13;&#10;JOXeFut8VaYSojq/dujDRwUji0bNkUaZ0MX+3ofIRlTnK7GYhTszDGmcg/0jQBdjJLGPhONu+CrM&#13;&#10;zUy3o9lAeyAdCMftoG0mowf8xdlEm1Fz/3MnUHE2fLLUiw/FchlXKTlk4PNok5zl6n1JGWElwdQ8&#13;&#10;nM2bcFy9nUPT9VSlSJIsXFPvtEmynhidONPkk9rTlsbVeu6nW09/afsbAAD//wMAUEsDBBQABgAI&#13;&#10;AAAAIQAwVErj5AAAABIBAAAPAAAAZHJzL2Rvd25yZXYueG1sTE/LTsMwELwj9R+srcSNOqEQnDRO&#13;&#10;RakiJG4tfICbOA8lXofYTcLfs5zoZbWzOzs7k+4X07NJj661KCHcBMA0FrZssZbw9Zk/CGDOKyxV&#13;&#10;b1FL+NEO9tnqLlVJaWc86ensa0Yi6BIlofF+SDh3RaONchs7aKRdZUejPMGx5uWoZhI3PX8Mgogb&#13;&#10;1SJ9aNSg3xpddOerkYBVzj+iqas68b19z+fudDwEBynv18txR+V1B8zrxf9fwF8G8g8ZGbvYK5aO&#13;&#10;9YRj8URUap5FTNGIEouXENiFRtE2DoFnKb+Nkv0CAAD//wMAUEsBAi0AFAAGAAgAAAAhALaDOJL+&#13;&#10;AAAA4QEAABMAAAAAAAAAAAAAAAAAAAAAAFtDb250ZW50X1R5cGVzXS54bWxQSwECLQAUAAYACAAA&#13;&#10;ACEAOP0h/9YAAACUAQAACwAAAAAAAAAAAAAAAAAvAQAAX3JlbHMvLnJlbHNQSwECLQAUAAYACAAA&#13;&#10;ACEAhAz9edgBAACTAwAADgAAAAAAAAAAAAAAAAAuAgAAZHJzL2Uyb0RvYy54bWxQSwECLQAUAAYA&#13;&#10;CAAAACEAMFRK4+QAAAASAQAADwAAAAAAAAAAAAAAAAAyBAAAZHJzL2Rvd25yZXYueG1sUEsFBgAA&#13;&#10;AAAEAAQA8wAAAEMFAAAAAA==&#13;&#10;" filled="f" stroked="f">
              <v:textbox inset=",0">
                <w:txbxContent>
                  <w:sdt>
                    <w:sdtPr>
                      <w:rPr>
                        <w:rFonts w:cs="Arial"/>
                        <w:color w:val="auto"/>
                      </w:rPr>
                      <w:alias w:val="Datum"/>
                      <w:id w:val="77476837"/>
                      <w:dataBinding w:prefixMappings="xmlns:ns0='http://schemas.microsoft.com/office/2006/coverPageProps'" w:xpath="/ns0:CoverPageProperties[1]/ns0:PublishDate[1]" w:storeItemID="{55AF091B-3C7A-41E3-B477-F2FDAA23CFDA}"/>
                      <w:date>
                        <w:dateFormat w:val="d. MMMM yyyy"/>
                        <w:lid w:val="de-DE"/>
                        <w:storeMappedDataAs w:val="dateTime"/>
                        <w:calendar w:val="gregorian"/>
                      </w:date>
                    </w:sdtPr>
                    <w:sdtEndPr/>
                    <w:sdtContent>
                      <w:p w14:paraId="05BA04F7" w14:textId="77777777" w:rsidR="00055038" w:rsidRPr="0081107C" w:rsidRDefault="00C90242" w:rsidP="00C90242">
                        <w:pPr>
                          <w:ind w:right="110"/>
                          <w:jc w:val="right"/>
                          <w:rPr>
                            <w:rFonts w:cs="Arial"/>
                            <w:color w:val="auto"/>
                          </w:rPr>
                        </w:pPr>
                        <w:r>
                          <w:rPr>
                            <w:rFonts w:cs="Arial"/>
                            <w:color w:val="auto"/>
                          </w:rPr>
                          <w:t xml:space="preserve"> 2023</w:t>
                        </w:r>
                      </w:p>
                    </w:sdtContent>
                  </w:sdt>
                </w:txbxContent>
              </v:textbox>
              <w10:wrap anchorx="margin" anchory="page"/>
            </v:rect>
          </w:pict>
        </mc:Fallback>
      </mc:AlternateContent>
    </w:r>
    <w:r w:rsidR="00533064">
      <w:rPr>
        <w:rFonts w:ascii="TheSans C5 Plain" w:eastAsia="TheSans C5 Plain" w:hAnsi="TheSans C5 Plain" w:cs="TheSans C5 Plain"/>
        <w:bCs/>
        <w:noProof/>
        <w:color w:val="909191"/>
      </w:rPr>
      <w:drawing>
        <wp:inline distT="0" distB="0" distL="0" distR="0" wp14:anchorId="2FF5829D" wp14:editId="78A09C12">
          <wp:extent cx="414655" cy="121920"/>
          <wp:effectExtent l="0" t="0" r="4445" b="0"/>
          <wp:docPr id="171761038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655" cy="121920"/>
                  </a:xfrm>
                  <a:prstGeom prst="rect">
                    <a:avLst/>
                  </a:prstGeom>
                  <a:noFill/>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F9636" w14:textId="77777777" w:rsidR="00AA47B5" w:rsidRDefault="001E43DF">
    <w:pPr>
      <w:spacing w:after="160" w:line="259" w:lineRule="auto"/>
      <w:ind w:left="0"/>
    </w:pPr>
    <w:r>
      <w:rPr>
        <w:rFonts w:ascii="Calibri" w:eastAsia="Calibri" w:hAnsi="Calibri" w:cs="Calibri"/>
        <w:noProof/>
        <w:color w:val="000000"/>
      </w:rPr>
      <mc:AlternateContent>
        <mc:Choice Requires="wpg">
          <w:drawing>
            <wp:anchor distT="0" distB="0" distL="114300" distR="114300" simplePos="0" relativeHeight="251645952" behindDoc="1" locked="0" layoutInCell="1" allowOverlap="1" wp14:anchorId="449052FA" wp14:editId="6FCC2526">
              <wp:simplePos x="0" y="0"/>
              <wp:positionH relativeFrom="margin">
                <wp:align>left</wp:align>
              </wp:positionH>
              <wp:positionV relativeFrom="paragraph">
                <wp:posOffset>232913</wp:posOffset>
              </wp:positionV>
              <wp:extent cx="563245" cy="181610"/>
              <wp:effectExtent l="0" t="0" r="8255" b="8890"/>
              <wp:wrapNone/>
              <wp:docPr id="13768" name="Group 10102"/>
              <wp:cNvGraphicFramePr/>
              <a:graphic xmlns:a="http://schemas.openxmlformats.org/drawingml/2006/main">
                <a:graphicData uri="http://schemas.microsoft.com/office/word/2010/wordprocessingGroup">
                  <wpg:wgp>
                    <wpg:cNvGrpSpPr/>
                    <wpg:grpSpPr>
                      <a:xfrm>
                        <a:off x="0" y="0"/>
                        <a:ext cx="563245" cy="181610"/>
                        <a:chOff x="0" y="0"/>
                        <a:chExt cx="563709" cy="181610"/>
                      </a:xfrm>
                    </wpg:grpSpPr>
                    <wps:wsp>
                      <wps:cNvPr id="13769" name="Shape 37"/>
                      <wps:cNvSpPr/>
                      <wps:spPr>
                        <a:xfrm>
                          <a:off x="30458" y="67873"/>
                          <a:ext cx="17951" cy="45292"/>
                        </a:xfrm>
                        <a:custGeom>
                          <a:avLst/>
                          <a:gdLst/>
                          <a:ahLst/>
                          <a:cxnLst/>
                          <a:rect l="0" t="0" r="0" b="0"/>
                          <a:pathLst>
                            <a:path w="17951" h="45292">
                              <a:moveTo>
                                <a:pt x="17951" y="0"/>
                              </a:moveTo>
                              <a:lnTo>
                                <a:pt x="17951" y="8741"/>
                              </a:lnTo>
                              <a:lnTo>
                                <a:pt x="13853" y="10633"/>
                              </a:lnTo>
                              <a:cubicBezTo>
                                <a:pt x="11757" y="13604"/>
                                <a:pt x="10884" y="17763"/>
                                <a:pt x="10884" y="22513"/>
                              </a:cubicBezTo>
                              <a:cubicBezTo>
                                <a:pt x="10884" y="27473"/>
                                <a:pt x="11862" y="31352"/>
                                <a:pt x="13940" y="33993"/>
                              </a:cubicBezTo>
                              <a:lnTo>
                                <a:pt x="17951" y="35671"/>
                              </a:lnTo>
                              <a:lnTo>
                                <a:pt x="17951" y="45292"/>
                              </a:lnTo>
                              <a:lnTo>
                                <a:pt x="5272" y="40184"/>
                              </a:lnTo>
                              <a:cubicBezTo>
                                <a:pt x="1676" y="35927"/>
                                <a:pt x="0" y="29923"/>
                                <a:pt x="0" y="22932"/>
                              </a:cubicBezTo>
                              <a:cubicBezTo>
                                <a:pt x="0" y="16220"/>
                                <a:pt x="1676" y="9832"/>
                                <a:pt x="5552" y="5122"/>
                              </a:cubicBezTo>
                              <a:lnTo>
                                <a:pt x="17951"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1" name="Shape 38"/>
                      <wps:cNvSpPr/>
                      <wps:spPr>
                        <a:xfrm>
                          <a:off x="5592" y="44281"/>
                          <a:ext cx="42818" cy="91806"/>
                        </a:xfrm>
                        <a:custGeom>
                          <a:avLst/>
                          <a:gdLst/>
                          <a:ahLst/>
                          <a:cxnLst/>
                          <a:rect l="0" t="0" r="0" b="0"/>
                          <a:pathLst>
                            <a:path w="42818" h="91806">
                              <a:moveTo>
                                <a:pt x="42818" y="0"/>
                              </a:moveTo>
                              <a:lnTo>
                                <a:pt x="42818" y="9482"/>
                              </a:lnTo>
                              <a:lnTo>
                                <a:pt x="32565" y="11550"/>
                              </a:lnTo>
                              <a:cubicBezTo>
                                <a:pt x="19325" y="17153"/>
                                <a:pt x="10046" y="30283"/>
                                <a:pt x="10046" y="45686"/>
                              </a:cubicBezTo>
                              <a:cubicBezTo>
                                <a:pt x="10046" y="61088"/>
                                <a:pt x="19325" y="74454"/>
                                <a:pt x="32565" y="80173"/>
                              </a:cubicBezTo>
                              <a:lnTo>
                                <a:pt x="42818" y="82290"/>
                              </a:lnTo>
                              <a:lnTo>
                                <a:pt x="42818" y="91806"/>
                              </a:lnTo>
                              <a:lnTo>
                                <a:pt x="28402" y="88976"/>
                              </a:lnTo>
                              <a:cubicBezTo>
                                <a:pt x="11473" y="81943"/>
                                <a:pt x="0" y="65444"/>
                                <a:pt x="0" y="45965"/>
                              </a:cubicBezTo>
                              <a:cubicBezTo>
                                <a:pt x="0" y="26486"/>
                                <a:pt x="11787" y="9908"/>
                                <a:pt x="28637" y="2836"/>
                              </a:cubicBezTo>
                              <a:lnTo>
                                <a:pt x="4281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2" name="Shape 39"/>
                      <wps:cNvSpPr/>
                      <wps:spPr>
                        <a:xfrm>
                          <a:off x="48410" y="103543"/>
                          <a:ext cx="17951" cy="11277"/>
                        </a:xfrm>
                        <a:custGeom>
                          <a:avLst/>
                          <a:gdLst/>
                          <a:ahLst/>
                          <a:cxnLst/>
                          <a:rect l="0" t="0" r="0" b="0"/>
                          <a:pathLst>
                            <a:path w="17951" h="11277">
                              <a:moveTo>
                                <a:pt x="0" y="0"/>
                              </a:moveTo>
                              <a:lnTo>
                                <a:pt x="5645" y="2362"/>
                              </a:lnTo>
                              <a:cubicBezTo>
                                <a:pt x="9557" y="2362"/>
                                <a:pt x="13202" y="1663"/>
                                <a:pt x="16554" y="267"/>
                              </a:cubicBezTo>
                              <a:lnTo>
                                <a:pt x="17951" y="8915"/>
                              </a:lnTo>
                              <a:cubicBezTo>
                                <a:pt x="13760" y="10439"/>
                                <a:pt x="8998" y="11277"/>
                                <a:pt x="4108" y="11277"/>
                              </a:cubicBezTo>
                              <a:lnTo>
                                <a:pt x="0" y="9621"/>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4" name="Shape 40"/>
                      <wps:cNvSpPr/>
                      <wps:spPr>
                        <a:xfrm>
                          <a:off x="48410" y="65253"/>
                          <a:ext cx="17393" cy="11361"/>
                        </a:xfrm>
                        <a:custGeom>
                          <a:avLst/>
                          <a:gdLst/>
                          <a:ahLst/>
                          <a:cxnLst/>
                          <a:rect l="0" t="0" r="0" b="0"/>
                          <a:pathLst>
                            <a:path w="17393" h="11361">
                              <a:moveTo>
                                <a:pt x="6344" y="0"/>
                              </a:moveTo>
                              <a:cubicBezTo>
                                <a:pt x="10547" y="0"/>
                                <a:pt x="14319" y="698"/>
                                <a:pt x="17393" y="1803"/>
                              </a:cubicBezTo>
                              <a:lnTo>
                                <a:pt x="16275" y="10731"/>
                              </a:lnTo>
                              <a:cubicBezTo>
                                <a:pt x="13481" y="9334"/>
                                <a:pt x="9836" y="8496"/>
                                <a:pt x="6204" y="8496"/>
                              </a:cubicBezTo>
                              <a:lnTo>
                                <a:pt x="0" y="11361"/>
                              </a:lnTo>
                              <a:lnTo>
                                <a:pt x="0" y="2620"/>
                              </a:lnTo>
                              <a:lnTo>
                                <a:pt x="6344"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5" name="Shape 41"/>
                      <wps:cNvSpPr/>
                      <wps:spPr>
                        <a:xfrm>
                          <a:off x="48410" y="43459"/>
                          <a:ext cx="51048" cy="93434"/>
                        </a:xfrm>
                        <a:custGeom>
                          <a:avLst/>
                          <a:gdLst/>
                          <a:ahLst/>
                          <a:cxnLst/>
                          <a:rect l="0" t="0" r="0" b="0"/>
                          <a:pathLst>
                            <a:path w="51048" h="93434">
                              <a:moveTo>
                                <a:pt x="4108" y="0"/>
                              </a:moveTo>
                              <a:cubicBezTo>
                                <a:pt x="30245" y="0"/>
                                <a:pt x="51048" y="20536"/>
                                <a:pt x="51048" y="46507"/>
                              </a:cubicBezTo>
                              <a:cubicBezTo>
                                <a:pt x="51048" y="72479"/>
                                <a:pt x="30105" y="93434"/>
                                <a:pt x="4108" y="93434"/>
                              </a:cubicBezTo>
                              <a:lnTo>
                                <a:pt x="0" y="92628"/>
                              </a:lnTo>
                              <a:lnTo>
                                <a:pt x="0" y="83111"/>
                              </a:lnTo>
                              <a:lnTo>
                                <a:pt x="4108" y="83959"/>
                              </a:lnTo>
                              <a:cubicBezTo>
                                <a:pt x="24657" y="83959"/>
                                <a:pt x="41142" y="67322"/>
                                <a:pt x="41142" y="46786"/>
                              </a:cubicBezTo>
                              <a:cubicBezTo>
                                <a:pt x="41142" y="26391"/>
                                <a:pt x="24657" y="9474"/>
                                <a:pt x="4108" y="9474"/>
                              </a:cubicBezTo>
                              <a:lnTo>
                                <a:pt x="0" y="10303"/>
                              </a:lnTo>
                              <a:lnTo>
                                <a:pt x="0" y="822"/>
                              </a:lnTo>
                              <a:lnTo>
                                <a:pt x="4108"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6" name="Shape 42"/>
                      <wps:cNvSpPr/>
                      <wps:spPr>
                        <a:xfrm>
                          <a:off x="208413" y="35890"/>
                          <a:ext cx="124917" cy="113423"/>
                        </a:xfrm>
                        <a:custGeom>
                          <a:avLst/>
                          <a:gdLst/>
                          <a:ahLst/>
                          <a:cxnLst/>
                          <a:rect l="0" t="0" r="0" b="0"/>
                          <a:pathLst>
                            <a:path w="124917" h="113423">
                              <a:moveTo>
                                <a:pt x="0" y="0"/>
                              </a:moveTo>
                              <a:lnTo>
                                <a:pt x="26403" y="0"/>
                              </a:lnTo>
                              <a:lnTo>
                                <a:pt x="37833" y="70218"/>
                              </a:lnTo>
                              <a:lnTo>
                                <a:pt x="49251" y="0"/>
                              </a:lnTo>
                              <a:lnTo>
                                <a:pt x="75654" y="0"/>
                              </a:lnTo>
                              <a:lnTo>
                                <a:pt x="87084" y="70218"/>
                              </a:lnTo>
                              <a:lnTo>
                                <a:pt x="98501" y="0"/>
                              </a:lnTo>
                              <a:lnTo>
                                <a:pt x="124917" y="0"/>
                              </a:lnTo>
                              <a:lnTo>
                                <a:pt x="104877" y="113423"/>
                              </a:lnTo>
                              <a:lnTo>
                                <a:pt x="75286" y="113423"/>
                              </a:lnTo>
                              <a:lnTo>
                                <a:pt x="62459" y="40627"/>
                              </a:lnTo>
                              <a:lnTo>
                                <a:pt x="49619" y="113423"/>
                              </a:lnTo>
                              <a:lnTo>
                                <a:pt x="20041" y="113423"/>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7" name="Shape 43"/>
                      <wps:cNvSpPr/>
                      <wps:spPr>
                        <a:xfrm>
                          <a:off x="339719" y="35090"/>
                          <a:ext cx="38627" cy="114223"/>
                        </a:xfrm>
                        <a:custGeom>
                          <a:avLst/>
                          <a:gdLst/>
                          <a:ahLst/>
                          <a:cxnLst/>
                          <a:rect l="0" t="0" r="0" b="0"/>
                          <a:pathLst>
                            <a:path w="38627" h="114223">
                              <a:moveTo>
                                <a:pt x="35497" y="0"/>
                              </a:moveTo>
                              <a:lnTo>
                                <a:pt x="38627" y="327"/>
                              </a:lnTo>
                              <a:lnTo>
                                <a:pt x="38627" y="23037"/>
                              </a:lnTo>
                              <a:lnTo>
                                <a:pt x="33477" y="21577"/>
                              </a:lnTo>
                              <a:cubicBezTo>
                                <a:pt x="30772" y="21577"/>
                                <a:pt x="27737" y="21742"/>
                                <a:pt x="26213" y="21907"/>
                              </a:cubicBezTo>
                              <a:lnTo>
                                <a:pt x="26213" y="50940"/>
                              </a:lnTo>
                              <a:cubicBezTo>
                                <a:pt x="27572" y="51105"/>
                                <a:pt x="30264" y="51282"/>
                                <a:pt x="32804" y="51282"/>
                              </a:cubicBezTo>
                              <a:lnTo>
                                <a:pt x="38627" y="49471"/>
                              </a:lnTo>
                              <a:lnTo>
                                <a:pt x="38627" y="88619"/>
                              </a:lnTo>
                              <a:lnTo>
                                <a:pt x="27229" y="69914"/>
                              </a:lnTo>
                              <a:lnTo>
                                <a:pt x="26213" y="69914"/>
                              </a:lnTo>
                              <a:lnTo>
                                <a:pt x="26213" y="114223"/>
                              </a:lnTo>
                              <a:lnTo>
                                <a:pt x="0" y="114223"/>
                              </a:lnTo>
                              <a:lnTo>
                                <a:pt x="0" y="838"/>
                              </a:lnTo>
                              <a:cubicBezTo>
                                <a:pt x="9576" y="165"/>
                                <a:pt x="21844" y="0"/>
                                <a:pt x="3549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8" name="Shape 44"/>
                      <wps:cNvSpPr/>
                      <wps:spPr>
                        <a:xfrm>
                          <a:off x="135592" y="33528"/>
                          <a:ext cx="73889" cy="117436"/>
                        </a:xfrm>
                        <a:custGeom>
                          <a:avLst/>
                          <a:gdLst/>
                          <a:ahLst/>
                          <a:cxnLst/>
                          <a:rect l="0" t="0" r="0" b="0"/>
                          <a:pathLst>
                            <a:path w="73889" h="117436">
                              <a:moveTo>
                                <a:pt x="45707" y="0"/>
                              </a:moveTo>
                              <a:cubicBezTo>
                                <a:pt x="51752" y="0"/>
                                <a:pt x="59296" y="673"/>
                                <a:pt x="66345" y="2006"/>
                              </a:cubicBezTo>
                              <a:lnTo>
                                <a:pt x="66294" y="25146"/>
                              </a:lnTo>
                              <a:cubicBezTo>
                                <a:pt x="59919" y="23304"/>
                                <a:pt x="51410" y="21615"/>
                                <a:pt x="44691" y="21615"/>
                              </a:cubicBezTo>
                              <a:cubicBezTo>
                                <a:pt x="33731" y="21615"/>
                                <a:pt x="28499" y="26314"/>
                                <a:pt x="28499" y="32702"/>
                              </a:cubicBezTo>
                              <a:cubicBezTo>
                                <a:pt x="28499" y="50343"/>
                                <a:pt x="73889" y="43624"/>
                                <a:pt x="73889" y="79070"/>
                              </a:cubicBezTo>
                              <a:cubicBezTo>
                                <a:pt x="73889" y="101105"/>
                                <a:pt x="56274" y="117436"/>
                                <a:pt x="27330" y="117436"/>
                              </a:cubicBezTo>
                              <a:cubicBezTo>
                                <a:pt x="19444" y="117436"/>
                                <a:pt x="11189" y="116598"/>
                                <a:pt x="3975" y="114909"/>
                              </a:cubicBezTo>
                              <a:lnTo>
                                <a:pt x="5131" y="90068"/>
                              </a:lnTo>
                              <a:cubicBezTo>
                                <a:pt x="11506" y="92418"/>
                                <a:pt x="21120" y="94869"/>
                                <a:pt x="29337" y="94869"/>
                              </a:cubicBezTo>
                              <a:cubicBezTo>
                                <a:pt x="38964" y="94869"/>
                                <a:pt x="45872" y="90830"/>
                                <a:pt x="45872" y="82765"/>
                              </a:cubicBezTo>
                              <a:cubicBezTo>
                                <a:pt x="45872" y="63449"/>
                                <a:pt x="1346" y="73025"/>
                                <a:pt x="483" y="35382"/>
                              </a:cubicBezTo>
                              <a:cubicBezTo>
                                <a:pt x="0" y="14071"/>
                                <a:pt x="17259" y="0"/>
                                <a:pt x="45707" y="0"/>
                              </a:cubicBez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79" name="Shape 46"/>
                      <wps:cNvSpPr/>
                      <wps:spPr>
                        <a:xfrm>
                          <a:off x="501225"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0" name="Shape 47"/>
                      <wps:cNvSpPr/>
                      <wps:spPr>
                        <a:xfrm>
                          <a:off x="445078" y="29045"/>
                          <a:ext cx="62484" cy="126009"/>
                        </a:xfrm>
                        <a:custGeom>
                          <a:avLst/>
                          <a:gdLst/>
                          <a:ahLst/>
                          <a:cxnLst/>
                          <a:rect l="0" t="0" r="0" b="0"/>
                          <a:pathLst>
                            <a:path w="62484" h="126009">
                              <a:moveTo>
                                <a:pt x="0" y="0"/>
                              </a:moveTo>
                              <a:lnTo>
                                <a:pt x="62484" y="63005"/>
                              </a:lnTo>
                              <a:lnTo>
                                <a:pt x="0" y="126009"/>
                              </a:lnTo>
                              <a:lnTo>
                                <a:pt x="0" y="85013"/>
                              </a:lnTo>
                              <a:lnTo>
                                <a:pt x="22009" y="63005"/>
                              </a:lnTo>
                              <a:lnTo>
                                <a:pt x="0" y="40996"/>
                              </a:lnTo>
                              <a:lnTo>
                                <a:pt x="0" y="0"/>
                              </a:lnTo>
                              <a:close/>
                            </a:path>
                          </a:pathLst>
                        </a:custGeom>
                        <a:ln w="0" cap="flat">
                          <a:miter lim="127000"/>
                        </a:ln>
                      </wps:spPr>
                      <wps:style>
                        <a:lnRef idx="0">
                          <a:srgbClr val="000000">
                            <a:alpha val="0"/>
                          </a:srgbClr>
                        </a:lnRef>
                        <a:fillRef idx="1">
                          <a:srgbClr val="909191"/>
                        </a:fillRef>
                        <a:effectRef idx="0">
                          <a:scrgbClr r="0" g="0" b="0"/>
                        </a:effectRef>
                        <a:fontRef idx="none"/>
                      </wps:style>
                      <wps:bodyPr/>
                    </wps:wsp>
                    <wps:wsp>
                      <wps:cNvPr id="13781" name="Rectangle 96"/>
                      <wps:cNvSpPr/>
                      <wps:spPr>
                        <a:xfrm>
                          <a:off x="0" y="0"/>
                          <a:ext cx="180970" cy="241541"/>
                        </a:xfrm>
                        <a:prstGeom prst="rect">
                          <a:avLst/>
                        </a:prstGeom>
                        <a:ln>
                          <a:noFill/>
                        </a:ln>
                      </wps:spPr>
                      <wps:txbx>
                        <w:txbxContent>
                          <w:p w14:paraId="2D0A650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wps:txbx>
                      <wps:bodyPr horzOverflow="overflow" vert="horz" lIns="0" tIns="0" rIns="0" bIns="0" rtlCol="0">
                        <a:noAutofit/>
                      </wps:bodyPr>
                    </wps:wsp>
                    <wps:wsp>
                      <wps:cNvPr id="13782" name="Shape 100"/>
                      <wps:cNvSpPr/>
                      <wps:spPr>
                        <a:xfrm>
                          <a:off x="378346" y="35417"/>
                          <a:ext cx="47466" cy="113896"/>
                        </a:xfrm>
                        <a:custGeom>
                          <a:avLst/>
                          <a:gdLst/>
                          <a:ahLst/>
                          <a:cxnLst/>
                          <a:rect l="0" t="0" r="0" b="0"/>
                          <a:pathLst>
                            <a:path w="47466" h="113896">
                              <a:moveTo>
                                <a:pt x="0" y="0"/>
                              </a:moveTo>
                              <a:lnTo>
                                <a:pt x="14804" y="1549"/>
                              </a:lnTo>
                              <a:cubicBezTo>
                                <a:pt x="30506" y="5376"/>
                                <a:pt x="39300" y="15287"/>
                                <a:pt x="39300" y="33327"/>
                              </a:cubicBezTo>
                              <a:cubicBezTo>
                                <a:pt x="39300" y="48606"/>
                                <a:pt x="29889" y="61027"/>
                                <a:pt x="14764" y="64709"/>
                              </a:cubicBezTo>
                              <a:cubicBezTo>
                                <a:pt x="17786" y="69078"/>
                                <a:pt x="20644" y="73269"/>
                                <a:pt x="23501" y="77473"/>
                              </a:cubicBezTo>
                              <a:lnTo>
                                <a:pt x="47466" y="113896"/>
                              </a:lnTo>
                              <a:lnTo>
                                <a:pt x="15602" y="113896"/>
                              </a:lnTo>
                              <a:lnTo>
                                <a:pt x="0" y="88292"/>
                              </a:lnTo>
                              <a:lnTo>
                                <a:pt x="0" y="49144"/>
                              </a:lnTo>
                              <a:lnTo>
                                <a:pt x="7472" y="46820"/>
                              </a:lnTo>
                              <a:cubicBezTo>
                                <a:pt x="10639" y="44155"/>
                                <a:pt x="12414" y="40294"/>
                                <a:pt x="12414" y="35512"/>
                              </a:cubicBezTo>
                              <a:cubicBezTo>
                                <a:pt x="12414" y="31067"/>
                                <a:pt x="11103" y="27501"/>
                                <a:pt x="8252" y="25047"/>
                              </a:cubicBezTo>
                              <a:lnTo>
                                <a:pt x="0" y="22709"/>
                              </a:lnTo>
                              <a:lnTo>
                                <a:pt x="0" y="0"/>
                              </a:lnTo>
                              <a:close/>
                            </a:path>
                          </a:pathLst>
                        </a:custGeom>
                        <a:ln w="0" cap="flat">
                          <a:miter lim="100000"/>
                        </a:ln>
                      </wps:spPr>
                      <wps:style>
                        <a:lnRef idx="0">
                          <a:srgbClr val="000000">
                            <a:alpha val="0"/>
                          </a:srgbClr>
                        </a:lnRef>
                        <a:fillRef idx="1">
                          <a:srgbClr val="909191"/>
                        </a:fillRef>
                        <a:effectRef idx="0">
                          <a:scrgbClr r="0" g="0" b="0"/>
                        </a:effectRef>
                        <a:fontRef idx="none"/>
                      </wps:style>
                      <wps:bodyPr/>
                    </wps:wsp>
                  </wpg:wgp>
                </a:graphicData>
              </a:graphic>
            </wp:anchor>
          </w:drawing>
        </mc:Choice>
        <mc:Fallback>
          <w:pict>
            <v:group w14:anchorId="449052FA" id="Group 10102" o:spid="_x0000_s1028" style="position:absolute;margin-left:0;margin-top:18.35pt;width:44.35pt;height:14.3pt;z-index:-251670528;mso-position-horizontal:left;mso-position-horizontal-relative:margin" coordsize="5637,181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GdT9AsAAKo/AAAOAAAAZHJzL2Uyb0RvYy54bWzsW21v4zYS/n7A/QfD32/Dd5HBZou79loc&#13;&#10;cLgWbe8HKI6dGLAtQ/Zusv3195DDkURbm6h7aAoEzodIMsnhcDjzzHBIvv/mabuZfVq2h3Wzu5nL&#13;&#10;d2I+W+4Wzd16d38z/++v3//Nz2eHY727qzfNbnkz/7w8zL/58Ne/vH/cXy9V89Bs7pbtDER2h+vH&#13;&#10;/c384XjcX19dHRYPy219eNfslzsUrpp2Wx/x2d5f3bX1I6hvN1dKCHf12LR3+7ZZLA8H/PodFc4/&#13;&#10;JPqr1XJx/HG1OiyPs83NHLwd0/82/b+N/68+vK+v79t6/7BeZDbqr+BiW6936LQj9V19rGcf2/UZ&#13;&#10;qe160TaHZnV8t2i2V81qtV4s0xgwGilORvND23zcp7HcXz/e7zsxQbQncvpqsov/fPqh3f+y/6mF&#13;&#10;JB7395BF+opjeVq12/gEl7OnJLLPnciWT8fZAj9ap5Wx89kCRdJLJ7NIFw+Q+1mrxcM/+3aVCKft&#13;&#10;rrjTq4KVxz2U49CP//D/jf+Xh3q/TGI9XGP8P7Wz9R2415UDQ7t6CzVNVWa6ivoRe0e1TkaH6wPE&#13;&#10;NSIgLYyFukMSrvKVJt1iQckqWEnjNVYFFUu74dbXi4+H4w/LJsm7/vTvw5EU847f6gd+Wzzt+LWF&#13;&#10;ej+r2Pv6GNtFXuPr7BHDJD4ebubERizbNp+Wvzap1jHOWa7Dsw02+xqb3XhNXxmZx8RV+Lknotpb&#13;&#10;naQjhdNJOiDMdRYfb9eLfyx/K4jLylbUQjthSJ6ZmPDeUFFVuSzq0yKlrOR+Svrl11m7yvDs5SLp&#13;&#10;nUq9aaltmjoINI8qGOAKRKV1COO98RhzC5qA2MK66gWZdXWHOsP0+El0raqIRyMkZEPqxVVGB+wq&#13;&#10;R5zboJKm86BoQCoEVUg2/6yCZu0tyZZfxBW1kU6pDAxZCNx38ESMu7YW8o3itFKN98JDOpVmoj/U&#13;&#10;qE1zWJIUou4na+vsAfWGFrfZRdMAr4saPmi1qY8JzLfrI5zTZr2FSahKiL4LUIuwQECQ3o6fN8to&#13;&#10;QZvdz8sVACUBZvzh0N7ffrtpZ5/q6ILSXyJeb/YPdf41z1aumlhNdGL71Xqz6UjK1LQgGUSQgdUo&#13;&#10;V47tlsn7dS0FtVxkbsgFwpFg0OwIIZSuUeq52R279ju478TmYLTx9ba5+5ycRxIIUJoA8zXgGsZT&#13;&#10;wrWPDEamJsG1hdonVTNG+SRAjD+7p/gLoDx6tSC9cHmC2CMOdecPRevMB9Ca2IjT0mMxmUCuA1ZZ&#13;&#10;P/sapbH0NYPxbF1chZ9EVCvr4NZBVEprmTDXGbN0CVjILSoJpMdUsFFLIUyGGqH8F4qMdZ7lXNIv&#13;&#10;v7LddyQRcvg08V1vHSOVMbZwG/2ovJCE8QkJhr6Hx3gqXK9UOJXDl+oOdYbr8JPoKm8EaZ/3ATg8&#13;&#10;Aa5l9EpxRrwMphAigayzxhSjpZ+NDZhJol9KsvwivqiNcobmopOpRESTOg9BFNJW3iFMimxhZnkc&#13;&#10;JeVy5L0SnkpzcUFsBHQd4r5FxIbKFwF2iIo5GbGNN1hfJFAS2rINMGYPImwJd50iGlj3q2N2H2ET&#13;&#10;G2OYTaNgA/gSXlsXl1bRtDTiz5chItgcL3P9zny1ymgj3Um07CwgMvXhWGLPWW+/NPBBMqywgZcN&#13;&#10;M1BjWcVzZnSab+bKh0DLpW66uATTfFLyAkxTD8EpDoSYJX4O0Y3FzmUX3Il5kjeNO1DxIe5gyfZ1&#13;&#10;uOOs4tCmhx2NdR8lQKR2rIB/AuwkPhAqysTGGOw4jQghGjubQI88o7YrrCHfnuqzdUqjJTIlIONg&#13;&#10;wBBkV1AlFlAgvUgRygtmi3VhlWNGUWkWXWeXYzkBbRCrx76D1kW0g5UkxZjehBSHMFdOIXcQW3DB&#13;&#10;C0xltBrMJTPEzyGYKJA/geay2pnMufgCO28edqDbBewkDf+KcMdoRPFkaQw7VgrDK1SN8qyDrw47&#13;&#10;mY+4Qk1sjMFO587ZUp6HHS1SShkWW8BO7gk/K2FpqcEm3hcZZ8V4HDMGcH27SpmqCE400vEETTSu&#13;&#10;Acx1w+lKJiFKAFQkuERtxgB+DhHFaylPobCs1zHgdSC9GJAcG6eCWAjIuxYsOiOloYWoqzSl3M6L&#13;&#10;DBLa42u7sd56ksppSk0xyZ6RYKoCvrsxccEkmUqhO0fDMuJnIdMumcil/KRaXe+soVx8Aek3D9KI&#13;&#10;GgqQTiutySCtBBallJfR1lOGqM8jSmWChOWl7TGpDSXUodqvjtPMCcWHkZExpJ62LkV6CFY3jCPZ&#13;&#10;XPhJVqUrj42eWK8SCvnUcgVb1jUBuzUTaFbIS5YxLNPhJ/XtK0zMxL6Dt2JK3yxD9kwD1C07j74Z&#13;&#10;CYg4cgTj/axzLX4Sq5VFEm1qZQffSMG3EYieX5Cpy4H6BC6wm44dvIksl3rCw7mA5ZsHSyh1AZZp&#13;&#10;lTcZLLFHWmWN1FacgqXGLmuHlUb9eViZGUlQmfgYg0okIAOZOMcMfVTLBpFhkMYFMNAvGGzuGDUV&#13;&#10;4prnjRvL3wwxStou28k9j8VlWlR5i7hr0cVlVcVZfFkhHhxEu4has39TMnwhtuZeabx9C8wxpVoG&#13;&#10;SDnGGbIAmTMrY9g96B6LAUc4jh1h2rRiprXyeWXfFb0QNPbyNQgznw+y+7reRxh9znlh611xRiRI&#13;&#10;XouxVPh5Kh0XpteNUXpnEEyQn0SY8xYTK3p96pDHZibYfEhA0iYSyx7ufJhK4p/PjaIkevEQb95D&#13;&#10;IClReIhkDZM9BM7X8La8xlGbnF7kpEelsVvK0XRluv3GV4+mMyPJQyQ+xjyEsRXwchgm9x6iNAsy&#13;&#10;YIvzTrQUL/MeQSGhGclghT6ERmzl8P4QTkJmgCoJlwjhnAqEpYi1sSNfQlrZMrMEiCJgUxrH24a9&#13;&#10;g0LejFM49ldgtjEOy/7IcVd0BsxjvWkdk8BFOwYW7JeHzIjThLDnRXCv2OaiUZX0y68MxB1JK5C6&#13;&#10;Go4tTy8GAB1TxbD7ogrekF1/Sb/8ot76dlKc+jiLuIfmRcL7lqktVUHwSSZ92SRh4pBARui+IYsM&#13;&#10;CaZoRxifBK6XSXyEaDklLw3OFo2Ks1QrnLKjWQtQwylOBUdKoK+x+6AMrQuZM4W9QBoujqjgPOYg&#13;&#10;EsC5sxyjdEWTBKF9yBFE1457w3nNHHfgVAPEPOitL/Kq+h0HKPp2MfFfDAArQRp1haCmNBgcioni&#13;&#10;0FZ353JKJSq/SKWyWhhBkQwPSlYqrxBPBnSKRiXNi2t+864ZJl+45uQBJrtm5EhwojbpKU5CwfMk&#13;&#10;a2HXDJiM+ZaU6FJOdMDx6q45MxJdM/Ex5prJdBi9e7dcAlsmBcN0WtCyBIjDdfhZGONw6FyBn8OK&#13;&#10;MePEO6Rczk+qhxOz8YD87+jciEA7ny8wycPm/i6W/9Yt30PfC8tPqYXJlo9jlKKiAzkXy8dpBzac&#13;&#10;oUFnsKHgkyvwc1jxYvmXM/Kvd0Y+HpYhy/8ZZ7zq3f1mOSMnMdn6B75ysLHlRcDqJ/l7xPC2u/zD&#13;&#10;/n7f0oWmWXy5mcerSnTtIV9ugo/iKtFBb3bx/675Hrcd2IbOLlkcn26f6K5WjD3iAOj2weyhaX/7&#13;&#10;EbcQV5sG9zhwmym9zePFRPQdS+ezzb92uDcGlo/80vLLLb+0x823TbopSNz8/eOxWa3jXax0u4F6&#13;&#10;yx+Pr3nVAauCAsBxop5FMOmuQ9yJ4yP4mKsE//1kYiveYWWSNymxXIq0MUE8l6933YEYoT3KyMfX&#13;&#10;x27ScHIYysmrWMbjcuVD6KwFL0otjqxScJtLAqK/FIlJZKSy7E6LtO6T+yX58uu0HVa5lLvh5ZsK&#13;&#10;KccV4z4pyntZuAGQV7LOxNuTNEsl/fKLepNVPL6RQknkLHJOjYqUcDlLgNMfJ+ttbNHQur7iC3HQ&#13;&#10;iZI+C5SIZT0C69hv7NWIK/EzM2Udn0l+uTKJ3/v+4iQT4ycRpXrYc8egSDpczk+qhwFRps04f3Z+&#13;&#10;rxxi5hZ3FikaN0C7YvGOXWEkpKJ0caUD+TX0y3PZFyGtKaenpgbtcFmy0DikbvLeOzZNMD+D3rzK&#13;&#10;6UNlBc5tjmlHKQWSlkLWjHWJy/k5lOofvGygm3E8aWfYf7hcsIsOL3mddDsaF8ITSOfL6/HG+fA7&#13;&#10;CbC/Yv/hfwAAAP//AwBQSwMEFAAGAAgAAAAhALUR8UnhAAAACgEAAA8AAABkcnMvZG93bnJldi54&#13;&#10;bWxMj09rg0AQxe+FfodlCr01q5VYMa4hpH9OodCkUHrbuBOVuLPibtR8+05P7WWG4fHevF+xnm0n&#13;&#10;Rhx860hBvIhAIFXOtFQr+Dy8PmQgfNBkdOcIFVzRw7q8vSl0btxEHzjuQy04hHyuFTQh9LmUvmrQ&#13;&#10;ar9wPRJrJzdYHfgcamkGPXG47eRjFKXS6pb4Q6N73DZYnfcXq+Bt0tMmiV/G3fm0vX4flu9fuxiV&#13;&#10;ur+bn1c8NisQAefw54BfBu4PJRc7ugsZLzoFTBMUJOkTCFazjPdRQbpMQJaF/I9Q/gAAAP//AwBQ&#13;&#10;SwECLQAUAAYACAAAACEAtoM4kv4AAADhAQAAEwAAAAAAAAAAAAAAAAAAAAAAW0NvbnRlbnRfVHlw&#13;&#10;ZXNdLnhtbFBLAQItABQABgAIAAAAIQA4/SH/1gAAAJQBAAALAAAAAAAAAAAAAAAAAC8BAABfcmVs&#13;&#10;cy8ucmVsc1BLAQItABQABgAIAAAAIQCjRGdT9AsAAKo/AAAOAAAAAAAAAAAAAAAAAC4CAABkcnMv&#13;&#10;ZTJvRG9jLnhtbFBLAQItABQABgAIAAAAIQC1EfFJ4QAAAAoBAAAPAAAAAAAAAAAAAAAAAE4OAABk&#13;&#10;cnMvZG93bnJldi54bWxQSwUGAAAAAAQABADzAAAAXA8AAAAA&#13;&#10;">
              <v:shape id="Shape 37" o:spid="_x0000_s1029" style="position:absolute;left:304;top:678;width:180;height:453;visibility:visible;mso-wrap-style:square;v-text-anchor:top" coordsize="17951,4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FKxsygAAAOMAAAAPAAAAZHJzL2Rvd25yZXYueG1sRI/RasJA&#13;&#10;EEXfC/7DMgVfpG60EGt0FTUIgi9q+wHT7DQbm52N2a2mf98VhL4MM1zuGc582dlaXKn1lWMFo2EC&#13;&#10;grhwuuJSwcf79uUNhA/IGmvHpOCXPCwXvac5Ztrd+EjXUyhFhLDPUIEJocmk9IUhi37oGuKYfbnW&#13;&#10;YohnW0rd4i3CbS3HSZJKixXHDwYb2hgqvk8/VsF5mtt18jnengf57pKa7sB7XCnVf+7yWRyrGYhA&#13;&#10;XfhvPBA7HR1eJ+kU7k5xB7n4AwAA//8DAFBLAQItABQABgAIAAAAIQDb4fbL7gAAAIUBAAATAAAA&#13;&#10;AAAAAAAAAAAAAAAAAABbQ29udGVudF9UeXBlc10ueG1sUEsBAi0AFAAGAAgAAAAhAFr0LFu/AAAA&#13;&#10;FQEAAAsAAAAAAAAAAAAAAAAAHwEAAF9yZWxzLy5yZWxzUEsBAi0AFAAGAAgAAAAhAOMUrGzKAAAA&#13;&#10;4wAAAA8AAAAAAAAAAAAAAAAABwIAAGRycy9kb3ducmV2LnhtbFBLBQYAAAAAAwADALcAAAD+AgAA&#13;&#10;AAA=&#13;&#10;" path="m17951,r,8741l13853,10633v-2096,2971,-2969,7130,-2969,11880c10884,27473,11862,31352,13940,33993r4011,1678l17951,45292,5272,40184c1676,35927,,29923,,22932,,16220,1676,9832,5552,5122l17951,xe" fillcolor="#909191" stroked="f" strokeweight="0">
                <v:stroke miterlimit="83231f" joinstyle="miter"/>
                <v:path arrowok="t" textboxrect="0,0,17951,45292"/>
              </v:shape>
              <v:shape id="Shape 38" o:spid="_x0000_s1030" style="position:absolute;left:55;top:442;width:429;height:918;visibility:visible;mso-wrap-style:square;v-text-anchor:top" coordsize="42818,918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gBI8yQAAAOMAAAAPAAAAZHJzL2Rvd25yZXYueG1sRI/dagJB&#13;&#10;DEbvC77DEKF3dVYrtayO0j9RvFLrA4SduLO4k1l2Ul379B2h4E1I+PhOOLNF52t1pjZWgQ0MBxko&#13;&#10;4iLYiksDh+/l0yuoKMgW68Bk4EoRFvPewwxzGy68o/NeSpUgHHM04ESaXOtYOPIYB6EhTtkxtB4l&#13;&#10;nW2pbYuXBPe1HmXZi/ZYcfrgsKEPR8Vp/+MNbO2q2sgqbkZjub7/Fl+uPmU7Yx773ec0jbcpKKFO&#13;&#10;7o1/xNomh+fJZAg3p7SDnv8BAAD//wMAUEsBAi0AFAAGAAgAAAAhANvh9svuAAAAhQEAABMAAAAA&#13;&#10;AAAAAAAAAAAAAAAAAFtDb250ZW50X1R5cGVzXS54bWxQSwECLQAUAAYACAAAACEAWvQsW78AAAAV&#13;&#10;AQAACwAAAAAAAAAAAAAAAAAfAQAAX3JlbHMvLnJlbHNQSwECLQAUAAYACAAAACEAB4ASPMkAAADj&#13;&#10;AAAADwAAAAAAAAAAAAAAAAAHAgAAZHJzL2Rvd25yZXYueG1sUEsFBgAAAAADAAMAtwAAAP0CAAAA&#13;&#10;AA==&#13;&#10;" path="m42818,r,9482l32565,11550c19325,17153,10046,30283,10046,45686v,15402,9279,28768,22519,34487l42818,82290r,9516l28402,88976c11473,81943,,65444,,45965,,26486,11787,9908,28637,2836l42818,xe" fillcolor="#909191" stroked="f" strokeweight="0">
                <v:stroke miterlimit="83231f" joinstyle="miter"/>
                <v:path arrowok="t" textboxrect="0,0,42818,91806"/>
              </v:shape>
              <v:shape id="Shape 39" o:spid="_x0000_s1031" style="position:absolute;left:484;top:1035;width:179;height:113;visibility:visible;mso-wrap-style:square;v-text-anchor:top" coordsize="17951,1127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7ZHRLywAAAOMAAAAPAAAAZHJzL2Rvd25yZXYueG1sRI9Na8JA&#13;&#10;EIbvBf/DMoVepG5qREt0ldIieqiI6cd5yE6zwexsyG5j9Ne7BaGXYYaX9xmexaq3teio9ZVjBU+j&#13;&#10;BARx4XTFpYLPj/XjMwgfkDXWjknBmTysloO7BWbanfhAXR5KESHsM1RgQmgyKX1hyKIfuYY4Zj+u&#13;&#10;tRji2ZZSt3iKcFvLcZJMpcWK4weDDb0aKo75r1XwjbY6TL6Ge3ORE5d072m6yzdKPdz3b/M4XuYg&#13;&#10;AvXhv3FDbHV0SGezMfw5xR3k8goAAP//AwBQSwECLQAUAAYACAAAACEA2+H2y+4AAACFAQAAEwAA&#13;&#10;AAAAAAAAAAAAAAAAAAAAW0NvbnRlbnRfVHlwZXNdLnhtbFBLAQItABQABgAIAAAAIQBa9CxbvwAA&#13;&#10;ABUBAAALAAAAAAAAAAAAAAAAAB8BAABfcmVscy8ucmVsc1BLAQItABQABgAIAAAAIQC7ZHRLywAA&#13;&#10;AOMAAAAPAAAAAAAAAAAAAAAAAAcCAABkcnMvZG93bnJldi54bWxQSwUGAAAAAAMAAwC3AAAA/wIA&#13;&#10;AAAA&#13;&#10;" path="m,l5645,2362v3912,,7557,-699,10909,-2095l17951,8915c13760,10439,8998,11277,4108,11277l,9621,,xe" fillcolor="#909191" stroked="f" strokeweight="0">
                <v:stroke miterlimit="83231f" joinstyle="miter"/>
                <v:path arrowok="t" textboxrect="0,0,17951,11277"/>
              </v:shape>
              <v:shape id="Shape 40" o:spid="_x0000_s1032" style="position:absolute;left:484;top:652;width:174;height:114;visibility:visible;mso-wrap-style:square;v-text-anchor:top" coordsize="17393,1136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W35mygAAAOMAAAAPAAAAZHJzL2Rvd25yZXYueG1sRI/RasJA&#13;&#10;EEXfC/2HZQq+1U2rmBhdpVQUXwpq/IAhOyZps7Nhd43x77uFgi/DDJd7hrNcD6YVPTnfWFbwNk5A&#13;&#10;EJdWN1wpOBfb1wyED8gaW8uk4E4e1qvnpyXm2t74SP0pVCJC2OeooA6hy6X0ZU0G/dh2xDG7WGcw&#13;&#10;xNNVUju8Rbhp5XuSzKTBhuOHGjv6rKn8OV2NgmLWH3dF81VmqZt/2322PVwvrVKjl2GziONjASLQ&#13;&#10;EB6Nf8ReR4dJmk7hzynuIFe/AAAA//8DAFBLAQItABQABgAIAAAAIQDb4fbL7gAAAIUBAAATAAAA&#13;&#10;AAAAAAAAAAAAAAAAAABbQ29udGVudF9UeXBlc10ueG1sUEsBAi0AFAAGAAgAAAAhAFr0LFu/AAAA&#13;&#10;FQEAAAsAAAAAAAAAAAAAAAAAHwEAAF9yZWxzLy5yZWxzUEsBAi0AFAAGAAgAAAAhAHlbfmbKAAAA&#13;&#10;4wAAAA8AAAAAAAAAAAAAAAAABwIAAGRycy9kb3ducmV2LnhtbFBLBQYAAAAAAwADALcAAAD+AgAA&#13;&#10;AAA=&#13;&#10;" path="m6344,v4203,,7975,698,11049,1803l16275,10731c13481,9334,9836,8496,6204,8496l,11361,,2620,6344,xe" fillcolor="#909191" stroked="f" strokeweight="0">
                <v:stroke miterlimit="83231f" joinstyle="miter"/>
                <v:path arrowok="t" textboxrect="0,0,17393,11361"/>
              </v:shape>
              <v:shape id="Shape 41" o:spid="_x0000_s1033" style="position:absolute;left:484;top:434;width:510;height:934;visibility:visible;mso-wrap-style:square;v-text-anchor:top" coordsize="51048,934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o3iNyQAAAOMAAAAPAAAAZHJzL2Rvd25yZXYueG1sRI9Na8JA&#13;&#10;EIbvBf/DMkJvdWNr/Yiu0lYKHk0inofsmA1mZ0N2a9J/7xYKXoYZXt5neDa7wTbiRp2vHSuYThIQ&#13;&#10;xKXTNVcKTsX3yxKED8gaG8ek4Jc87Lajpw2m2vWc0S0PlYgQ9ikqMCG0qZS+NGTRT1xLHLOL6yyG&#13;&#10;eHaV1B32EW4b+Zokc2mx5vjBYEtfhspr/mMV4Gd/PM4K0/Tzen9YnXWRZXmh1PN42K/j+FiDCDSE&#13;&#10;R+MfcdDR4W2xeIc/p7iD3N4BAAD//wMAUEsBAi0AFAAGAAgAAAAhANvh9svuAAAAhQEAABMAAAAA&#13;&#10;AAAAAAAAAAAAAAAAAFtDb250ZW50X1R5cGVzXS54bWxQSwECLQAUAAYACAAAACEAWvQsW78AAAAV&#13;&#10;AQAACwAAAAAAAAAAAAAAAAAfAQAAX3JlbHMvLnJlbHNQSwECLQAUAAYACAAAACEA2qN4jckAAADj&#13;&#10;AAAADwAAAAAAAAAAAAAAAAAHAgAAZHJzL2Rvd25yZXYueG1sUEsFBgAAAAADAAMAtwAAAP0CAAAA&#13;&#10;AA==&#13;&#10;" path="m4108,c30245,,51048,20536,51048,46507v,25972,-20943,46927,-46940,46927l,92628,,83111r4108,848c24657,83959,41142,67322,41142,46786,41142,26391,24657,9474,4108,9474l,10303,,822,4108,xe" fillcolor="#909191" stroked="f" strokeweight="0">
                <v:stroke miterlimit="83231f" joinstyle="miter"/>
                <v:path arrowok="t" textboxrect="0,0,51048,93434"/>
              </v:shape>
              <v:shape id="Shape 42" o:spid="_x0000_s1034" style="position:absolute;left:2084;top:358;width:1249;height:1135;visibility:visible;mso-wrap-style:square;v-text-anchor:top" coordsize="124917,1134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JefCywAAAOMAAAAPAAAAZHJzL2Rvd25yZXYueG1sRI9Na8JA&#13;&#10;EIbvhf6HZQq91Y2pmBJdRfoBgog08eJtyI5JMDsbsmuM/npXKPQyzPDyPsMzXw6mET11rrasYDyK&#13;&#10;QBAXVtdcKtjnP28fIJxH1thYJgVXcrBcPD/NMdX2wr/UZ74UAcIuRQWV920qpSsqMuhGtiUO2dF2&#13;&#10;Bn04u1LqDi8BbhoZR9FUGqw5fKiwpc+KilN2NgoO5+3mtitOLPP8O5usbnGy6WOlXl+Gr1kYqxkI&#13;&#10;T4P/b/wh1jo4vCfJFB5OYQe5uAMAAP//AwBQSwECLQAUAAYACAAAACEA2+H2y+4AAACFAQAAEwAA&#13;&#10;AAAAAAAAAAAAAAAAAAAAW0NvbnRlbnRfVHlwZXNdLnhtbFBLAQItABQABgAIAAAAIQBa9CxbvwAA&#13;&#10;ABUBAAALAAAAAAAAAAAAAAAAAB8BAABfcmVscy8ucmVsc1BLAQItABQABgAIAAAAIQATJefCywAA&#13;&#10;AOMAAAAPAAAAAAAAAAAAAAAAAAcCAABkcnMvZG93bnJldi54bWxQSwUGAAAAAAMAAwC3AAAA/wIA&#13;&#10;AAAA&#13;&#10;" path="m,l26403,,37833,70218,49251,,75654,,87084,70218,98501,r26416,l104877,113423r-29591,l62459,40627,49619,113423r-29578,l,xe" fillcolor="#909191" stroked="f" strokeweight="0">
                <v:stroke miterlimit="83231f" joinstyle="miter"/>
                <v:path arrowok="t" textboxrect="0,0,124917,113423"/>
              </v:shape>
              <v:shape id="Shape 43" o:spid="_x0000_s1035" style="position:absolute;left:3397;top:350;width:386;height:1143;visibility:visible;mso-wrap-style:square;v-text-anchor:top" coordsize="38627,1142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tfMJygAAAOMAAAAPAAAAZHJzL2Rvd25yZXYueG1sRI/RSsNA&#13;&#10;EEXfC/2HZQRfit2o0EjSbRFbURCKtgp5HLJjkpqdDdmxiX/vCgVfhhku9wxnuR5dq07Uh8azget5&#13;&#10;Aoq49LbhysD74fHqDlQQZIutZzLwQwHWq+lkiZn1A7/RaS+VihAOGRqoRbpM61DW5DDMfUccs0/f&#13;&#10;O5R49pW2PQ4R7lp9kyQL7bDh+KHGjh5qKr/2385Aqz+GQyjw9Ql3u+2sfPFHkcKYy4txk8dxn4MS&#13;&#10;GuW/cUY82+hwm6Yp/DnFHfTqFwAA//8DAFBLAQItABQABgAIAAAAIQDb4fbL7gAAAIUBAAATAAAA&#13;&#10;AAAAAAAAAAAAAAAAAABbQ29udGVudF9UeXBlc10ueG1sUEsBAi0AFAAGAAgAAAAhAFr0LFu/AAAA&#13;&#10;FQEAAAsAAAAAAAAAAAAAAAAAHwEAAF9yZWxzLy5yZWxzUEsBAi0AFAAGAAgAAAAhANu18wnKAAAA&#13;&#10;4wAAAA8AAAAAAAAAAAAAAAAABwIAAGRycy9kb3ducmV2LnhtbFBLBQYAAAAAAwADALcAAAD+AgAA&#13;&#10;AAA=&#13;&#10;" path="m35497,r3130,327l38627,23037,33477,21577v-2705,,-5740,165,-7264,330l26213,50940v1359,165,4051,342,6591,342l38627,49471r,39148l27229,69914r-1016,l26213,114223,,114223,,838c9576,165,21844,,35497,xe" fillcolor="#909191" stroked="f" strokeweight="0">
                <v:stroke miterlimit="83231f" joinstyle="miter"/>
                <v:path arrowok="t" textboxrect="0,0,38627,114223"/>
              </v:shape>
              <v:shape id="Shape 44" o:spid="_x0000_s1036" style="position:absolute;left:1355;top:335;width:739;height:1174;visibility:visible;mso-wrap-style:square;v-text-anchor:top" coordsize="73889,11743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BN+tywAAAOMAAAAPAAAAZHJzL2Rvd25yZXYueG1sRI9Pa8JA&#13;&#10;EMXvQr/DMkJvdaOVKNFVSlvbInjwD3odsmMSzM6G7Fbjt+8cCl4e83jMb+bNl52r1ZXaUHk2MBwk&#13;&#10;oIhzbysuDBz2q5cpqBCRLdaeycCdAiwXT705ZtbfeEvXXSyUQDhkaKCMscm0DnlJDsPAN8SSnX3r&#13;&#10;MIptC21bvAnc1XqUJKl2WLFcKLGh95Lyy+7XGVh/3f0pT448/ByPL6fVdzrabFNjnvvdx0zkbQYq&#13;&#10;UhcfG/+IHysdXicTeVo6yQx68QcAAP//AwBQSwECLQAUAAYACAAAACEA2+H2y+4AAACFAQAAEwAA&#13;&#10;AAAAAAAAAAAAAAAAAAAAW0NvbnRlbnRfVHlwZXNdLnhtbFBLAQItABQABgAIAAAAIQBa9CxbvwAA&#13;&#10;ABUBAAALAAAAAAAAAAAAAAAAAB8BAABfcmVscy8ucmVsc1BLAQItABQABgAIAAAAIQBjBN+tywAA&#13;&#10;AOMAAAAPAAAAAAAAAAAAAAAAAAcCAABkcnMvZG93bnJldi54bWxQSwUGAAAAAAMAAwC3AAAA/wIA&#13;&#10;AAAA&#13;&#10;" path="m45707,v6045,,13589,673,20638,2006l66294,25146c59919,23304,51410,21615,44691,21615v-10960,,-16192,4699,-16192,11087c28499,50343,73889,43624,73889,79070v,22035,-17615,38366,-46559,38366c19444,117436,11189,116598,3975,114909l5131,90068v6375,2350,15989,4801,24206,4801c38964,94869,45872,90830,45872,82765,45872,63449,1346,73025,483,35382,,14071,17259,,45707,xe" fillcolor="#909191" stroked="f" strokeweight="0">
                <v:stroke miterlimit="83231f" joinstyle="miter"/>
                <v:path arrowok="t" textboxrect="0,0,73889,117436"/>
              </v:shape>
              <v:shape id="Shape 46" o:spid="_x0000_s1037" style="position:absolute;left:5012;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UVOUzAAAAOMAAAAPAAAAZHJzL2Rvd25yZXYueG1sRI9bS8NA&#13;&#10;EIXfBf/DMoJvduOtjWm3RbyARUppK6hvQ3bMBrOzIbsm8d87guDLcIbD+Q5nsRp9o3rqYh3YwPkk&#13;&#10;A0VcBltzZeDl8HiWg4oJ2WITmAx8U4TV8vhogYUNA++o36dKCYRjgQZcSm2hdSwdeYyT0BKL9xE6&#13;&#10;j0nertK2w0HgvtEXWTbVHmuWBoct3TkqP/dfXkreXP5+9Zo/X6+nD9vtsOkPPvTGnJ6M93M5t3NQ&#13;&#10;icb0n/hDPFnZcDmb3cDvJtGglz8AAAD//wMAUEsBAi0AFAAGAAgAAAAhANvh9svuAAAAhQEAABMA&#13;&#10;AAAAAAAAAAAAAAAAAAAAAFtDb250ZW50X1R5cGVzXS54bWxQSwECLQAUAAYACAAAACEAWvQsW78A&#13;&#10;AAAVAQAACwAAAAAAAAAAAAAAAAAfAQAAX3JlbHMvLnJlbHNQSwECLQAUAAYACAAAACEAOFFTlMwA&#13;&#10;AADjAAAADwAAAAAAAAAAAAAAAAAHAgAAZHJzL2Rvd25yZXYueG1sUEsFBgAAAAADAAMAtwAAAAAD&#13;&#10;AAAAAA==&#13;&#10;" path="m,l62484,63005,,126009,,85013,22009,63005,,40996,,xe" fillcolor="#909191" stroked="f" strokeweight="0">
                <v:stroke miterlimit="83231f" joinstyle="miter"/>
                <v:path arrowok="t" textboxrect="0,0,62484,126009"/>
              </v:shape>
              <v:shape id="Shape 47" o:spid="_x0000_s1038" style="position:absolute;left:4450;top:290;width:625;height:1260;visibility:visible;mso-wrap-style:square;v-text-anchor:top" coordsize="62484,1260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cvoouywAAAOMAAAAPAAAAZHJzL2Rvd25yZXYueG1sRI9NS8NA&#13;&#10;EIbvgv9hmYI3u6kfNaTdFvEDFCmlrdB6G7JjNpidDdk1if/eOQhehhle5nl5luvRN6qnLtaBDcym&#13;&#10;GSjiMtiaKwPvh+fLHFRMyBabwGTghyKsV+dnSyxsGHhH/T5VSiAcCzTgUmoLrWPpyGOchpZYss/Q&#13;&#10;eUxydpW2HQ4C942+yrK59lizNDhs6cFR+bX/9lJycvnHzTF/u32dP223w6Y/+NAbczEZHxcy7heg&#13;&#10;Eo3p/+MP8WLF4fouFwtxkh306hcAAP//AwBQSwECLQAUAAYACAAAACEA2+H2y+4AAACFAQAAEwAA&#13;&#10;AAAAAAAAAAAAAAAAAAAAW0NvbnRlbnRfVHlwZXNdLnhtbFBLAQItABQABgAIAAAAIQBa9CxbvwAA&#13;&#10;ABUBAAALAAAAAAAAAAAAAAAAAB8BAABfcmVscy8ucmVsc1BLAQItABQABgAIAAAAIQCcvoouywAA&#13;&#10;AOMAAAAPAAAAAAAAAAAAAAAAAAcCAABkcnMvZG93bnJldi54bWxQSwUGAAAAAAMAAwC3AAAA/wIA&#13;&#10;AAAA&#13;&#10;" path="m,l62484,63005,,126009,,85013,22009,63005,,40996,,xe" fillcolor="#909191" stroked="f" strokeweight="0">
                <v:stroke miterlimit="83231f" joinstyle="miter"/>
                <v:path arrowok="t" textboxrect="0,0,62484,126009"/>
              </v:shape>
              <v:rect id="Rectangle 96" o:spid="_x0000_s1039" style="position:absolute;width:1809;height:241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Ki9PywAAAOMAAAAPAAAAZHJzL2Rvd25yZXYueG1sRI9Na8JA&#13;&#10;EIbvhf6HZQq9NRst1BhdRapFj35B9DZkxyQ0OxuyW5P213cFwcsww8v7DM903ptaXKl1lWUFgygG&#13;&#10;QZxbXXGh4Hj4ektAOI+ssbZMCn7JwXz2/DTFVNuOd3Td+0IECLsUFZTeN6mULi/JoItsQxyyi20N&#13;&#10;+nC2hdQtdgFuajmM4w9psOLwocSGPkvKv/c/RsE6aRanjf3rinp1XmfbbLw8jL1Sry/9chLGYgLC&#13;&#10;U+8fjTtio4PD+ygZwM0p7CBn/wAAAP//AwBQSwECLQAUAAYACAAAACEA2+H2y+4AAACFAQAAEwAA&#13;&#10;AAAAAAAAAAAAAAAAAAAAW0NvbnRlbnRfVHlwZXNdLnhtbFBLAQItABQABgAIAAAAIQBa9CxbvwAA&#13;&#10;ABUBAAALAAAAAAAAAAAAAAAAAB8BAABfcmVscy8ucmVsc1BLAQItABQABgAIAAAAIQDRKi9PywAA&#13;&#10;AOMAAAAPAAAAAAAAAAAAAAAAAAcCAABkcnMvZG93bnJldi54bWxQSwUGAAAAAAMAAwC3AAAA/wIA&#13;&#10;AAAA&#13;&#10;" filled="f" stroked="f">
                <v:textbox inset="0,0,0,0">
                  <w:txbxContent>
                    <w:p w14:paraId="2D0A6508" w14:textId="77777777" w:rsidR="001E43DF" w:rsidRDefault="001E43DF" w:rsidP="001E43DF">
                      <w:pPr>
                        <w:spacing w:after="160" w:line="259" w:lineRule="auto"/>
                        <w:ind w:left="0"/>
                      </w:pPr>
                      <w:r>
                        <w:rPr>
                          <w:rFonts w:ascii="TheSans C5 Plain" w:eastAsia="TheSans C5 Plain" w:hAnsi="TheSans C5 Plain" w:cs="TheSans C5 Plain"/>
                          <w:b/>
                          <w:color w:val="909191"/>
                        </w:rPr>
                        <w:t xml:space="preserve">© </w:t>
                      </w:r>
                    </w:p>
                  </w:txbxContent>
                </v:textbox>
              </v:rect>
              <v:shape id="Shape 100" o:spid="_x0000_s1040" style="position:absolute;left:3783;top:354;width:475;height:1139;visibility:visible;mso-wrap-style:square;v-text-anchor:top" coordsize="47466,113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GXXUCygAAAOMAAAAPAAAAZHJzL2Rvd25yZXYueG1sRI/RasJA&#13;&#10;EEXfC/7DMoJvdaNCmkZXEaM0BV/UfsA0Oyap2dmQXU36991CoS/DDJd7hrPaDKYRD+pcbVnBbBqB&#13;&#10;IC6srrlU8HE5PCcgnEfW2FgmBd/kYLMePa0w1bbnEz3OvhQBwi5FBZX3bSqlKyoy6Ka2JQ7Z1XYG&#13;&#10;fTi7UuoO+wA3jZxHUSwN1hw+VNjSrqLidr4bBa9Hh+99nNv9Z7J7i23+lV3jTKnJeMiWYWyXIDwN&#13;&#10;/r/xh8h1cFi8JHP4dQo7yPUPAAAA//8DAFBLAQItABQABgAIAAAAIQDb4fbL7gAAAIUBAAATAAAA&#13;&#10;AAAAAAAAAAAAAAAAAABbQ29udGVudF9UeXBlc10ueG1sUEsBAi0AFAAGAAgAAAAhAFr0LFu/AAAA&#13;&#10;FQEAAAsAAAAAAAAAAAAAAAAAHwEAAF9yZWxzLy5yZWxzUEsBAi0AFAAGAAgAAAAhAIZddQLKAAAA&#13;&#10;4wAAAA8AAAAAAAAAAAAAAAAABwIAAGRycy9kb3ducmV2LnhtbFBLBQYAAAAAAwADALcAAAD+AgAA&#13;&#10;AAA=&#13;&#10;" path="m,l14804,1549c30506,5376,39300,15287,39300,33327v,15279,-9411,27700,-24536,31382c17786,69078,20644,73269,23501,77473r23965,36423l15602,113896,,88292,,49144,7472,46820v3167,-2665,4942,-6526,4942,-11308c12414,31067,11103,27501,8252,25047l,22709,,xe" fillcolor="#909191" stroked="f" strokeweight="0">
                <v:stroke miterlimit="1" joinstyle="miter"/>
                <v:path arrowok="t" textboxrect="0,0,47466,113896"/>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DF31CD" w14:textId="77777777" w:rsidR="00065039" w:rsidRDefault="00065039">
      <w:pPr>
        <w:spacing w:after="0"/>
      </w:pPr>
      <w:r>
        <w:separator/>
      </w:r>
    </w:p>
  </w:footnote>
  <w:footnote w:type="continuationSeparator" w:id="0">
    <w:p w14:paraId="5AA3C7F6" w14:textId="77777777" w:rsidR="00065039" w:rsidRDefault="0006503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ADF48" w14:textId="77777777" w:rsidR="00AA47B5" w:rsidRDefault="00C367E2">
    <w:r>
      <w:rPr>
        <w:rFonts w:ascii="Calibri" w:eastAsia="Calibri" w:hAnsi="Calibri" w:cs="Calibri"/>
        <w:noProof/>
        <w:color w:val="000000"/>
      </w:rPr>
      <mc:AlternateContent>
        <mc:Choice Requires="wpg">
          <w:drawing>
            <wp:anchor distT="0" distB="0" distL="114300" distR="114300" simplePos="0" relativeHeight="251661312" behindDoc="1" locked="0" layoutInCell="1" allowOverlap="1" wp14:anchorId="005D881A" wp14:editId="1F3B07E4">
              <wp:simplePos x="0" y="0"/>
              <wp:positionH relativeFrom="page">
                <wp:posOffset>0</wp:posOffset>
              </wp:positionH>
              <wp:positionV relativeFrom="page">
                <wp:posOffset>0</wp:posOffset>
              </wp:positionV>
              <wp:extent cx="1" cy="1"/>
              <wp:effectExtent l="0" t="0" r="0" b="0"/>
              <wp:wrapNone/>
              <wp:docPr id="13740" name="Group 137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153F1809" id="Group 13740" o:spid="_x0000_s1026" style="position:absolute;margin-left:0;margin-top:0;width:0;height:0;z-index:-251655168;mso-position-horizontal-relative:page;mso-position-vertical-relative:page" coordsize="1,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Ufe1OQEAAIYCAAAOAAAAZHJzL2Uyb0RvYy54bWycksFOwzAMhu9IvEOUO0u7A0JV210GuwES&#13;&#10;8AAhTdpKTRw52dq9PW42prFx2sWNHeu3/68pV5Md2E5j6MFVPF9knGmnoOldW/Gvz5eHJ85ClK6R&#13;&#10;Azhd8b0OfFXf35WjL/QSOhgajYxEXChGX/EuRl8IEVSnrQwL8NrRpQG0MlKKrWhQjqRuB7HMskcx&#13;&#10;AjYeQekQqLo+XPI66RujVXwzJujIhorTbjFFTPF7jqIuZdGi9F2vjmvIG7awsnc09CS1llGyLfZX&#13;&#10;UrZXCAFMXCiwAozplU4eyE2eXbjZIGx98tIWY+tPmAjtBaebZdXrboP+w78jkRh9SyxSNnuZDNr5&#13;&#10;S1uyKSHbn5DpKTJFxZwzRdX8AFJ1RPuqV3XP/3SL3wHiz9iUkdm6pIbjj5lpnud0Pn8+9Q8AAAD/&#13;&#10;/wMAUEsDBBQABgAIAAAAIQCYlQ0P2QAAAAQBAAAPAAAAZHJzL2Rvd25yZXYueG1sTI9PS8NAEMXv&#13;&#10;gt9hGcGb3URRJM2mlPrnVARbQbxNs9MkNDsbstsk/fZOvdjLY4bHvPm9fDG5Vg3Uh8azgXSWgCIu&#13;&#10;vW24MvC1fbt7BhUissXWMxk4UYBFcX2VY2b9yJ80bGKlJIRDhgbqGLtM61DW5DDMfEcs3t73DqOs&#13;&#10;faVtj6OEu1bfJ8mTdtiwfKixo1VN5WFzdAbeRxyXD+nrsD7sV6ef7ePH9zolY25vppe5yHIOKtIU&#13;&#10;/y/g3EH4oRCwnT+yDao1IG3in4on8+6susj1JXzxCwAA//8DAFBLAQItABQABgAIAAAAIQC2gziS&#13;&#10;/gAAAOEBAAATAAAAAAAAAAAAAAAAAAAAAABbQ29udGVudF9UeXBlc10ueG1sUEsBAi0AFAAGAAgA&#13;&#10;AAAhADj9If/WAAAAlAEAAAsAAAAAAAAAAAAAAAAALwEAAF9yZWxzLy5yZWxzUEsBAi0AFAAGAAgA&#13;&#10;AAAhAJ5R97U5AQAAhgIAAA4AAAAAAAAAAAAAAAAALgIAAGRycy9lMm9Eb2MueG1sUEsBAi0AFAAG&#13;&#10;AAgAAAAhAJiVDQ/ZAAAABAEAAA8AAAAAAAAAAAAAAAAAkwMAAGRycy9kb3ducmV2LnhtbFBLBQYA&#13;&#10;AAAABAAEAPMAAACZBAAAAAA=&#13;&#10;">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C087C" w14:textId="77777777" w:rsidR="00271A3F" w:rsidRPr="002D4E32" w:rsidRDefault="00271A3F" w:rsidP="00271A3F">
    <w:pPr>
      <w:pStyle w:val="ArialText"/>
      <w:spacing w:after="0"/>
      <w:rPr>
        <w:sz w:val="20"/>
        <w:szCs w:val="20"/>
      </w:rPr>
    </w:pPr>
  </w:p>
  <w:p w14:paraId="393E7083" w14:textId="77777777" w:rsidR="00271A3F" w:rsidRDefault="00271A3F" w:rsidP="00271A3F">
    <w:pPr>
      <w:pStyle w:val="ArialTitelgrau"/>
      <w:ind w:left="142"/>
      <w:rPr>
        <w:sz w:val="20"/>
        <w:szCs w:val="20"/>
      </w:rPr>
    </w:pPr>
    <w:bookmarkStart w:id="1" w:name="_Hlk151298563"/>
  </w:p>
  <w:p w14:paraId="2B6F27E9" w14:textId="7732A42C" w:rsidR="00271A3F" w:rsidRPr="00B52501" w:rsidRDefault="00271A3F" w:rsidP="00B52501">
    <w:pPr>
      <w:pStyle w:val="ArialTitelgrau"/>
      <w:ind w:left="142"/>
      <w:rPr>
        <w:sz w:val="20"/>
        <w:szCs w:val="20"/>
      </w:rPr>
    </w:pPr>
    <w:r w:rsidRPr="002D4E32">
      <w:rPr>
        <w:rFonts w:ascii="Calibri" w:eastAsia="Calibri" w:hAnsi="Calibri" w:cs="Calibri"/>
        <w:noProof/>
        <w:sz w:val="20"/>
        <w:szCs w:val="20"/>
      </w:rPr>
      <mc:AlternateContent>
        <mc:Choice Requires="wps">
          <w:drawing>
            <wp:anchor distT="0" distB="0" distL="114300" distR="114300" simplePos="0" relativeHeight="251681792" behindDoc="0" locked="0" layoutInCell="1" allowOverlap="1" wp14:anchorId="36AA8362" wp14:editId="467F0863">
              <wp:simplePos x="0" y="0"/>
              <wp:positionH relativeFrom="column">
                <wp:posOffset>4970674</wp:posOffset>
              </wp:positionH>
              <wp:positionV relativeFrom="page">
                <wp:posOffset>159823</wp:posOffset>
              </wp:positionV>
              <wp:extent cx="1240155" cy="499745"/>
              <wp:effectExtent l="0" t="0" r="0" b="0"/>
              <wp:wrapNone/>
              <wp:docPr id="12" name="Rechteck 12"/>
              <wp:cNvGraphicFramePr/>
              <a:graphic xmlns:a="http://schemas.openxmlformats.org/drawingml/2006/main">
                <a:graphicData uri="http://schemas.microsoft.com/office/word/2010/wordprocessingShape">
                  <wps:wsp>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BEF895E" id="Rechteck 12" o:spid="_x0000_s1026" style="position:absolute;margin-left:391.4pt;margin-top:12.6pt;width:97.65pt;height:39.35pt;z-index:251681792;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0S6pfgIAAF8FAAAOAAAAZHJzL2Uyb0RvYy54bWysVMFu2zAMvQ/YPwi6r7azZF2DOkXQosOA&#13;&#10;oi3aDj0rshQbkEWNUuJkXz9KdpyuLXYYdpElkXwknx91frFrDdsq9A3YkhcnOWfKSqgauy75j6fr&#13;&#10;T18580HYShiwquR75fnF4uOH887N1QRqMJVCRiDWzztX8joEN88yL2vVCn8CTlkyasBWBDriOqtQ&#13;&#10;dITemmyS51+yDrByCFJ5T7dXvZEvEr7WSoY7rb0KzJScagtpxbSu4potzsV8jcLVjRzKEP9QRSsa&#13;&#10;S0lHqCsRBNtg8waqbSSCBx1OJLQZaN1IlXqgbor8VTePtXAq9ULkeDfS5P8frLzdPrp7JBo65+ee&#13;&#10;trGLncY2fqk+tktk7Uey1C4wSZfFZJoXsxlnkmzTs7PT6SyymR2jHfrwTUHL4qbkSD8jcSS2Nz70&#13;&#10;rgeXmMyDaarrxph0wPXq0iDbivjj8s/T06sB/Q83Y6OzhRjWI8ab7NhL2oW9UdHP2AelWVNR9ZNU&#13;&#10;SZKZGvMIKZUNRW+qRaX69MUsz5NSqLcxInWaACOypvwj9gAQJfwWu69y8I+hKql0DM7/VlgfPEak&#13;&#10;zGDDGNw2FvA9AENdDZl7/wNJPTWRpRVU+3tkCP2MeCevG/pvN8KHe4E0FDQ+NOjhjhZtoCs5DDvO&#13;&#10;asBf791Hf9IqWTnraMhK7n9uBCrOzHdLKj4rptM4lekwnZ1O6IAvLauXFrtpL4HkUNCT4mTaRv9g&#13;&#10;DluN0D7Te7CMWckkrKTcJZcBD4fL0A8/vShSLZfJjSbRiXBjH52M4JHVqMun3bNAN4g3kOxv4TCQ&#13;&#10;Yv5Kw71vjLSw3ATQTRL4kdeBb5riJJzhxYnPxMtz8jq+i4vfAAAA//8DAFBLAwQUAAYACAAAACEA&#13;&#10;zMlHFeUAAAAPAQAADwAAAGRycy9kb3ducmV2LnhtbEyPzU7DMBCE70i8g7VI3KgdI0iaxqkQP+KE&#13;&#10;qrZw4ObGJomI11HspoanZznBZaXVzsx+U62TG9hsp9B7VJAtBDCLjTc9tgpe909XBbAQNRo9eLQK&#13;&#10;vmyAdX1+VunS+BNu7byLLaMQDKVW0MU4lpyHprNOh4UfLdLtw09OR1qnlptJnyjcDVwKccud7pE+&#13;&#10;dHq0951tPndHp+D9xb89fsvkns0miTyb52a/5UpdXqSHFY27FbBoU/xzwG8H4oeawA7+iCawQUFe&#13;&#10;SOKPCuSNBEaCZV5kwA6kFNdL4HXF//eofwAAAP//AwBQSwECLQAUAAYACAAAACEAtoM4kv4AAADh&#13;&#10;AQAAEwAAAAAAAAAAAAAAAAAAAAAAW0NvbnRlbnRfVHlwZXNdLnhtbFBLAQItABQABgAIAAAAIQA4&#13;&#10;/SH/1gAAAJQBAAALAAAAAAAAAAAAAAAAAC8BAABfcmVscy8ucmVsc1BLAQItABQABgAIAAAAIQBw&#13;&#10;0S6pfgIAAF8FAAAOAAAAAAAAAAAAAAAAAC4CAABkcnMvZTJvRG9jLnhtbFBLAQItABQABgAIAAAA&#13;&#10;IQDMyUcV5QAAAA8BAAAPAAAAAAAAAAAAAAAAANgEAABkcnMvZG93bnJldi54bWxQSwUGAAAAAAQA&#13;&#10;BADzAAAA6gUAAAAA&#13;&#10;" fillcolor="#00347d" stroked="f" strokeweight="1pt">
              <w10:wrap anchory="page"/>
            </v:rect>
          </w:pict>
        </mc:Fallback>
      </mc:AlternateContent>
    </w:r>
    <w:r w:rsidRPr="002D4E32">
      <w:rPr>
        <w:i/>
        <w:iCs/>
        <w:noProof/>
        <w:sz w:val="20"/>
        <w:szCs w:val="20"/>
      </w:rPr>
      <w:drawing>
        <wp:anchor distT="0" distB="0" distL="114300" distR="114300" simplePos="0" relativeHeight="251680768" behindDoc="0" locked="1" layoutInCell="1" allowOverlap="1" wp14:anchorId="1271AA3D" wp14:editId="2D9CABB2">
          <wp:simplePos x="0" y="0"/>
          <wp:positionH relativeFrom="column">
            <wp:posOffset>4586605</wp:posOffset>
          </wp:positionH>
          <wp:positionV relativeFrom="page">
            <wp:posOffset>-358140</wp:posOffset>
          </wp:positionV>
          <wp:extent cx="2428240" cy="1536065"/>
          <wp:effectExtent l="0" t="0" r="0" b="635"/>
          <wp:wrapNone/>
          <wp:docPr id="35" name="Grafik 35" descr="Ein Bild, das Screenshot, Text, Schrift, Visitenkart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Grafik 35" descr="Ein Bild, das Screenshot, Text, Schrift, Visitenkarte enthält.&#10;&#10;Automatisch generierte Beschreibu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3192" b="24851"/>
                  <a:stretch/>
                </pic:blipFill>
                <pic:spPr bwMode="auto">
                  <a:xfrm>
                    <a:off x="0" y="0"/>
                    <a:ext cx="2428240" cy="15360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D4E32">
      <w:rPr>
        <w:noProof/>
        <w:sz w:val="20"/>
        <w:szCs w:val="20"/>
      </w:rPr>
      <w:drawing>
        <wp:anchor distT="0" distB="0" distL="114300" distR="114300" simplePos="0" relativeHeight="251682816" behindDoc="0" locked="1" layoutInCell="1" allowOverlap="1" wp14:anchorId="6E7394B7" wp14:editId="631D348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14:sizeRelH relativeFrom="margin">
            <wp14:pctWidth>0</wp14:pctWidth>
          </wp14:sizeRelH>
          <wp14:sizeRelV relativeFrom="margin">
            <wp14:pctHeight>0</wp14:pctHeight>
          </wp14:sizeRelV>
        </wp:anchor>
      </w:drawing>
    </w:r>
    <w:r w:rsidRPr="002D4E32">
      <w:rPr>
        <w:sz w:val="20"/>
        <w:szCs w:val="20"/>
      </w:rPr>
      <w:t xml:space="preserve">Arbeitsblatt </w:t>
    </w:r>
    <w:r w:rsidR="005642F9">
      <w:rPr>
        <w:sz w:val="20"/>
        <w:szCs w:val="20"/>
      </w:rPr>
      <w:t>4</w:t>
    </w:r>
    <w:r w:rsidRPr="002D4E32">
      <w:rPr>
        <w:sz w:val="20"/>
        <w:szCs w:val="20"/>
      </w:rPr>
      <w:t>:</w:t>
    </w:r>
    <w:r w:rsidR="00B52501">
      <w:rPr>
        <w:sz w:val="20"/>
        <w:szCs w:val="20"/>
      </w:rPr>
      <w:t xml:space="preserve"> </w:t>
    </w:r>
    <w:r w:rsidR="007A7764">
      <w:rPr>
        <w:sz w:val="20"/>
        <w:szCs w:val="20"/>
      </w:rPr>
      <w:t>Joseph Haydn – </w:t>
    </w:r>
    <w:r w:rsidR="005642F9" w:rsidRPr="005642F9">
      <w:rPr>
        <w:sz w:val="20"/>
        <w:szCs w:val="20"/>
      </w:rPr>
      <w:t>Musik der Klassik</w:t>
    </w:r>
  </w:p>
  <w:p w14:paraId="625AD2B6" w14:textId="77777777" w:rsidR="00271A3F" w:rsidRDefault="00271A3F" w:rsidP="00271A3F">
    <w:pPr>
      <w:pStyle w:val="ArialTitelgrau"/>
      <w:ind w:left="142"/>
    </w:pPr>
  </w:p>
  <w:p w14:paraId="51526B61" w14:textId="77777777" w:rsidR="00271A3F" w:rsidRPr="00000978" w:rsidRDefault="00271A3F" w:rsidP="00271A3F">
    <w:pPr>
      <w:pStyle w:val="KeinLeerraum"/>
      <w:ind w:left="142" w:firstLine="0"/>
      <w:rPr>
        <w:color w:val="909191"/>
        <w:sz w:val="16"/>
        <w:szCs w:val="16"/>
      </w:rPr>
    </w:pPr>
    <w:r>
      <w:rPr>
        <w:noProof/>
      </w:rPr>
      <mc:AlternateContent>
        <mc:Choice Requires="wps">
          <w:drawing>
            <wp:anchor distT="0" distB="0" distL="114300" distR="114300" simplePos="0" relativeHeight="251683840" behindDoc="0" locked="0" layoutInCell="1" allowOverlap="1" wp14:anchorId="727414CC" wp14:editId="6A4ED170">
              <wp:simplePos x="0" y="0"/>
              <wp:positionH relativeFrom="column">
                <wp:posOffset>99060</wp:posOffset>
              </wp:positionH>
              <wp:positionV relativeFrom="paragraph">
                <wp:posOffset>55880</wp:posOffset>
              </wp:positionV>
              <wp:extent cx="4544060" cy="0"/>
              <wp:effectExtent l="0" t="0" r="0" b="0"/>
              <wp:wrapNone/>
              <wp:docPr id="32" name="Shape 32"/>
              <wp:cNvGraphicFramePr/>
              <a:graphic xmlns:a="http://schemas.openxmlformats.org/drawingml/2006/main">
                <a:graphicData uri="http://schemas.microsoft.com/office/word/2010/wordprocessingShape">
                  <wps:wsp>
                    <wps:cNvSpPr/>
                    <wps:spPr>
                      <a:xfrm>
                        <a:off x="0" y="0"/>
                        <a:ext cx="4544060" cy="0"/>
                      </a:xfrm>
                      <a:custGeom>
                        <a:avLst/>
                        <a:gdLst/>
                        <a:ahLst/>
                        <a:cxnLst/>
                        <a:rect l="0" t="0" r="0" b="0"/>
                        <a:pathLst>
                          <a:path w="4545000">
                            <a:moveTo>
                              <a:pt x="0" y="0"/>
                            </a:moveTo>
                            <a:lnTo>
                              <a:pt x="4545000" y="0"/>
                            </a:lnTo>
                          </a:path>
                        </a:pathLst>
                      </a:custGeom>
                      <a:ln w="15875" cap="flat">
                        <a:miter lim="100000"/>
                      </a:ln>
                    </wps:spPr>
                    <wps:style>
                      <a:lnRef idx="1">
                        <a:srgbClr val="909191"/>
                      </a:lnRef>
                      <a:fillRef idx="0">
                        <a:srgbClr val="000000">
                          <a:alpha val="0"/>
                        </a:srgbClr>
                      </a:fillRef>
                      <a:effectRef idx="0">
                        <a:scrgbClr r="0" g="0" b="0"/>
                      </a:effectRef>
                      <a:fontRef idx="none"/>
                    </wps:style>
                    <wps:bodyPr/>
                  </wps:wsp>
                </a:graphicData>
              </a:graphic>
            </wp:anchor>
          </w:drawing>
        </mc:Choice>
        <mc:Fallback>
          <w:pict>
            <v:shape w14:anchorId="3D418539" id="Shape 32" o:spid="_x0000_s1026" style="position:absolute;margin-left:7.8pt;margin-top:4.4pt;width:357.8pt;height:0;z-index:251683840;visibility:visible;mso-wrap-style:square;mso-wrap-distance-left:9pt;mso-wrap-distance-top:0;mso-wrap-distance-right:9pt;mso-wrap-distance-bottom:0;mso-position-horizontal:absolute;mso-position-horizontal-relative:text;mso-position-vertical:absolute;mso-position-vertical-relative:text;v-text-anchor:top" coordsize="454500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M5dsAgIAAH0EAAAOAAAAZHJzL2Uyb0RvYy54bWysVMtu2zAQvBfoPxC615ICO40NSzk0aC9F&#13;&#10;WzTpB9AUaRHgCyQjyX/f5ephxQV6KHqhllzucGbI1fFx0Ip03AdpTZWVmyIj3DDbSHOusl8vnz88&#13;&#10;ZCREahqqrOFVduEhe6zfvzv27sDvbGtVwz0BEBMOvauyNkZ3yPPAWq5p2FjHDSSF9ZpGmPpz3nja&#13;&#10;A7pW+V1R3Oe99Y3zlvEQYPVpTGY14gvBWfwuROCRqCoDbhFHj+MpjXl9pIezp66VbKJB/4GFptLA&#13;&#10;oQvUE42UvHr5B5SWzNtgRdwwq3MrhGQcNYCasrhR89xSx1ELmBPcYlP4f7DsW/fsfniwoXfhECBM&#13;&#10;KgbhdfoCPzKgWZfFLD5EwmBxu9tui3vwlM25/FrIXkP8wi2C0O5riKPPzRzRdo7YYObQw2399Z4c&#13;&#10;jakuMUsh6ZHFrigK9F7bjr9YzMYb2kDtmlVmvQt0IAJZyRh3QFE6pj5OAR4N8VqcMolFuXv4uAMn&#13;&#10;KLxgoWgc6cgIT1tJDXmgCCTBBChXBj5XtzGKF8UTcWV+ckFkA/6WCBL8+fRJedJReMD7Yl/uywUG&#13;&#10;tqYaIZVaqkYn3lTh2eM6Va6lI9bMZtqKzCakBMqxd25h2cRmbCDocLj+uY1A2VKEtKyJS72B5kfe&#13;&#10;K7UpPNnmgq8PDYE3jjymfkxNtJ6jbde/Rv0bAAD//wMAUEsDBBQABgAIAAAAIQCIwnqX3wAAAAsB&#13;&#10;AAAPAAAAZHJzL2Rvd25yZXYueG1sTI9BT8MwDIXvSPsPkSftxtJuopu6phMq7IC0ywoS16wxbUXj&#13;&#10;lCbrun+P4QIXS5+e/fxetp9sJ0YcfOtIQbyMQCBVzrRUK3h7PdxvQfigyejOESq4oYd9PrvLdGrc&#13;&#10;lU44lqEWbEI+1QqaEPpUSl81aLVfuh6JtQ83WB0Yh1qaQV/Z3HZyFUWJtLol/tDoHosGq8/yYhW8&#13;&#10;2/XhOJ7iqXj5cpvnxJS2PxZKLebT047H4w5EwCn8XcBPB84POQc7uwsZLzrmh4Q3FWy5BcubdbwC&#13;&#10;cf5lmWfyf4f8GwAA//8DAFBLAQItABQABgAIAAAAIQC2gziS/gAAAOEBAAATAAAAAAAAAAAAAAAA&#13;&#10;AAAAAABbQ29udGVudF9UeXBlc10ueG1sUEsBAi0AFAAGAAgAAAAhADj9If/WAAAAlAEAAAsAAAAA&#13;&#10;AAAAAAAAAAAALwEAAF9yZWxzLy5yZWxzUEsBAi0AFAAGAAgAAAAhAPgzl2wCAgAAfQQAAA4AAAAA&#13;&#10;AAAAAAAAAAAALgIAAGRycy9lMm9Eb2MueG1sUEsBAi0AFAAGAAgAAAAhAIjCepffAAAACwEAAA8A&#13;&#10;AAAAAAAAAAAAAAAAXAQAAGRycy9kb3ducmV2LnhtbFBLBQYAAAAABAAEAPMAAABoBQAAAAA=&#13;&#10;" path="m,l4545000,e" filled="f" strokecolor="#909191" strokeweight="1.25pt">
              <v:stroke miterlimit="1" joinstyle="miter"/>
              <v:path arrowok="t" textboxrect="0,0,4545000,0"/>
            </v:shape>
          </w:pict>
        </mc:Fallback>
      </mc:AlternateContent>
    </w:r>
  </w:p>
  <w:bookmarkEnd w:id="1"/>
  <w:p w14:paraId="61EE4B38" w14:textId="77777777" w:rsidR="00B52501" w:rsidRDefault="00B52501" w:rsidP="00B52501">
    <w:pPr>
      <w:pStyle w:val="ArialBeschreibunggrau"/>
      <w:ind w:firstLine="132"/>
    </w:pPr>
    <w:r>
      <w:t xml:space="preserve">Zugehöriges Medienelement: Mini-Triff Komponisten – Klassik – Haydn </w:t>
    </w:r>
  </w:p>
  <w:p w14:paraId="0DC87B2A" w14:textId="77777777" w:rsidR="00B52501" w:rsidRPr="00CE719E" w:rsidRDefault="00B52501" w:rsidP="00B52501">
    <w:pPr>
      <w:pStyle w:val="ArialBeschreibunggrau"/>
      <w:ind w:left="142"/>
    </w:pPr>
    <w:r w:rsidRPr="00CE719E">
      <w:t>planet-schule.de/</w:t>
    </w:r>
    <w:proofErr w:type="spellStart"/>
    <w:r w:rsidRPr="00CE719E">
      <w:t>schwerpunkt</w:t>
    </w:r>
    <w:proofErr w:type="spellEnd"/>
    <w:r w:rsidRPr="00CE719E">
      <w:t xml:space="preserve">/mini-triff/index.html </w:t>
    </w:r>
  </w:p>
  <w:p w14:paraId="5F29A93C" w14:textId="77777777" w:rsidR="00271A3F" w:rsidRPr="00271A3F" w:rsidRDefault="00271A3F" w:rsidP="00271A3F">
    <w:pPr>
      <w:pStyle w:val="ArialBeschreibunggrau"/>
      <w:spacing w:line="240" w:lineRule="auto"/>
      <w:ind w:left="142"/>
      <w:rPr>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9" type="#_x0000_t75" style="width:22.65pt;height:22.65pt;visibility:visible;mso-wrap-style:square" o:bullet="t">
        <v:imagedata r:id="rId1" o:title=""/>
      </v:shape>
    </w:pict>
  </w:numPicBullet>
  <w:numPicBullet w:numPicBulletId="1">
    <w:pict>
      <v:shape id="_x0000_i1160" type="#_x0000_t75" style="width:34.65pt;height:28.65pt;visibility:visible;mso-wrap-style:square" o:bullet="t">
        <v:imagedata r:id="rId2" o:title=""/>
      </v:shape>
    </w:pict>
  </w:numPicBullet>
  <w:numPicBullet w:numPicBulletId="2">
    <w:pict>
      <v:shape id="_x0000_i1161" type="#_x0000_t75" style="width:34.65pt;height:29.35pt;visibility:visible;mso-wrap-style:square" o:bullet="t">
        <v:imagedata r:id="rId3" o:title=""/>
      </v:shape>
    </w:pict>
  </w:numPicBullet>
  <w:abstractNum w:abstractNumId="0" w15:restartNumberingAfterBreak="0">
    <w:nsid w:val="19D70491"/>
    <w:multiLevelType w:val="hybridMultilevel"/>
    <w:tmpl w:val="79866C24"/>
    <w:lvl w:ilvl="0" w:tplc="318AE176">
      <w:start w:val="7"/>
      <w:numFmt w:val="lowerLetter"/>
      <w:lvlText w:val="%1."/>
      <w:lvlJc w:val="left"/>
      <w:pPr>
        <w:ind w:left="360" w:hanging="36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1D160B8B"/>
    <w:multiLevelType w:val="hybridMultilevel"/>
    <w:tmpl w:val="84B0D7F2"/>
    <w:lvl w:ilvl="0" w:tplc="25A0EB0A">
      <w:start w:val="1"/>
      <w:numFmt w:val="lowerLetter"/>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2" w15:restartNumberingAfterBreak="0">
    <w:nsid w:val="20D676F1"/>
    <w:multiLevelType w:val="hybridMultilevel"/>
    <w:tmpl w:val="961C50C8"/>
    <w:lvl w:ilvl="0" w:tplc="A2A4F9BA">
      <w:start w:val="2"/>
      <w:numFmt w:val="decimal"/>
      <w:lvlText w:val="%1."/>
      <w:lvlJc w:val="left"/>
      <w:pPr>
        <w:ind w:left="2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1" w:tplc="0D3E64D4">
      <w:start w:val="1"/>
      <w:numFmt w:val="lowerLetter"/>
      <w:lvlText w:val="%2"/>
      <w:lvlJc w:val="left"/>
      <w:pPr>
        <w:ind w:left="9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2" w:tplc="8556C1B8">
      <w:start w:val="1"/>
      <w:numFmt w:val="lowerRoman"/>
      <w:lvlText w:val="%3"/>
      <w:lvlJc w:val="left"/>
      <w:pPr>
        <w:ind w:left="17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3" w:tplc="4EA46A8E">
      <w:start w:val="1"/>
      <w:numFmt w:val="decimal"/>
      <w:lvlText w:val="%4"/>
      <w:lvlJc w:val="left"/>
      <w:pPr>
        <w:ind w:left="24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4" w:tplc="387AF4D0">
      <w:start w:val="1"/>
      <w:numFmt w:val="lowerLetter"/>
      <w:lvlText w:val="%5"/>
      <w:lvlJc w:val="left"/>
      <w:pPr>
        <w:ind w:left="315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5" w:tplc="68F28F50">
      <w:start w:val="1"/>
      <w:numFmt w:val="lowerRoman"/>
      <w:lvlText w:val="%6"/>
      <w:lvlJc w:val="left"/>
      <w:pPr>
        <w:ind w:left="387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6" w:tplc="89EEE85E">
      <w:start w:val="1"/>
      <w:numFmt w:val="decimal"/>
      <w:lvlText w:val="%7"/>
      <w:lvlJc w:val="left"/>
      <w:pPr>
        <w:ind w:left="459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7" w:tplc="F60A9462">
      <w:start w:val="1"/>
      <w:numFmt w:val="lowerLetter"/>
      <w:lvlText w:val="%8"/>
      <w:lvlJc w:val="left"/>
      <w:pPr>
        <w:ind w:left="531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lvl w:ilvl="8" w:tplc="0E3C6790">
      <w:start w:val="1"/>
      <w:numFmt w:val="lowerRoman"/>
      <w:lvlText w:val="%9"/>
      <w:lvlJc w:val="left"/>
      <w:pPr>
        <w:ind w:left="6032"/>
      </w:pPr>
      <w:rPr>
        <w:rFonts w:ascii="TheSans C5 SemiLight" w:eastAsia="TheSans C5 SemiLight" w:hAnsi="TheSans C5 SemiLight" w:cs="TheSans C5 SemiLight"/>
        <w:b w:val="0"/>
        <w:i w:val="0"/>
        <w:strike w:val="0"/>
        <w:dstrike w:val="0"/>
        <w:color w:val="00347D"/>
        <w:sz w:val="22"/>
        <w:szCs w:val="22"/>
        <w:u w:val="none" w:color="000000"/>
        <w:bdr w:val="none" w:sz="0" w:space="0" w:color="auto"/>
        <w:shd w:val="clear" w:color="auto" w:fill="auto"/>
        <w:vertAlign w:val="baseline"/>
      </w:rPr>
    </w:lvl>
  </w:abstractNum>
  <w:abstractNum w:abstractNumId="3" w15:restartNumberingAfterBreak="0">
    <w:nsid w:val="34DD3493"/>
    <w:multiLevelType w:val="hybridMultilevel"/>
    <w:tmpl w:val="16F8ABC8"/>
    <w:lvl w:ilvl="0" w:tplc="9DDCAF56">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4" w15:restartNumberingAfterBreak="0">
    <w:nsid w:val="43F97A36"/>
    <w:multiLevelType w:val="hybridMultilevel"/>
    <w:tmpl w:val="86701740"/>
    <w:lvl w:ilvl="0" w:tplc="107CAFA2">
      <w:start w:val="1"/>
      <w:numFmt w:val="decimal"/>
      <w:lvlText w:val="%1."/>
      <w:lvlJc w:val="left"/>
      <w:pPr>
        <w:ind w:left="492" w:hanging="360"/>
      </w:pPr>
      <w:rPr>
        <w:rFonts w:hint="default"/>
      </w:rPr>
    </w:lvl>
    <w:lvl w:ilvl="1" w:tplc="04070019" w:tentative="1">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5" w15:restartNumberingAfterBreak="0">
    <w:nsid w:val="4939435C"/>
    <w:multiLevelType w:val="hybridMultilevel"/>
    <w:tmpl w:val="0F741956"/>
    <w:lvl w:ilvl="0" w:tplc="67BAD714">
      <w:start w:val="1"/>
      <w:numFmt w:val="lowerLetter"/>
      <w:pStyle w:val="TheSansListe"/>
      <w:lvlText w:val="%1."/>
      <w:lvlJc w:val="left"/>
      <w:pPr>
        <w:ind w:left="230"/>
      </w:pPr>
      <w:rPr>
        <w:rFonts w:ascii="Arial" w:eastAsia="TheSans C5" w:hAnsi="Arial" w:cs="Arial" w:hint="default"/>
        <w:b/>
        <w:bCs/>
        <w:i w:val="0"/>
        <w:strike w:val="0"/>
        <w:dstrike w:val="0"/>
        <w:color w:val="00347D"/>
        <w:sz w:val="22"/>
        <w:szCs w:val="22"/>
        <w:u w:val="none" w:color="000000"/>
        <w:bdr w:val="none" w:sz="0" w:space="0" w:color="auto"/>
        <w:shd w:val="clear" w:color="auto" w:fill="auto"/>
        <w:vertAlign w:val="baseline"/>
      </w:rPr>
    </w:lvl>
    <w:lvl w:ilvl="1" w:tplc="0DAE13A4">
      <w:start w:val="1"/>
      <w:numFmt w:val="lowerLetter"/>
      <w:lvlText w:val="%2"/>
      <w:lvlJc w:val="left"/>
      <w:pPr>
        <w:ind w:left="10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2" w:tplc="E9A01E0C">
      <w:start w:val="1"/>
      <w:numFmt w:val="lowerRoman"/>
      <w:lvlText w:val="%3"/>
      <w:lvlJc w:val="left"/>
      <w:pPr>
        <w:ind w:left="18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3" w:tplc="F766CBE8">
      <w:start w:val="1"/>
      <w:numFmt w:val="decimal"/>
      <w:lvlText w:val="%4"/>
      <w:lvlJc w:val="left"/>
      <w:pPr>
        <w:ind w:left="25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4" w:tplc="3E2ECD7E">
      <w:start w:val="1"/>
      <w:numFmt w:val="lowerLetter"/>
      <w:lvlText w:val="%5"/>
      <w:lvlJc w:val="left"/>
      <w:pPr>
        <w:ind w:left="324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5" w:tplc="E8465F9C">
      <w:start w:val="1"/>
      <w:numFmt w:val="lowerRoman"/>
      <w:lvlText w:val="%6"/>
      <w:lvlJc w:val="left"/>
      <w:pPr>
        <w:ind w:left="396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6" w:tplc="389C0558">
      <w:start w:val="1"/>
      <w:numFmt w:val="decimal"/>
      <w:lvlText w:val="%7"/>
      <w:lvlJc w:val="left"/>
      <w:pPr>
        <w:ind w:left="468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7" w:tplc="3EDC0D2C">
      <w:start w:val="1"/>
      <w:numFmt w:val="lowerLetter"/>
      <w:lvlText w:val="%8"/>
      <w:lvlJc w:val="left"/>
      <w:pPr>
        <w:ind w:left="540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lvl w:ilvl="8" w:tplc="D6DEA804">
      <w:start w:val="1"/>
      <w:numFmt w:val="lowerRoman"/>
      <w:lvlText w:val="%9"/>
      <w:lvlJc w:val="left"/>
      <w:pPr>
        <w:ind w:left="6120"/>
      </w:pPr>
      <w:rPr>
        <w:rFonts w:ascii="TheSans C5" w:eastAsia="TheSans C5" w:hAnsi="TheSans C5" w:cs="TheSans C5"/>
        <w:b/>
        <w:bCs/>
        <w:i w:val="0"/>
        <w:strike w:val="0"/>
        <w:dstrike w:val="0"/>
        <w:color w:val="00347D"/>
        <w:sz w:val="22"/>
        <w:szCs w:val="22"/>
        <w:u w:val="none" w:color="000000"/>
        <w:bdr w:val="none" w:sz="0" w:space="0" w:color="auto"/>
        <w:shd w:val="clear" w:color="auto" w:fill="auto"/>
        <w:vertAlign w:val="baseline"/>
      </w:rPr>
    </w:lvl>
  </w:abstractNum>
  <w:abstractNum w:abstractNumId="6" w15:restartNumberingAfterBreak="0">
    <w:nsid w:val="5C073858"/>
    <w:multiLevelType w:val="hybridMultilevel"/>
    <w:tmpl w:val="723E20AC"/>
    <w:lvl w:ilvl="0" w:tplc="C9E2720E">
      <w:start w:val="1"/>
      <w:numFmt w:val="bullet"/>
      <w:lvlText w:val=""/>
      <w:lvlPicBulletId w:val="0"/>
      <w:lvlJc w:val="left"/>
      <w:pPr>
        <w:tabs>
          <w:tab w:val="num" w:pos="720"/>
        </w:tabs>
        <w:ind w:left="720" w:hanging="360"/>
      </w:pPr>
      <w:rPr>
        <w:rFonts w:ascii="Symbol" w:hAnsi="Symbol" w:hint="default"/>
      </w:rPr>
    </w:lvl>
    <w:lvl w:ilvl="1" w:tplc="FFA02284" w:tentative="1">
      <w:start w:val="1"/>
      <w:numFmt w:val="bullet"/>
      <w:lvlText w:val=""/>
      <w:lvlJc w:val="left"/>
      <w:pPr>
        <w:tabs>
          <w:tab w:val="num" w:pos="1440"/>
        </w:tabs>
        <w:ind w:left="1440" w:hanging="360"/>
      </w:pPr>
      <w:rPr>
        <w:rFonts w:ascii="Symbol" w:hAnsi="Symbol" w:hint="default"/>
      </w:rPr>
    </w:lvl>
    <w:lvl w:ilvl="2" w:tplc="886AC58E" w:tentative="1">
      <w:start w:val="1"/>
      <w:numFmt w:val="bullet"/>
      <w:lvlText w:val=""/>
      <w:lvlJc w:val="left"/>
      <w:pPr>
        <w:tabs>
          <w:tab w:val="num" w:pos="2160"/>
        </w:tabs>
        <w:ind w:left="2160" w:hanging="360"/>
      </w:pPr>
      <w:rPr>
        <w:rFonts w:ascii="Symbol" w:hAnsi="Symbol" w:hint="default"/>
      </w:rPr>
    </w:lvl>
    <w:lvl w:ilvl="3" w:tplc="66F8D53C" w:tentative="1">
      <w:start w:val="1"/>
      <w:numFmt w:val="bullet"/>
      <w:lvlText w:val=""/>
      <w:lvlJc w:val="left"/>
      <w:pPr>
        <w:tabs>
          <w:tab w:val="num" w:pos="2880"/>
        </w:tabs>
        <w:ind w:left="2880" w:hanging="360"/>
      </w:pPr>
      <w:rPr>
        <w:rFonts w:ascii="Symbol" w:hAnsi="Symbol" w:hint="default"/>
      </w:rPr>
    </w:lvl>
    <w:lvl w:ilvl="4" w:tplc="F8742AAE" w:tentative="1">
      <w:start w:val="1"/>
      <w:numFmt w:val="bullet"/>
      <w:lvlText w:val=""/>
      <w:lvlJc w:val="left"/>
      <w:pPr>
        <w:tabs>
          <w:tab w:val="num" w:pos="3600"/>
        </w:tabs>
        <w:ind w:left="3600" w:hanging="360"/>
      </w:pPr>
      <w:rPr>
        <w:rFonts w:ascii="Symbol" w:hAnsi="Symbol" w:hint="default"/>
      </w:rPr>
    </w:lvl>
    <w:lvl w:ilvl="5" w:tplc="D80A8AD8" w:tentative="1">
      <w:start w:val="1"/>
      <w:numFmt w:val="bullet"/>
      <w:lvlText w:val=""/>
      <w:lvlJc w:val="left"/>
      <w:pPr>
        <w:tabs>
          <w:tab w:val="num" w:pos="4320"/>
        </w:tabs>
        <w:ind w:left="4320" w:hanging="360"/>
      </w:pPr>
      <w:rPr>
        <w:rFonts w:ascii="Symbol" w:hAnsi="Symbol" w:hint="default"/>
      </w:rPr>
    </w:lvl>
    <w:lvl w:ilvl="6" w:tplc="2B0CB144" w:tentative="1">
      <w:start w:val="1"/>
      <w:numFmt w:val="bullet"/>
      <w:lvlText w:val=""/>
      <w:lvlJc w:val="left"/>
      <w:pPr>
        <w:tabs>
          <w:tab w:val="num" w:pos="5040"/>
        </w:tabs>
        <w:ind w:left="5040" w:hanging="360"/>
      </w:pPr>
      <w:rPr>
        <w:rFonts w:ascii="Symbol" w:hAnsi="Symbol" w:hint="default"/>
      </w:rPr>
    </w:lvl>
    <w:lvl w:ilvl="7" w:tplc="F850BEDC" w:tentative="1">
      <w:start w:val="1"/>
      <w:numFmt w:val="bullet"/>
      <w:lvlText w:val=""/>
      <w:lvlJc w:val="left"/>
      <w:pPr>
        <w:tabs>
          <w:tab w:val="num" w:pos="5760"/>
        </w:tabs>
        <w:ind w:left="5760" w:hanging="360"/>
      </w:pPr>
      <w:rPr>
        <w:rFonts w:ascii="Symbol" w:hAnsi="Symbol" w:hint="default"/>
      </w:rPr>
    </w:lvl>
    <w:lvl w:ilvl="8" w:tplc="814A9BE8"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5CCF4A82"/>
    <w:multiLevelType w:val="multilevel"/>
    <w:tmpl w:val="A6B4D314"/>
    <w:styleLink w:val="AktuelleListe1"/>
    <w:lvl w:ilvl="0">
      <w:start w:val="1"/>
      <w:numFmt w:val="lowerLetter"/>
      <w:lvlText w:val="%1)"/>
      <w:lvlJc w:val="left"/>
      <w:pPr>
        <w:ind w:left="1854"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68F60105"/>
    <w:multiLevelType w:val="hybridMultilevel"/>
    <w:tmpl w:val="6E8A3A86"/>
    <w:lvl w:ilvl="0" w:tplc="A0EACBD2">
      <w:start w:val="1"/>
      <w:numFmt w:val="lowerLetter"/>
      <w:pStyle w:val="ArialEinzuga"/>
      <w:lvlText w:val="%1)"/>
      <w:lvlJc w:val="left"/>
      <w:pPr>
        <w:tabs>
          <w:tab w:val="num" w:pos="1418"/>
        </w:tabs>
        <w:ind w:left="1418" w:hanging="284"/>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9122120"/>
    <w:multiLevelType w:val="hybridMultilevel"/>
    <w:tmpl w:val="67081C96"/>
    <w:lvl w:ilvl="0" w:tplc="990CE86E">
      <w:start w:val="1"/>
      <w:numFmt w:val="lowerLetter"/>
      <w:lvlText w:val="%1)"/>
      <w:lvlJc w:val="left"/>
      <w:pPr>
        <w:ind w:left="492" w:hanging="360"/>
      </w:pPr>
      <w:rPr>
        <w:rFonts w:hint="default"/>
      </w:rPr>
    </w:lvl>
    <w:lvl w:ilvl="1" w:tplc="04070019">
      <w:start w:val="1"/>
      <w:numFmt w:val="lowerLetter"/>
      <w:lvlText w:val="%2."/>
      <w:lvlJc w:val="left"/>
      <w:pPr>
        <w:ind w:left="1212" w:hanging="360"/>
      </w:pPr>
    </w:lvl>
    <w:lvl w:ilvl="2" w:tplc="0407001B" w:tentative="1">
      <w:start w:val="1"/>
      <w:numFmt w:val="lowerRoman"/>
      <w:lvlText w:val="%3."/>
      <w:lvlJc w:val="right"/>
      <w:pPr>
        <w:ind w:left="1932" w:hanging="180"/>
      </w:pPr>
    </w:lvl>
    <w:lvl w:ilvl="3" w:tplc="0407000F" w:tentative="1">
      <w:start w:val="1"/>
      <w:numFmt w:val="decimal"/>
      <w:lvlText w:val="%4."/>
      <w:lvlJc w:val="left"/>
      <w:pPr>
        <w:ind w:left="2652" w:hanging="360"/>
      </w:pPr>
    </w:lvl>
    <w:lvl w:ilvl="4" w:tplc="04070019" w:tentative="1">
      <w:start w:val="1"/>
      <w:numFmt w:val="lowerLetter"/>
      <w:lvlText w:val="%5."/>
      <w:lvlJc w:val="left"/>
      <w:pPr>
        <w:ind w:left="3372" w:hanging="360"/>
      </w:pPr>
    </w:lvl>
    <w:lvl w:ilvl="5" w:tplc="0407001B" w:tentative="1">
      <w:start w:val="1"/>
      <w:numFmt w:val="lowerRoman"/>
      <w:lvlText w:val="%6."/>
      <w:lvlJc w:val="right"/>
      <w:pPr>
        <w:ind w:left="4092" w:hanging="180"/>
      </w:pPr>
    </w:lvl>
    <w:lvl w:ilvl="6" w:tplc="0407000F" w:tentative="1">
      <w:start w:val="1"/>
      <w:numFmt w:val="decimal"/>
      <w:lvlText w:val="%7."/>
      <w:lvlJc w:val="left"/>
      <w:pPr>
        <w:ind w:left="4812" w:hanging="360"/>
      </w:pPr>
    </w:lvl>
    <w:lvl w:ilvl="7" w:tplc="04070019" w:tentative="1">
      <w:start w:val="1"/>
      <w:numFmt w:val="lowerLetter"/>
      <w:lvlText w:val="%8."/>
      <w:lvlJc w:val="left"/>
      <w:pPr>
        <w:ind w:left="5532" w:hanging="360"/>
      </w:pPr>
    </w:lvl>
    <w:lvl w:ilvl="8" w:tplc="0407001B" w:tentative="1">
      <w:start w:val="1"/>
      <w:numFmt w:val="lowerRoman"/>
      <w:lvlText w:val="%9."/>
      <w:lvlJc w:val="right"/>
      <w:pPr>
        <w:ind w:left="6252" w:hanging="180"/>
      </w:pPr>
    </w:lvl>
  </w:abstractNum>
  <w:abstractNum w:abstractNumId="10" w15:restartNumberingAfterBreak="0">
    <w:nsid w:val="79946D5E"/>
    <w:multiLevelType w:val="multilevel"/>
    <w:tmpl w:val="0407001D"/>
    <w:styleLink w:val="AktuelleList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777863657">
    <w:abstractNumId w:val="5"/>
  </w:num>
  <w:num w:numId="2" w16cid:durableId="914899534">
    <w:abstractNumId w:val="2"/>
  </w:num>
  <w:num w:numId="3" w16cid:durableId="544949689">
    <w:abstractNumId w:val="0"/>
  </w:num>
  <w:num w:numId="4" w16cid:durableId="1870676697">
    <w:abstractNumId w:val="3"/>
  </w:num>
  <w:num w:numId="5" w16cid:durableId="1393308077">
    <w:abstractNumId w:val="4"/>
  </w:num>
  <w:num w:numId="6" w16cid:durableId="1231040007">
    <w:abstractNumId w:val="6"/>
  </w:num>
  <w:num w:numId="7" w16cid:durableId="39667314">
    <w:abstractNumId w:val="9"/>
  </w:num>
  <w:num w:numId="8" w16cid:durableId="1170288603">
    <w:abstractNumId w:val="1"/>
  </w:num>
  <w:num w:numId="9" w16cid:durableId="1615748291">
    <w:abstractNumId w:val="8"/>
  </w:num>
  <w:num w:numId="10" w16cid:durableId="574246620">
    <w:abstractNumId w:val="7"/>
  </w:num>
  <w:num w:numId="11" w16cid:durableId="23482388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proofState w:spelling="clean" w:grammar="clean"/>
  <w:attachedTemplate r:id="rId1"/>
  <w:defaultTabStop w:val="708"/>
  <w:hyphenationZone w:val="425"/>
  <w:characterSpacingControl w:val="doNotCompress"/>
  <w:hdrShapeDefaults>
    <o:shapedefaults v:ext="edit" spidmax="30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54A"/>
    <w:rsid w:val="00000978"/>
    <w:rsid w:val="000033D9"/>
    <w:rsid w:val="00003B31"/>
    <w:rsid w:val="00012CA5"/>
    <w:rsid w:val="00014982"/>
    <w:rsid w:val="0002716D"/>
    <w:rsid w:val="000302DB"/>
    <w:rsid w:val="00031384"/>
    <w:rsid w:val="00032016"/>
    <w:rsid w:val="00033627"/>
    <w:rsid w:val="00042278"/>
    <w:rsid w:val="0005271F"/>
    <w:rsid w:val="00055038"/>
    <w:rsid w:val="00057000"/>
    <w:rsid w:val="0006037B"/>
    <w:rsid w:val="0006042A"/>
    <w:rsid w:val="00062ACD"/>
    <w:rsid w:val="0006500C"/>
    <w:rsid w:val="00065039"/>
    <w:rsid w:val="000675A1"/>
    <w:rsid w:val="000771B3"/>
    <w:rsid w:val="00083B77"/>
    <w:rsid w:val="00084428"/>
    <w:rsid w:val="0009163A"/>
    <w:rsid w:val="000938C7"/>
    <w:rsid w:val="00096B79"/>
    <w:rsid w:val="0009740A"/>
    <w:rsid w:val="000A1B63"/>
    <w:rsid w:val="000A1D9D"/>
    <w:rsid w:val="000A3B30"/>
    <w:rsid w:val="000B2C8A"/>
    <w:rsid w:val="000B3330"/>
    <w:rsid w:val="000B5C1F"/>
    <w:rsid w:val="000C29A9"/>
    <w:rsid w:val="000C7742"/>
    <w:rsid w:val="000D12F4"/>
    <w:rsid w:val="000D19B3"/>
    <w:rsid w:val="000D27AD"/>
    <w:rsid w:val="000D7CAF"/>
    <w:rsid w:val="000E08B0"/>
    <w:rsid w:val="000E3592"/>
    <w:rsid w:val="000E3FBD"/>
    <w:rsid w:val="000E5331"/>
    <w:rsid w:val="000F1B5D"/>
    <w:rsid w:val="000F33EF"/>
    <w:rsid w:val="000F6B3E"/>
    <w:rsid w:val="001032BF"/>
    <w:rsid w:val="00103D1F"/>
    <w:rsid w:val="00105D5F"/>
    <w:rsid w:val="00105ED8"/>
    <w:rsid w:val="00110FF4"/>
    <w:rsid w:val="00126259"/>
    <w:rsid w:val="001340DF"/>
    <w:rsid w:val="001373F1"/>
    <w:rsid w:val="00143D8D"/>
    <w:rsid w:val="00144420"/>
    <w:rsid w:val="00144BD7"/>
    <w:rsid w:val="00146381"/>
    <w:rsid w:val="001543C4"/>
    <w:rsid w:val="0015492B"/>
    <w:rsid w:val="0015613F"/>
    <w:rsid w:val="001679DD"/>
    <w:rsid w:val="00176ED7"/>
    <w:rsid w:val="0018212F"/>
    <w:rsid w:val="00187154"/>
    <w:rsid w:val="00187925"/>
    <w:rsid w:val="0019004C"/>
    <w:rsid w:val="001912A2"/>
    <w:rsid w:val="00197BA5"/>
    <w:rsid w:val="001A1BAF"/>
    <w:rsid w:val="001A46A2"/>
    <w:rsid w:val="001A57D6"/>
    <w:rsid w:val="001A6B47"/>
    <w:rsid w:val="001B29CA"/>
    <w:rsid w:val="001B7550"/>
    <w:rsid w:val="001C0AF5"/>
    <w:rsid w:val="001C6A9D"/>
    <w:rsid w:val="001C6D2D"/>
    <w:rsid w:val="001C7D82"/>
    <w:rsid w:val="001D258B"/>
    <w:rsid w:val="001D5063"/>
    <w:rsid w:val="001E43DF"/>
    <w:rsid w:val="001E6E84"/>
    <w:rsid w:val="001F1BDB"/>
    <w:rsid w:val="001F58C2"/>
    <w:rsid w:val="001F6F67"/>
    <w:rsid w:val="001F77F3"/>
    <w:rsid w:val="00200797"/>
    <w:rsid w:val="0020761D"/>
    <w:rsid w:val="002128E4"/>
    <w:rsid w:val="00220184"/>
    <w:rsid w:val="00221566"/>
    <w:rsid w:val="00240F37"/>
    <w:rsid w:val="00257323"/>
    <w:rsid w:val="00261444"/>
    <w:rsid w:val="00262F67"/>
    <w:rsid w:val="00271A3F"/>
    <w:rsid w:val="0027694D"/>
    <w:rsid w:val="00286665"/>
    <w:rsid w:val="002A009C"/>
    <w:rsid w:val="002A45D4"/>
    <w:rsid w:val="002A6A8C"/>
    <w:rsid w:val="002B532E"/>
    <w:rsid w:val="002C3AA9"/>
    <w:rsid w:val="002C4C02"/>
    <w:rsid w:val="002D1DBC"/>
    <w:rsid w:val="002D2D2A"/>
    <w:rsid w:val="002D4E32"/>
    <w:rsid w:val="002E08F5"/>
    <w:rsid w:val="002E21C7"/>
    <w:rsid w:val="002E2797"/>
    <w:rsid w:val="002E2809"/>
    <w:rsid w:val="002E6939"/>
    <w:rsid w:val="002F2365"/>
    <w:rsid w:val="002F31B6"/>
    <w:rsid w:val="002F4998"/>
    <w:rsid w:val="002F53A6"/>
    <w:rsid w:val="002F546D"/>
    <w:rsid w:val="003006FE"/>
    <w:rsid w:val="003026AD"/>
    <w:rsid w:val="00302A9C"/>
    <w:rsid w:val="00302CF0"/>
    <w:rsid w:val="00302DE8"/>
    <w:rsid w:val="003073BF"/>
    <w:rsid w:val="00311713"/>
    <w:rsid w:val="00315295"/>
    <w:rsid w:val="00315446"/>
    <w:rsid w:val="00321E5B"/>
    <w:rsid w:val="00323CCA"/>
    <w:rsid w:val="003301D7"/>
    <w:rsid w:val="00331EE4"/>
    <w:rsid w:val="0033380B"/>
    <w:rsid w:val="00335482"/>
    <w:rsid w:val="0034296C"/>
    <w:rsid w:val="003435CA"/>
    <w:rsid w:val="00343B42"/>
    <w:rsid w:val="00350784"/>
    <w:rsid w:val="00354AE4"/>
    <w:rsid w:val="00360419"/>
    <w:rsid w:val="0036428A"/>
    <w:rsid w:val="003657DB"/>
    <w:rsid w:val="00367236"/>
    <w:rsid w:val="00374DE1"/>
    <w:rsid w:val="00387F8A"/>
    <w:rsid w:val="00391223"/>
    <w:rsid w:val="00391E92"/>
    <w:rsid w:val="00395784"/>
    <w:rsid w:val="003B3DF8"/>
    <w:rsid w:val="003C32DC"/>
    <w:rsid w:val="003C4DD8"/>
    <w:rsid w:val="003C646E"/>
    <w:rsid w:val="003D45C4"/>
    <w:rsid w:val="003E21A6"/>
    <w:rsid w:val="003E6CBA"/>
    <w:rsid w:val="003F0733"/>
    <w:rsid w:val="003F15B1"/>
    <w:rsid w:val="003F23C0"/>
    <w:rsid w:val="003F5277"/>
    <w:rsid w:val="0040492E"/>
    <w:rsid w:val="00405343"/>
    <w:rsid w:val="0040599F"/>
    <w:rsid w:val="00407D1F"/>
    <w:rsid w:val="004174CF"/>
    <w:rsid w:val="00424866"/>
    <w:rsid w:val="00431E6B"/>
    <w:rsid w:val="004462F4"/>
    <w:rsid w:val="0045015E"/>
    <w:rsid w:val="00451621"/>
    <w:rsid w:val="00453F04"/>
    <w:rsid w:val="00457BB7"/>
    <w:rsid w:val="004635C8"/>
    <w:rsid w:val="00465047"/>
    <w:rsid w:val="00467581"/>
    <w:rsid w:val="00471CC4"/>
    <w:rsid w:val="00471E51"/>
    <w:rsid w:val="0047354A"/>
    <w:rsid w:val="0047472D"/>
    <w:rsid w:val="00474FB3"/>
    <w:rsid w:val="00482F18"/>
    <w:rsid w:val="004918CC"/>
    <w:rsid w:val="00492167"/>
    <w:rsid w:val="00493CF3"/>
    <w:rsid w:val="0049545E"/>
    <w:rsid w:val="004A3936"/>
    <w:rsid w:val="004A4533"/>
    <w:rsid w:val="004B24AF"/>
    <w:rsid w:val="004B686E"/>
    <w:rsid w:val="004C177B"/>
    <w:rsid w:val="004C209F"/>
    <w:rsid w:val="004C474F"/>
    <w:rsid w:val="004C79D4"/>
    <w:rsid w:val="004C7C03"/>
    <w:rsid w:val="004D19A7"/>
    <w:rsid w:val="004D5784"/>
    <w:rsid w:val="004E159E"/>
    <w:rsid w:val="004E7700"/>
    <w:rsid w:val="004F3DCB"/>
    <w:rsid w:val="004F4290"/>
    <w:rsid w:val="00500819"/>
    <w:rsid w:val="00504DE6"/>
    <w:rsid w:val="0050712F"/>
    <w:rsid w:val="005074DD"/>
    <w:rsid w:val="00510133"/>
    <w:rsid w:val="00520C02"/>
    <w:rsid w:val="00525447"/>
    <w:rsid w:val="00533064"/>
    <w:rsid w:val="005432BC"/>
    <w:rsid w:val="00551E7E"/>
    <w:rsid w:val="005642F9"/>
    <w:rsid w:val="00567B89"/>
    <w:rsid w:val="00575A98"/>
    <w:rsid w:val="00576291"/>
    <w:rsid w:val="005821BC"/>
    <w:rsid w:val="0058285F"/>
    <w:rsid w:val="0059150D"/>
    <w:rsid w:val="00592A6A"/>
    <w:rsid w:val="005A0A7B"/>
    <w:rsid w:val="005A5A1B"/>
    <w:rsid w:val="005A6623"/>
    <w:rsid w:val="005B1220"/>
    <w:rsid w:val="005B2923"/>
    <w:rsid w:val="005B2DB3"/>
    <w:rsid w:val="005B3F60"/>
    <w:rsid w:val="005D2B4C"/>
    <w:rsid w:val="005E3894"/>
    <w:rsid w:val="005F0AC2"/>
    <w:rsid w:val="005F2DBF"/>
    <w:rsid w:val="005F3A0D"/>
    <w:rsid w:val="005F71E8"/>
    <w:rsid w:val="0060123F"/>
    <w:rsid w:val="00604A43"/>
    <w:rsid w:val="00604E5A"/>
    <w:rsid w:val="00610CA0"/>
    <w:rsid w:val="00611451"/>
    <w:rsid w:val="006116C6"/>
    <w:rsid w:val="00611BC9"/>
    <w:rsid w:val="00616C43"/>
    <w:rsid w:val="00622376"/>
    <w:rsid w:val="00624DF3"/>
    <w:rsid w:val="00632CA1"/>
    <w:rsid w:val="0063380E"/>
    <w:rsid w:val="00635A66"/>
    <w:rsid w:val="00637C43"/>
    <w:rsid w:val="0064100E"/>
    <w:rsid w:val="00644132"/>
    <w:rsid w:val="006469AB"/>
    <w:rsid w:val="006505DC"/>
    <w:rsid w:val="006530B9"/>
    <w:rsid w:val="0065318C"/>
    <w:rsid w:val="00654102"/>
    <w:rsid w:val="00655422"/>
    <w:rsid w:val="00656057"/>
    <w:rsid w:val="006637A9"/>
    <w:rsid w:val="00672D28"/>
    <w:rsid w:val="00677483"/>
    <w:rsid w:val="00682AC3"/>
    <w:rsid w:val="00686263"/>
    <w:rsid w:val="0069024D"/>
    <w:rsid w:val="0069058F"/>
    <w:rsid w:val="0069585A"/>
    <w:rsid w:val="00696CDB"/>
    <w:rsid w:val="006C5F59"/>
    <w:rsid w:val="006D0CFB"/>
    <w:rsid w:val="006D2681"/>
    <w:rsid w:val="006E3077"/>
    <w:rsid w:val="006E30FB"/>
    <w:rsid w:val="006E396F"/>
    <w:rsid w:val="006F1DE2"/>
    <w:rsid w:val="006F4243"/>
    <w:rsid w:val="006F4814"/>
    <w:rsid w:val="00703875"/>
    <w:rsid w:val="007114B3"/>
    <w:rsid w:val="00715C2A"/>
    <w:rsid w:val="00716968"/>
    <w:rsid w:val="00720AEA"/>
    <w:rsid w:val="007220EC"/>
    <w:rsid w:val="007230FD"/>
    <w:rsid w:val="00724FF7"/>
    <w:rsid w:val="00733BC6"/>
    <w:rsid w:val="007350D5"/>
    <w:rsid w:val="007368CC"/>
    <w:rsid w:val="007477BC"/>
    <w:rsid w:val="00752487"/>
    <w:rsid w:val="007602FB"/>
    <w:rsid w:val="00760A76"/>
    <w:rsid w:val="007700FC"/>
    <w:rsid w:val="00775037"/>
    <w:rsid w:val="00777EA6"/>
    <w:rsid w:val="00781106"/>
    <w:rsid w:val="00782F00"/>
    <w:rsid w:val="007946E9"/>
    <w:rsid w:val="007A56B1"/>
    <w:rsid w:val="007A7764"/>
    <w:rsid w:val="007B2FF2"/>
    <w:rsid w:val="007C0CBA"/>
    <w:rsid w:val="007C61A0"/>
    <w:rsid w:val="007D3099"/>
    <w:rsid w:val="007E33B6"/>
    <w:rsid w:val="007E5559"/>
    <w:rsid w:val="007E7CD8"/>
    <w:rsid w:val="007F1ED6"/>
    <w:rsid w:val="00802FA3"/>
    <w:rsid w:val="0081107C"/>
    <w:rsid w:val="00817455"/>
    <w:rsid w:val="008205A7"/>
    <w:rsid w:val="00837765"/>
    <w:rsid w:val="00841AEE"/>
    <w:rsid w:val="00843456"/>
    <w:rsid w:val="00844BF5"/>
    <w:rsid w:val="00846F9D"/>
    <w:rsid w:val="0084770B"/>
    <w:rsid w:val="00865838"/>
    <w:rsid w:val="00865E92"/>
    <w:rsid w:val="00873E48"/>
    <w:rsid w:val="00894218"/>
    <w:rsid w:val="008B1736"/>
    <w:rsid w:val="008B39B5"/>
    <w:rsid w:val="008B5D30"/>
    <w:rsid w:val="008C0780"/>
    <w:rsid w:val="008D2747"/>
    <w:rsid w:val="008E40F4"/>
    <w:rsid w:val="00900046"/>
    <w:rsid w:val="009023D0"/>
    <w:rsid w:val="009032DC"/>
    <w:rsid w:val="00906FE0"/>
    <w:rsid w:val="00912B0C"/>
    <w:rsid w:val="0091654E"/>
    <w:rsid w:val="00917AD6"/>
    <w:rsid w:val="0092161E"/>
    <w:rsid w:val="009266F8"/>
    <w:rsid w:val="009301E5"/>
    <w:rsid w:val="009376DE"/>
    <w:rsid w:val="00940389"/>
    <w:rsid w:val="00941ACA"/>
    <w:rsid w:val="009460F9"/>
    <w:rsid w:val="009478DC"/>
    <w:rsid w:val="00951149"/>
    <w:rsid w:val="00960436"/>
    <w:rsid w:val="00963204"/>
    <w:rsid w:val="00964C4B"/>
    <w:rsid w:val="00971F3E"/>
    <w:rsid w:val="00990A03"/>
    <w:rsid w:val="009971A3"/>
    <w:rsid w:val="009A178E"/>
    <w:rsid w:val="009A2AE3"/>
    <w:rsid w:val="009B1D8E"/>
    <w:rsid w:val="009C5B74"/>
    <w:rsid w:val="009E7BDD"/>
    <w:rsid w:val="00A02E0F"/>
    <w:rsid w:val="00A035C6"/>
    <w:rsid w:val="00A04238"/>
    <w:rsid w:val="00A12DD8"/>
    <w:rsid w:val="00A16119"/>
    <w:rsid w:val="00A3214B"/>
    <w:rsid w:val="00A40D49"/>
    <w:rsid w:val="00A417E8"/>
    <w:rsid w:val="00A438F9"/>
    <w:rsid w:val="00A543C5"/>
    <w:rsid w:val="00A574E2"/>
    <w:rsid w:val="00A73898"/>
    <w:rsid w:val="00A749D6"/>
    <w:rsid w:val="00A84C23"/>
    <w:rsid w:val="00A90B10"/>
    <w:rsid w:val="00A90B43"/>
    <w:rsid w:val="00A94046"/>
    <w:rsid w:val="00A9581A"/>
    <w:rsid w:val="00AA0DC7"/>
    <w:rsid w:val="00AA3B4A"/>
    <w:rsid w:val="00AA47B5"/>
    <w:rsid w:val="00AA5DEE"/>
    <w:rsid w:val="00AA7FB2"/>
    <w:rsid w:val="00AB430E"/>
    <w:rsid w:val="00AD03C4"/>
    <w:rsid w:val="00AE0609"/>
    <w:rsid w:val="00AF0FB9"/>
    <w:rsid w:val="00AF597E"/>
    <w:rsid w:val="00B118F7"/>
    <w:rsid w:val="00B232FD"/>
    <w:rsid w:val="00B24B89"/>
    <w:rsid w:val="00B278CD"/>
    <w:rsid w:val="00B4530B"/>
    <w:rsid w:val="00B52501"/>
    <w:rsid w:val="00B53394"/>
    <w:rsid w:val="00B53E95"/>
    <w:rsid w:val="00B5632D"/>
    <w:rsid w:val="00B62F0B"/>
    <w:rsid w:val="00B6574E"/>
    <w:rsid w:val="00B700E2"/>
    <w:rsid w:val="00B7613C"/>
    <w:rsid w:val="00B7699F"/>
    <w:rsid w:val="00B81CA7"/>
    <w:rsid w:val="00B82D3F"/>
    <w:rsid w:val="00B92BB5"/>
    <w:rsid w:val="00B9395D"/>
    <w:rsid w:val="00B93F6D"/>
    <w:rsid w:val="00B94DF8"/>
    <w:rsid w:val="00BB0D44"/>
    <w:rsid w:val="00BC3339"/>
    <w:rsid w:val="00BC3CEF"/>
    <w:rsid w:val="00BC4B3D"/>
    <w:rsid w:val="00BD08E0"/>
    <w:rsid w:val="00BD7611"/>
    <w:rsid w:val="00BE4208"/>
    <w:rsid w:val="00BE5510"/>
    <w:rsid w:val="00BF6279"/>
    <w:rsid w:val="00BF68FE"/>
    <w:rsid w:val="00C00F2B"/>
    <w:rsid w:val="00C14DE6"/>
    <w:rsid w:val="00C1568A"/>
    <w:rsid w:val="00C27758"/>
    <w:rsid w:val="00C36609"/>
    <w:rsid w:val="00C367E2"/>
    <w:rsid w:val="00C36D11"/>
    <w:rsid w:val="00C37BE1"/>
    <w:rsid w:val="00C405FE"/>
    <w:rsid w:val="00C4799C"/>
    <w:rsid w:val="00C600AC"/>
    <w:rsid w:val="00C63C9D"/>
    <w:rsid w:val="00C6645A"/>
    <w:rsid w:val="00C67FD6"/>
    <w:rsid w:val="00C733CE"/>
    <w:rsid w:val="00C73555"/>
    <w:rsid w:val="00C743BD"/>
    <w:rsid w:val="00C74BBF"/>
    <w:rsid w:val="00C7603C"/>
    <w:rsid w:val="00C90242"/>
    <w:rsid w:val="00C916BB"/>
    <w:rsid w:val="00C925FA"/>
    <w:rsid w:val="00C9285C"/>
    <w:rsid w:val="00C931F4"/>
    <w:rsid w:val="00CB1125"/>
    <w:rsid w:val="00CB5667"/>
    <w:rsid w:val="00CB6221"/>
    <w:rsid w:val="00CB63C5"/>
    <w:rsid w:val="00CC3B08"/>
    <w:rsid w:val="00CD44B5"/>
    <w:rsid w:val="00CE09A4"/>
    <w:rsid w:val="00CE4514"/>
    <w:rsid w:val="00CE719E"/>
    <w:rsid w:val="00CE736F"/>
    <w:rsid w:val="00CF321B"/>
    <w:rsid w:val="00CF7690"/>
    <w:rsid w:val="00D03D4A"/>
    <w:rsid w:val="00D041B6"/>
    <w:rsid w:val="00D049BF"/>
    <w:rsid w:val="00D064D1"/>
    <w:rsid w:val="00D10A98"/>
    <w:rsid w:val="00D36EE5"/>
    <w:rsid w:val="00D43F69"/>
    <w:rsid w:val="00D44B69"/>
    <w:rsid w:val="00D45D5A"/>
    <w:rsid w:val="00D55407"/>
    <w:rsid w:val="00D609F7"/>
    <w:rsid w:val="00D63D36"/>
    <w:rsid w:val="00D718E2"/>
    <w:rsid w:val="00D84806"/>
    <w:rsid w:val="00D86199"/>
    <w:rsid w:val="00D9603F"/>
    <w:rsid w:val="00D97AE6"/>
    <w:rsid w:val="00DA2723"/>
    <w:rsid w:val="00DA4BA0"/>
    <w:rsid w:val="00DA5E09"/>
    <w:rsid w:val="00DA7880"/>
    <w:rsid w:val="00DA7E02"/>
    <w:rsid w:val="00DB2C7D"/>
    <w:rsid w:val="00DB445E"/>
    <w:rsid w:val="00DB451E"/>
    <w:rsid w:val="00DB681D"/>
    <w:rsid w:val="00DC47A2"/>
    <w:rsid w:val="00DC607A"/>
    <w:rsid w:val="00DD0683"/>
    <w:rsid w:val="00DD0757"/>
    <w:rsid w:val="00DD0E59"/>
    <w:rsid w:val="00DD631F"/>
    <w:rsid w:val="00DD6807"/>
    <w:rsid w:val="00DE5D2A"/>
    <w:rsid w:val="00DE72F5"/>
    <w:rsid w:val="00DF290B"/>
    <w:rsid w:val="00DF345D"/>
    <w:rsid w:val="00E012C3"/>
    <w:rsid w:val="00E0398F"/>
    <w:rsid w:val="00E07D4D"/>
    <w:rsid w:val="00E1332E"/>
    <w:rsid w:val="00E143B4"/>
    <w:rsid w:val="00E147ED"/>
    <w:rsid w:val="00E16C97"/>
    <w:rsid w:val="00E17785"/>
    <w:rsid w:val="00E2676A"/>
    <w:rsid w:val="00E26A0A"/>
    <w:rsid w:val="00E32D86"/>
    <w:rsid w:val="00E357FD"/>
    <w:rsid w:val="00E3666D"/>
    <w:rsid w:val="00E463D5"/>
    <w:rsid w:val="00E505AC"/>
    <w:rsid w:val="00E50955"/>
    <w:rsid w:val="00E52980"/>
    <w:rsid w:val="00E5388B"/>
    <w:rsid w:val="00E664F5"/>
    <w:rsid w:val="00E66F56"/>
    <w:rsid w:val="00E849EC"/>
    <w:rsid w:val="00E853A0"/>
    <w:rsid w:val="00EB3C01"/>
    <w:rsid w:val="00EB4D3C"/>
    <w:rsid w:val="00ED646E"/>
    <w:rsid w:val="00ED7A5D"/>
    <w:rsid w:val="00EE2F7C"/>
    <w:rsid w:val="00EE564A"/>
    <w:rsid w:val="00EE7327"/>
    <w:rsid w:val="00EE7E1E"/>
    <w:rsid w:val="00EF0F7A"/>
    <w:rsid w:val="00EF2EE5"/>
    <w:rsid w:val="00EF4232"/>
    <w:rsid w:val="00EF5685"/>
    <w:rsid w:val="00F07D55"/>
    <w:rsid w:val="00F1118B"/>
    <w:rsid w:val="00F11734"/>
    <w:rsid w:val="00F173B6"/>
    <w:rsid w:val="00F17534"/>
    <w:rsid w:val="00F20D02"/>
    <w:rsid w:val="00F21F67"/>
    <w:rsid w:val="00F24C1C"/>
    <w:rsid w:val="00F2570F"/>
    <w:rsid w:val="00F32980"/>
    <w:rsid w:val="00F41AB2"/>
    <w:rsid w:val="00F52F86"/>
    <w:rsid w:val="00F56153"/>
    <w:rsid w:val="00F631E7"/>
    <w:rsid w:val="00F64F58"/>
    <w:rsid w:val="00F70EB4"/>
    <w:rsid w:val="00F74557"/>
    <w:rsid w:val="00F77762"/>
    <w:rsid w:val="00F81424"/>
    <w:rsid w:val="00F840E5"/>
    <w:rsid w:val="00F84262"/>
    <w:rsid w:val="00F87E40"/>
    <w:rsid w:val="00F96AAC"/>
    <w:rsid w:val="00FA3FD9"/>
    <w:rsid w:val="00FA5932"/>
    <w:rsid w:val="00FB5770"/>
    <w:rsid w:val="00FB798E"/>
    <w:rsid w:val="00FC6418"/>
    <w:rsid w:val="00FC6D24"/>
    <w:rsid w:val="00FD1B4E"/>
    <w:rsid w:val="00FD2309"/>
    <w:rsid w:val="00FD4F0F"/>
    <w:rsid w:val="00FE4C04"/>
    <w:rsid w:val="00FE67A6"/>
    <w:rsid w:val="00FF04D3"/>
    <w:rsid w:val="00FF30D4"/>
    <w:rsid w:val="00FF5F6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04C7B253"/>
  <w15:docId w15:val="{7455E4B3-2FE9-6642-8920-E3BA1015A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de-DE" w:eastAsia="de-DE"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42F9"/>
    <w:pPr>
      <w:tabs>
        <w:tab w:val="left" w:pos="1418"/>
        <w:tab w:val="left" w:pos="1701"/>
      </w:tabs>
      <w:spacing w:after="13" w:line="240" w:lineRule="auto"/>
      <w:ind w:left="142"/>
    </w:pPr>
    <w:rPr>
      <w:rFonts w:ascii="Arial" w:eastAsia="TheSans C5 SemiLight" w:hAnsi="Arial" w:cs="TheSans C5 SemiLight"/>
      <w:color w:val="000000" w:themeColor="text1"/>
      <w:sz w:val="24"/>
    </w:rPr>
  </w:style>
  <w:style w:type="paragraph" w:styleId="berschrift1">
    <w:name w:val="heading 1"/>
    <w:next w:val="Standard"/>
    <w:link w:val="berschrift1Zchn"/>
    <w:uiPriority w:val="9"/>
    <w:pPr>
      <w:keepNext/>
      <w:keepLines/>
      <w:spacing w:after="3"/>
      <w:ind w:left="10" w:hanging="10"/>
      <w:outlineLvl w:val="0"/>
    </w:pPr>
    <w:rPr>
      <w:rFonts w:ascii="TheSans C5" w:eastAsia="TheSans C5" w:hAnsi="TheSans C5" w:cs="TheSans C5"/>
      <w:b/>
      <w:color w:val="00347D"/>
      <w:sz w:val="48"/>
    </w:rPr>
  </w:style>
  <w:style w:type="paragraph" w:styleId="berschrift2">
    <w:name w:val="heading 2"/>
    <w:next w:val="Standard"/>
    <w:link w:val="berschrift2Zchn"/>
    <w:uiPriority w:val="9"/>
    <w:unhideWhenUsed/>
    <w:pPr>
      <w:keepNext/>
      <w:keepLines/>
      <w:spacing w:after="0"/>
      <w:ind w:left="10" w:hanging="10"/>
      <w:outlineLvl w:val="1"/>
    </w:pPr>
    <w:rPr>
      <w:rFonts w:ascii="TheSans C5 Plain" w:eastAsia="TheSans C5 Plain" w:hAnsi="TheSans C5 Plain" w:cs="TheSans C5 Plain"/>
      <w:b/>
      <w:color w:val="909191"/>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rPr>
      <w:rFonts w:ascii="TheSans C5 Plain" w:eastAsia="TheSans C5 Plain" w:hAnsi="TheSans C5 Plain" w:cs="TheSans C5 Plain"/>
      <w:b/>
      <w:color w:val="909191"/>
      <w:sz w:val="22"/>
    </w:rPr>
  </w:style>
  <w:style w:type="character" w:customStyle="1" w:styleId="berschrift1Zchn">
    <w:name w:val="Überschrift 1 Zchn"/>
    <w:link w:val="berschrift1"/>
    <w:rPr>
      <w:rFonts w:ascii="TheSans C5" w:eastAsia="TheSans C5" w:hAnsi="TheSans C5" w:cs="TheSans C5"/>
      <w:b/>
      <w:color w:val="00347D"/>
      <w:sz w:val="4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KeinLeerraum">
    <w:name w:val="No Spacing"/>
    <w:link w:val="KeinLeerraumZchn"/>
    <w:uiPriority w:val="1"/>
    <w:rsid w:val="007350D5"/>
    <w:pPr>
      <w:spacing w:after="0" w:line="240" w:lineRule="auto"/>
      <w:ind w:left="10" w:hanging="10"/>
    </w:pPr>
    <w:rPr>
      <w:rFonts w:ascii="TheSans C5 SemiLight" w:eastAsia="TheSans C5 SemiLight" w:hAnsi="TheSans C5 SemiLight" w:cs="TheSans C5 SemiLight"/>
      <w:color w:val="00347D"/>
    </w:rPr>
  </w:style>
  <w:style w:type="paragraph" w:styleId="Kopfzeile">
    <w:name w:val="header"/>
    <w:basedOn w:val="Standard"/>
    <w:link w:val="KopfzeileZchn"/>
    <w:uiPriority w:val="99"/>
    <w:unhideWhenUsed/>
    <w:rsid w:val="001E43DF"/>
    <w:pPr>
      <w:tabs>
        <w:tab w:val="center" w:pos="4536"/>
        <w:tab w:val="right" w:pos="9072"/>
      </w:tabs>
      <w:spacing w:after="0"/>
    </w:pPr>
  </w:style>
  <w:style w:type="character" w:customStyle="1" w:styleId="KopfzeileZchn">
    <w:name w:val="Kopfzeile Zchn"/>
    <w:basedOn w:val="Absatz-Standardschriftart"/>
    <w:link w:val="Kopfzeile"/>
    <w:uiPriority w:val="99"/>
    <w:rsid w:val="001E43DF"/>
    <w:rPr>
      <w:rFonts w:ascii="TheSans C5 SemiLight" w:eastAsia="TheSans C5 SemiLight" w:hAnsi="TheSans C5 SemiLight" w:cs="TheSans C5 SemiLight"/>
      <w:color w:val="00347D"/>
    </w:rPr>
  </w:style>
  <w:style w:type="paragraph" w:styleId="Fuzeile">
    <w:name w:val="footer"/>
    <w:basedOn w:val="Standard"/>
    <w:link w:val="FuzeileZchn"/>
    <w:uiPriority w:val="99"/>
    <w:unhideWhenUsed/>
    <w:rsid w:val="001E43DF"/>
    <w:pPr>
      <w:tabs>
        <w:tab w:val="center" w:pos="4680"/>
        <w:tab w:val="right" w:pos="9360"/>
      </w:tabs>
      <w:spacing w:after="0"/>
      <w:ind w:left="0"/>
    </w:pPr>
    <w:rPr>
      <w:rFonts w:asciiTheme="minorHAnsi" w:eastAsiaTheme="minorEastAsia" w:hAnsiTheme="minorHAnsi" w:cs="Times New Roman"/>
      <w:color w:val="auto"/>
      <w:kern w:val="0"/>
      <w14:ligatures w14:val="none"/>
    </w:rPr>
  </w:style>
  <w:style w:type="character" w:customStyle="1" w:styleId="FuzeileZchn">
    <w:name w:val="Fußzeile Zchn"/>
    <w:basedOn w:val="Absatz-Standardschriftart"/>
    <w:link w:val="Fuzeile"/>
    <w:uiPriority w:val="99"/>
    <w:rsid w:val="001E43DF"/>
    <w:rPr>
      <w:rFonts w:cs="Times New Roman"/>
      <w:kern w:val="0"/>
      <w14:ligatures w14:val="none"/>
    </w:rPr>
  </w:style>
  <w:style w:type="character" w:styleId="Zeilennummer">
    <w:name w:val="line number"/>
    <w:basedOn w:val="Absatz-Standardschriftart"/>
    <w:uiPriority w:val="99"/>
    <w:semiHidden/>
    <w:unhideWhenUsed/>
    <w:rsid w:val="006116C6"/>
  </w:style>
  <w:style w:type="paragraph" w:styleId="Listenabsatz">
    <w:name w:val="List Paragraph"/>
    <w:basedOn w:val="Standard"/>
    <w:uiPriority w:val="34"/>
    <w:rsid w:val="00622376"/>
    <w:pPr>
      <w:ind w:left="720"/>
      <w:contextualSpacing/>
    </w:pPr>
  </w:style>
  <w:style w:type="paragraph" w:customStyle="1" w:styleId="TheSansberschrift">
    <w:name w:val="TheSans Überschrift"/>
    <w:basedOn w:val="Standard"/>
    <w:link w:val="TheSansberschriftZchn"/>
    <w:qFormat/>
    <w:rsid w:val="0081107C"/>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81107C"/>
    <w:rPr>
      <w:rFonts w:ascii="TheSans C5s ExtraBold" w:eastAsia="TheSans C5" w:hAnsi="TheSans C5s ExtraBold" w:cs="TheSans C5"/>
      <w:bCs/>
      <w:color w:val="00347D"/>
      <w:sz w:val="44"/>
    </w:rPr>
  </w:style>
  <w:style w:type="paragraph" w:customStyle="1" w:styleId="TheSansBeschreibunggrau">
    <w:name w:val="TheSans Beschreibung grau"/>
    <w:basedOn w:val="Standard"/>
    <w:link w:val="TheSansBeschreibunggrauZchn"/>
    <w:qFormat/>
    <w:rsid w:val="0081107C"/>
    <w:pPr>
      <w:spacing w:after="0" w:line="265" w:lineRule="auto"/>
      <w:ind w:left="-5"/>
    </w:pPr>
    <w:rPr>
      <w:color w:val="808080"/>
      <w:kern w:val="0"/>
      <w:sz w:val="16"/>
      <w14:ligatures w14:val="none"/>
    </w:rPr>
  </w:style>
  <w:style w:type="character" w:customStyle="1" w:styleId="TheSansBeschreibunggrauZchn">
    <w:name w:val="TheSans Beschreibung grau Zchn"/>
    <w:basedOn w:val="Absatz-Standardschriftart"/>
    <w:link w:val="TheSansBeschreibunggrau"/>
    <w:rsid w:val="0081107C"/>
    <w:rPr>
      <w:rFonts w:ascii="TheSans C5 SemiLight" w:eastAsia="TheSans C5 SemiLight" w:hAnsi="TheSans C5 SemiLight" w:cs="TheSans C5 SemiLight"/>
      <w:color w:val="808080"/>
      <w:kern w:val="0"/>
      <w:sz w:val="16"/>
      <w14:ligatures w14:val="none"/>
    </w:rPr>
  </w:style>
  <w:style w:type="paragraph" w:customStyle="1" w:styleId="TheSansTitelgrau">
    <w:name w:val="TheSans Titel grau"/>
    <w:basedOn w:val="KeinLeerraum"/>
    <w:link w:val="TheSansTitelgrauZchn"/>
    <w:rsid w:val="00865838"/>
    <w:pPr>
      <w:ind w:left="0" w:firstLine="0"/>
    </w:pPr>
    <w:rPr>
      <w:color w:val="909191"/>
    </w:rPr>
  </w:style>
  <w:style w:type="character" w:customStyle="1" w:styleId="KeinLeerraumZchn">
    <w:name w:val="Kein Leerraum Zchn"/>
    <w:basedOn w:val="Absatz-Standardschriftart"/>
    <w:link w:val="KeinLeerraum"/>
    <w:uiPriority w:val="1"/>
    <w:rsid w:val="00865838"/>
    <w:rPr>
      <w:rFonts w:ascii="TheSans C5 SemiLight" w:eastAsia="TheSans C5 SemiLight" w:hAnsi="TheSans C5 SemiLight" w:cs="TheSans C5 SemiLight"/>
      <w:color w:val="00347D"/>
    </w:rPr>
  </w:style>
  <w:style w:type="character" w:customStyle="1" w:styleId="TheSansTitelgrauZchn">
    <w:name w:val="TheSans Titel grau Zchn"/>
    <w:basedOn w:val="KeinLeerraumZchn"/>
    <w:link w:val="TheSansTitelgrau"/>
    <w:rsid w:val="00865838"/>
    <w:rPr>
      <w:rFonts w:ascii="TheSans C5 SemiLight" w:eastAsia="TheSans C5 SemiLight" w:hAnsi="TheSans C5 SemiLight" w:cs="TheSans C5 SemiLight"/>
      <w:color w:val="909191"/>
    </w:rPr>
  </w:style>
  <w:style w:type="paragraph" w:customStyle="1" w:styleId="Formatvorlage2">
    <w:name w:val="Formatvorlage2"/>
    <w:basedOn w:val="Standard"/>
    <w:link w:val="Formatvorlage2Zchn"/>
    <w:rsid w:val="00724FF7"/>
    <w:pPr>
      <w:spacing w:after="268"/>
      <w:ind w:left="-5"/>
    </w:pPr>
  </w:style>
  <w:style w:type="character" w:customStyle="1" w:styleId="Formatvorlage2Zchn">
    <w:name w:val="Formatvorlage2 Zchn"/>
    <w:basedOn w:val="Absatz-Standardschriftart"/>
    <w:link w:val="Formatvorlage2"/>
    <w:rsid w:val="00724FF7"/>
    <w:rPr>
      <w:rFonts w:ascii="TheSans C5 SemiLight" w:eastAsia="TheSans C5 SemiLight" w:hAnsi="TheSans C5 SemiLight" w:cs="TheSans C5 SemiLight"/>
      <w:color w:val="00347D"/>
    </w:rPr>
  </w:style>
  <w:style w:type="paragraph" w:customStyle="1" w:styleId="TheSansText">
    <w:name w:val="TheSans Text"/>
    <w:basedOn w:val="Standard"/>
    <w:link w:val="TheSansTextZchn"/>
    <w:qFormat/>
    <w:rsid w:val="00F56153"/>
  </w:style>
  <w:style w:type="character" w:customStyle="1" w:styleId="TheSansTextZchn">
    <w:name w:val="TheSans Text Zchn"/>
    <w:basedOn w:val="Formatvorlage2Zchn"/>
    <w:link w:val="TheSansText"/>
    <w:rsid w:val="0027694D"/>
    <w:rPr>
      <w:rFonts w:ascii="TheSans C5 SemiLight" w:eastAsia="TheSans C5 SemiLight" w:hAnsi="TheSans C5 SemiLight" w:cs="TheSans C5 SemiLight"/>
      <w:color w:val="00347D"/>
    </w:rPr>
  </w:style>
  <w:style w:type="paragraph" w:customStyle="1" w:styleId="TheSansZwischenberschrift">
    <w:name w:val="TheSans Zwischenüberschrift"/>
    <w:basedOn w:val="Standard"/>
    <w:link w:val="TheSansZwischenberschriftZchn"/>
    <w:rsid w:val="00F56153"/>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F56153"/>
    <w:rPr>
      <w:rFonts w:ascii="TheSans C5s ExtraBold" w:eastAsia="TheSans C5" w:hAnsi="TheSans C5s ExtraBold" w:cs="TheSans C5"/>
      <w:b/>
      <w:color w:val="00347D"/>
    </w:rPr>
  </w:style>
  <w:style w:type="paragraph" w:customStyle="1" w:styleId="TheSansZitat">
    <w:name w:val="TheSans Zitat"/>
    <w:basedOn w:val="Standard"/>
    <w:link w:val="TheSansZitatZchn"/>
    <w:rsid w:val="00F56153"/>
    <w:rPr>
      <w:i/>
      <w:iCs/>
    </w:rPr>
  </w:style>
  <w:style w:type="character" w:customStyle="1" w:styleId="TheSansZitatZchn">
    <w:name w:val="TheSans Zitat Zchn"/>
    <w:basedOn w:val="Absatz-Standardschriftart"/>
    <w:link w:val="TheSansZitat"/>
    <w:rsid w:val="00F56153"/>
    <w:rPr>
      <w:rFonts w:ascii="TheSans C5 SemiLight" w:eastAsia="TheSans C5 SemiLight" w:hAnsi="TheSans C5 SemiLight" w:cs="TheSans C5 SemiLight"/>
      <w:i/>
      <w:iCs/>
      <w:color w:val="00347D"/>
    </w:rPr>
  </w:style>
  <w:style w:type="paragraph" w:customStyle="1" w:styleId="TheSansBold">
    <w:name w:val="TheSans Bold"/>
    <w:basedOn w:val="Standard"/>
    <w:link w:val="TheSansBoldZchn"/>
    <w:rsid w:val="0027694D"/>
    <w:pPr>
      <w:spacing w:after="231"/>
      <w:ind w:left="-5"/>
    </w:pPr>
    <w:rPr>
      <w:rFonts w:ascii="TheSans C5s ExtraBold" w:eastAsia="TheSans C5" w:hAnsi="TheSans C5s ExtraBold" w:cs="TheSans C5"/>
      <w:bCs/>
    </w:rPr>
  </w:style>
  <w:style w:type="character" w:customStyle="1" w:styleId="TheSansBoldZchn">
    <w:name w:val="TheSans Bold Zchn"/>
    <w:basedOn w:val="Absatz-Standardschriftart"/>
    <w:link w:val="TheSansBold"/>
    <w:rsid w:val="0027694D"/>
    <w:rPr>
      <w:rFonts w:ascii="TheSans C5s ExtraBold" w:eastAsia="TheSans C5" w:hAnsi="TheSans C5s ExtraBold" w:cs="TheSans C5"/>
      <w:bCs/>
      <w:color w:val="00347D"/>
    </w:rPr>
  </w:style>
  <w:style w:type="paragraph" w:customStyle="1" w:styleId="TheSansListe">
    <w:name w:val="TheSans Liste"/>
    <w:basedOn w:val="Standard"/>
    <w:link w:val="TheSansListeZchn"/>
    <w:rsid w:val="00187154"/>
    <w:pPr>
      <w:numPr>
        <w:numId w:val="1"/>
      </w:numPr>
      <w:ind w:hanging="230"/>
    </w:pPr>
  </w:style>
  <w:style w:type="character" w:customStyle="1" w:styleId="TheSansListeZchn">
    <w:name w:val="TheSans Liste Zchn"/>
    <w:basedOn w:val="Absatz-Standardschriftart"/>
    <w:link w:val="TheSansListe"/>
    <w:rsid w:val="00187154"/>
    <w:rPr>
      <w:rFonts w:ascii="TheSans C5 SemiLight" w:eastAsia="TheSans C5 SemiLight" w:hAnsi="TheSans C5 SemiLight" w:cs="TheSans C5 SemiLight"/>
      <w:color w:val="00347D"/>
    </w:rPr>
  </w:style>
  <w:style w:type="paragraph" w:customStyle="1" w:styleId="ArialTitelgrau">
    <w:name w:val="Arial Titel grau"/>
    <w:basedOn w:val="TheSansTitelgrau"/>
    <w:rsid w:val="00E1332E"/>
    <w:rPr>
      <w:rFonts w:ascii="Arial" w:hAnsi="Arial"/>
    </w:rPr>
  </w:style>
  <w:style w:type="paragraph" w:customStyle="1" w:styleId="ArialBeschreibunggrau">
    <w:name w:val="Arial Beschreibung grau"/>
    <w:basedOn w:val="TheSansBeschreibunggrau"/>
    <w:qFormat/>
    <w:rsid w:val="00E1332E"/>
    <w:pPr>
      <w:ind w:left="10"/>
    </w:pPr>
  </w:style>
  <w:style w:type="paragraph" w:customStyle="1" w:styleId="Arialberschrift">
    <w:name w:val="Arial Überschrift"/>
    <w:basedOn w:val="TheSansberschrift"/>
    <w:qFormat/>
    <w:rsid w:val="002B532E"/>
    <w:pPr>
      <w:spacing w:after="0"/>
    </w:pPr>
    <w:rPr>
      <w:rFonts w:ascii="Arial" w:hAnsi="Arial"/>
      <w:b/>
      <w:color w:val="00347D"/>
      <w:sz w:val="28"/>
    </w:rPr>
  </w:style>
  <w:style w:type="paragraph" w:customStyle="1" w:styleId="ArialText">
    <w:name w:val="Arial Text"/>
    <w:basedOn w:val="TheSansText"/>
    <w:qFormat/>
    <w:rsid w:val="00315446"/>
    <w:pPr>
      <w:tabs>
        <w:tab w:val="left" w:pos="1134"/>
      </w:tabs>
    </w:pPr>
  </w:style>
  <w:style w:type="paragraph" w:customStyle="1" w:styleId="ArialZwischenberschrift">
    <w:name w:val="Arial Zwischenüberschrift"/>
    <w:basedOn w:val="Standard"/>
    <w:rsid w:val="00EB4D3C"/>
    <w:pPr>
      <w:spacing w:after="262"/>
    </w:pPr>
  </w:style>
  <w:style w:type="paragraph" w:customStyle="1" w:styleId="ArialZwischenberschrift2">
    <w:name w:val="Arial Zwischenüberschrift2"/>
    <w:basedOn w:val="TheSansZwischenberschrift"/>
    <w:rsid w:val="0015492B"/>
    <w:pPr>
      <w:ind w:left="142"/>
    </w:pPr>
    <w:rPr>
      <w:rFonts w:ascii="Arial" w:hAnsi="Arial"/>
    </w:rPr>
  </w:style>
  <w:style w:type="paragraph" w:customStyle="1" w:styleId="ArialZitat">
    <w:name w:val="Arial Zitat"/>
    <w:basedOn w:val="TheSansZitat"/>
    <w:rsid w:val="0015492B"/>
  </w:style>
  <w:style w:type="paragraph" w:customStyle="1" w:styleId="ArialBold">
    <w:name w:val="Arial Bold"/>
    <w:basedOn w:val="ArialText"/>
    <w:rsid w:val="00257323"/>
    <w:pPr>
      <w:tabs>
        <w:tab w:val="clear" w:pos="1701"/>
      </w:tabs>
    </w:pPr>
    <w:rPr>
      <w:b/>
      <w:color w:val="00347D"/>
    </w:rPr>
  </w:style>
  <w:style w:type="character" w:styleId="Hyperlink">
    <w:name w:val="Hyperlink"/>
    <w:basedOn w:val="Absatz-Standardschriftart"/>
    <w:uiPriority w:val="99"/>
    <w:unhideWhenUsed/>
    <w:rsid w:val="00917AD6"/>
    <w:rPr>
      <w:color w:val="0563C1" w:themeColor="hyperlink"/>
      <w:u w:val="single"/>
    </w:rPr>
  </w:style>
  <w:style w:type="character" w:styleId="NichtaufgelsteErwhnung">
    <w:name w:val="Unresolved Mention"/>
    <w:basedOn w:val="Absatz-Standardschriftart"/>
    <w:uiPriority w:val="99"/>
    <w:semiHidden/>
    <w:unhideWhenUsed/>
    <w:rsid w:val="00917AD6"/>
    <w:rPr>
      <w:color w:val="605E5C"/>
      <w:shd w:val="clear" w:color="auto" w:fill="E1DFDD"/>
    </w:rPr>
  </w:style>
  <w:style w:type="paragraph" w:customStyle="1" w:styleId="ArialTextEinzug">
    <w:name w:val="Arial Text Einzug"/>
    <w:basedOn w:val="ArialText"/>
    <w:rsid w:val="00257323"/>
    <w:pPr>
      <w:ind w:left="1134"/>
    </w:pPr>
  </w:style>
  <w:style w:type="paragraph" w:customStyle="1" w:styleId="ArialBoldEinzug">
    <w:name w:val="Arial Bold Einzug"/>
    <w:basedOn w:val="ArialBold"/>
    <w:rsid w:val="00257323"/>
    <w:pPr>
      <w:ind w:left="1134"/>
    </w:pPr>
  </w:style>
  <w:style w:type="paragraph" w:customStyle="1" w:styleId="ArialLckentext12pt">
    <w:name w:val="Arial Lückentext 12pt"/>
    <w:basedOn w:val="ArialText"/>
    <w:rsid w:val="000A3B30"/>
    <w:pPr>
      <w:spacing w:after="0" w:line="360" w:lineRule="auto"/>
    </w:pPr>
    <w:rPr>
      <w:color w:val="auto"/>
      <w:szCs w:val="24"/>
      <w:lang w:eastAsia="hi-IN" w:bidi="hi-IN"/>
    </w:rPr>
  </w:style>
  <w:style w:type="paragraph" w:customStyle="1" w:styleId="ArialEinzuga">
    <w:name w:val="Arial Einzug a)..."/>
    <w:basedOn w:val="ArialTextEinzug"/>
    <w:rsid w:val="00315446"/>
    <w:pPr>
      <w:numPr>
        <w:numId w:val="9"/>
      </w:numPr>
    </w:pPr>
  </w:style>
  <w:style w:type="numbering" w:customStyle="1" w:styleId="AktuelleListe1">
    <w:name w:val="Aktuelle Liste1"/>
    <w:uiPriority w:val="99"/>
    <w:rsid w:val="00315446"/>
    <w:pPr>
      <w:numPr>
        <w:numId w:val="10"/>
      </w:numPr>
    </w:pPr>
  </w:style>
  <w:style w:type="numbering" w:customStyle="1" w:styleId="AktuelleListe2">
    <w:name w:val="Aktuelle Liste2"/>
    <w:uiPriority w:val="99"/>
    <w:rsid w:val="00315446"/>
    <w:pPr>
      <w:numPr>
        <w:numId w:val="11"/>
      </w:numPr>
    </w:pPr>
  </w:style>
  <w:style w:type="paragraph" w:customStyle="1" w:styleId="Ariala">
    <w:name w:val="Arial a)..."/>
    <w:basedOn w:val="ArialEinzuga"/>
    <w:rsid w:val="009478DC"/>
    <w:pPr>
      <w:ind w:left="426"/>
    </w:pPr>
  </w:style>
  <w:style w:type="character" w:styleId="Kommentarzeichen">
    <w:name w:val="annotation reference"/>
    <w:basedOn w:val="Absatz-Standardschriftart"/>
    <w:uiPriority w:val="99"/>
    <w:semiHidden/>
    <w:unhideWhenUsed/>
    <w:rsid w:val="00D064D1"/>
    <w:rPr>
      <w:sz w:val="16"/>
      <w:szCs w:val="16"/>
    </w:rPr>
  </w:style>
  <w:style w:type="paragraph" w:styleId="Kommentartext">
    <w:name w:val="annotation text"/>
    <w:basedOn w:val="Standard"/>
    <w:link w:val="KommentartextZchn"/>
    <w:uiPriority w:val="99"/>
    <w:semiHidden/>
    <w:unhideWhenUsed/>
    <w:rsid w:val="00D064D1"/>
    <w:rPr>
      <w:sz w:val="20"/>
      <w:szCs w:val="20"/>
    </w:rPr>
  </w:style>
  <w:style w:type="character" w:customStyle="1" w:styleId="KommentartextZchn">
    <w:name w:val="Kommentartext Zchn"/>
    <w:basedOn w:val="Absatz-Standardschriftart"/>
    <w:link w:val="Kommentartext"/>
    <w:uiPriority w:val="99"/>
    <w:semiHidden/>
    <w:rsid w:val="00D064D1"/>
    <w:rPr>
      <w:rFonts w:ascii="Arial" w:eastAsia="TheSans C5 SemiLight" w:hAnsi="Arial" w:cs="TheSans C5 SemiLight"/>
      <w:color w:val="000000" w:themeColor="text1"/>
      <w:sz w:val="20"/>
      <w:szCs w:val="20"/>
    </w:rPr>
  </w:style>
  <w:style w:type="paragraph" w:styleId="Kommentarthema">
    <w:name w:val="annotation subject"/>
    <w:basedOn w:val="Kommentartext"/>
    <w:next w:val="Kommentartext"/>
    <w:link w:val="KommentarthemaZchn"/>
    <w:uiPriority w:val="99"/>
    <w:semiHidden/>
    <w:unhideWhenUsed/>
    <w:rsid w:val="00D064D1"/>
    <w:rPr>
      <w:b/>
      <w:bCs/>
    </w:rPr>
  </w:style>
  <w:style w:type="character" w:customStyle="1" w:styleId="KommentarthemaZchn">
    <w:name w:val="Kommentarthema Zchn"/>
    <w:basedOn w:val="KommentartextZchn"/>
    <w:link w:val="Kommentarthema"/>
    <w:uiPriority w:val="99"/>
    <w:semiHidden/>
    <w:rsid w:val="00D064D1"/>
    <w:rPr>
      <w:rFonts w:ascii="Arial" w:eastAsia="TheSans C5 SemiLight" w:hAnsi="Arial" w:cs="TheSans C5 SemiLight"/>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716680">
      <w:bodyDiv w:val="1"/>
      <w:marLeft w:val="0"/>
      <w:marRight w:val="0"/>
      <w:marTop w:val="0"/>
      <w:marBottom w:val="0"/>
      <w:divBdr>
        <w:top w:val="none" w:sz="0" w:space="0" w:color="auto"/>
        <w:left w:val="none" w:sz="0" w:space="0" w:color="auto"/>
        <w:bottom w:val="none" w:sz="0" w:space="0" w:color="auto"/>
        <w:right w:val="none" w:sz="0" w:space="0" w:color="auto"/>
      </w:divBdr>
    </w:div>
    <w:div w:id="3117573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jpe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5.png"/><Relationship Id="rId4" Type="http://schemas.openxmlformats.org/officeDocument/2006/relationships/styles" Target="styles.xml"/><Relationship Id="rId9" Type="http://schemas.openxmlformats.org/officeDocument/2006/relationships/image" Target="media/image4.png"/><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3" Type="http://schemas.openxmlformats.org/officeDocument/2006/relationships/image" Target="media/image9.svg"/><Relationship Id="rId2" Type="http://schemas.openxmlformats.org/officeDocument/2006/relationships/image" Target="media/image8.png"/><Relationship Id="rId1" Type="http://schemas.openxmlformats.org/officeDocument/2006/relationships/image" Target="media/image7.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tanjapurwin/Desktop/RZ%20AB_Haydn/Haydn_AB_Vorlag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noFill/>
        <a:ln w="6350">
          <a:noFill/>
        </a:ln>
      </a:spPr>
      <a:bodyPr rot="0" spcFirstLastPara="0" vertOverflow="overflow" horzOverflow="overflow" vert="horz" wrap="none" lIns="91440" tIns="45720" rIns="91440" bIns="45720" numCol="1" spcCol="0" rtlCol="0" fromWordArt="0" anchor="t" anchorCtr="0" forceAA="0" compatLnSpc="1">
        <a:prstTxWarp prst="textNoShape">
          <a:avLst/>
        </a:prstTxWarp>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2023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F47668-3F77-42C6-9221-BE7D987C3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Haydn_AB_Vorlage.dotx</Template>
  <TotalTime>0</TotalTime>
  <Pages>2</Pages>
  <Words>360</Words>
  <Characters>2271</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cp:lastModifiedBy>Susanne Hinnrichs</cp:lastModifiedBy>
  <cp:revision>8</cp:revision>
  <cp:lastPrinted>2023-11-24T12:24:00Z</cp:lastPrinted>
  <dcterms:created xsi:type="dcterms:W3CDTF">2023-12-13T15:23:00Z</dcterms:created>
  <dcterms:modified xsi:type="dcterms:W3CDTF">2024-01-29T07:54:00Z</dcterms:modified>
</cp:coreProperties>
</file>