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C0DC03" w14:textId="77777777" w:rsidR="00B07B0D" w:rsidRDefault="00B07B0D" w:rsidP="00C111F1">
      <w:pPr>
        <w:pStyle w:val="Arialberschrift"/>
        <w:ind w:left="1134"/>
      </w:pPr>
    </w:p>
    <w:p w14:paraId="4BD72338" w14:textId="5FC54823" w:rsidR="00C111F1" w:rsidRDefault="00020EEF" w:rsidP="00B07B0D">
      <w:pPr>
        <w:pStyle w:val="Arialberschrift"/>
        <w:ind w:left="1134"/>
      </w:pPr>
      <w:r w:rsidRPr="00020EEF">
        <w:t xml:space="preserve">Kaiserhymne </w:t>
      </w:r>
    </w:p>
    <w:p w14:paraId="16B83E23" w14:textId="68A57EA5" w:rsidR="00C111F1" w:rsidRDefault="00B07B0D" w:rsidP="00C111F1">
      <w:r w:rsidRPr="00020EEF">
        <w:rPr>
          <w:noProof/>
        </w:rPr>
        <w:drawing>
          <wp:anchor distT="0" distB="0" distL="114300" distR="114300" simplePos="0" relativeHeight="251668480" behindDoc="0" locked="0" layoutInCell="1" allowOverlap="1" wp14:anchorId="6671A9A9" wp14:editId="1C04D8C6">
            <wp:simplePos x="0" y="0"/>
            <wp:positionH relativeFrom="column">
              <wp:posOffset>719242</wp:posOffset>
            </wp:positionH>
            <wp:positionV relativeFrom="paragraph">
              <wp:posOffset>47413</wp:posOffset>
            </wp:positionV>
            <wp:extent cx="4941069" cy="2455334"/>
            <wp:effectExtent l="0" t="0" r="0" b="0"/>
            <wp:wrapNone/>
            <wp:docPr id="14068786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878676" name="Grafik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6052" b="28331"/>
                    <a:stretch/>
                  </pic:blipFill>
                  <pic:spPr bwMode="auto">
                    <a:xfrm>
                      <a:off x="0" y="0"/>
                      <a:ext cx="5010931" cy="2490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ABCCCE9" w14:textId="41CD7B31" w:rsidR="00C111F1" w:rsidRDefault="00C111F1" w:rsidP="00C111F1"/>
    <w:p w14:paraId="46E2ACCC" w14:textId="1A793100" w:rsidR="00C111F1" w:rsidRDefault="00C111F1" w:rsidP="00C111F1"/>
    <w:p w14:paraId="4107A45D" w14:textId="5CCF91AA" w:rsidR="00C111F1" w:rsidRDefault="00C111F1" w:rsidP="00C111F1"/>
    <w:p w14:paraId="7BDDEADD" w14:textId="0A37FD9B" w:rsidR="00C111F1" w:rsidRDefault="00C111F1" w:rsidP="00C111F1"/>
    <w:p w14:paraId="7DF4A85E" w14:textId="507181BC" w:rsidR="00C111F1" w:rsidRDefault="00C111F1" w:rsidP="00C111F1"/>
    <w:p w14:paraId="54586B68" w14:textId="4E1B83D7" w:rsidR="00C111F1" w:rsidRDefault="00B07B0D" w:rsidP="00C111F1">
      <w:r>
        <w:rPr>
          <w:noProof/>
        </w:rPr>
        <mc:AlternateContent>
          <mc:Choice Requires="wps">
            <w:drawing>
              <wp:anchor distT="0" distB="0" distL="114300" distR="114300" simplePos="0" relativeHeight="251670528" behindDoc="0" locked="0" layoutInCell="1" allowOverlap="1" wp14:anchorId="1A13D6F3" wp14:editId="22794635">
                <wp:simplePos x="0" y="0"/>
                <wp:positionH relativeFrom="column">
                  <wp:posOffset>5680075</wp:posOffset>
                </wp:positionH>
                <wp:positionV relativeFrom="paragraph">
                  <wp:posOffset>175895</wp:posOffset>
                </wp:positionV>
                <wp:extent cx="169545" cy="1224915"/>
                <wp:effectExtent l="0" t="0" r="8255" b="6985"/>
                <wp:wrapNone/>
                <wp:docPr id="246032245" name="Textfeld 2"/>
                <wp:cNvGraphicFramePr/>
                <a:graphic xmlns:a="http://schemas.openxmlformats.org/drawingml/2006/main">
                  <a:graphicData uri="http://schemas.microsoft.com/office/word/2010/wordprocessingShape">
                    <wps:wsp>
                      <wps:cNvSpPr txBox="1"/>
                      <wps:spPr>
                        <a:xfrm>
                          <a:off x="0" y="0"/>
                          <a:ext cx="169545" cy="1224915"/>
                        </a:xfrm>
                        <a:prstGeom prst="rect">
                          <a:avLst/>
                        </a:prstGeom>
                        <a:noFill/>
                        <a:ln w="6350">
                          <a:noFill/>
                        </a:ln>
                      </wps:spPr>
                      <wps:txbx>
                        <w:txbxContent>
                          <w:p w14:paraId="7721BECD" w14:textId="6D902EC7" w:rsidR="00766D4A" w:rsidRPr="00707ABB" w:rsidRDefault="00B07B0D" w:rsidP="00766D4A">
                            <w:pPr>
                              <w:pStyle w:val="ArialBeschreibunggrau"/>
                              <w:rPr>
                                <w:i/>
                                <w:iCs/>
                                <w:sz w:val="13"/>
                                <w:szCs w:val="13"/>
                              </w:rPr>
                            </w:pPr>
                            <w:r w:rsidRPr="00B07B0D">
                              <w:rPr>
                                <w:i/>
                                <w:iCs/>
                                <w:sz w:val="13"/>
                                <w:szCs w:val="13"/>
                              </w:rPr>
                              <w:t xml:space="preserve">Rechte: </w:t>
                            </w:r>
                            <w:proofErr w:type="spellStart"/>
                            <w:r w:rsidRPr="00B07B0D">
                              <w:rPr>
                                <w:i/>
                                <w:iCs/>
                                <w:sz w:val="13"/>
                                <w:szCs w:val="13"/>
                              </w:rPr>
                              <w:t>akg</w:t>
                            </w:r>
                            <w:proofErr w:type="spellEnd"/>
                            <w:r w:rsidRPr="00B07B0D">
                              <w:rPr>
                                <w:i/>
                                <w:iCs/>
                                <w:sz w:val="13"/>
                                <w:szCs w:val="13"/>
                              </w:rPr>
                              <w:t>-images</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13D6F3" id="_x0000_t202" coordsize="21600,21600" o:spt="202" path="m,l,21600r21600,l21600,xe">
                <v:stroke joinstyle="miter"/>
                <v:path gradientshapeok="t" o:connecttype="rect"/>
              </v:shapetype>
              <v:shape id="Textfeld 2" o:spid="_x0000_s1026" type="#_x0000_t202" style="position:absolute;left:0;text-align:left;margin-left:447.25pt;margin-top:13.85pt;width:13.35pt;height:9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" filled="f" stroked="f" strokeweight=".5pt">
                <v:textbox style="layout-flow:vertical;mso-layout-flow-alt:bottom-to-top" inset="0,0,0,0">
                  <w:txbxContent>
                    <w:p w14:paraId="7721BECD" w14:textId="6D902EC7" w:rsidR="00766D4A" w:rsidRPr="00707ABB" w:rsidRDefault="00B07B0D" w:rsidP="00766D4A">
                      <w:pPr>
                        <w:pStyle w:val="ArialBeschreibunggrau"/>
                        <w:rPr>
                          <w:i/>
                          <w:iCs/>
                          <w:sz w:val="13"/>
                          <w:szCs w:val="13"/>
                        </w:rPr>
                      </w:pPr>
                      <w:r w:rsidRPr="00B07B0D">
                        <w:rPr>
                          <w:i/>
                          <w:iCs/>
                          <w:sz w:val="13"/>
                          <w:szCs w:val="13"/>
                        </w:rPr>
                        <w:t xml:space="preserve">Rechte: </w:t>
                      </w:r>
                      <w:proofErr w:type="spellStart"/>
                      <w:r w:rsidRPr="00B07B0D">
                        <w:rPr>
                          <w:i/>
                          <w:iCs/>
                          <w:sz w:val="13"/>
                          <w:szCs w:val="13"/>
                        </w:rPr>
                        <w:t>akg</w:t>
                      </w:r>
                      <w:proofErr w:type="spellEnd"/>
                      <w:r w:rsidRPr="00B07B0D">
                        <w:rPr>
                          <w:i/>
                          <w:iCs/>
                          <w:sz w:val="13"/>
                          <w:szCs w:val="13"/>
                        </w:rPr>
                        <w:t>-images</w:t>
                      </w:r>
                    </w:p>
                  </w:txbxContent>
                </v:textbox>
              </v:shape>
            </w:pict>
          </mc:Fallback>
        </mc:AlternateContent>
      </w:r>
    </w:p>
    <w:p w14:paraId="04778341" w14:textId="7F2874F3" w:rsidR="00C111F1" w:rsidRDefault="00C111F1" w:rsidP="00C111F1"/>
    <w:p w14:paraId="40F792A0" w14:textId="1FF930DF" w:rsidR="00C111F1" w:rsidRDefault="00C111F1" w:rsidP="00C111F1"/>
    <w:p w14:paraId="23D07478" w14:textId="7661FB68" w:rsidR="00C111F1" w:rsidRDefault="00C111F1" w:rsidP="00C111F1"/>
    <w:p w14:paraId="0406C6F5" w14:textId="77777777" w:rsidR="00C111F1" w:rsidRDefault="00C111F1" w:rsidP="00C111F1"/>
    <w:p w14:paraId="33C46A13" w14:textId="7CF7241D" w:rsidR="00C111F1" w:rsidRDefault="00C111F1" w:rsidP="00C111F1"/>
    <w:p w14:paraId="0010223A" w14:textId="342BF99D" w:rsidR="00C111F1" w:rsidRDefault="00C111F1" w:rsidP="00C111F1"/>
    <w:p w14:paraId="5D039D89" w14:textId="2BEA15C3" w:rsidR="00020EEF" w:rsidRPr="00020EEF" w:rsidRDefault="00020EEF" w:rsidP="00C111F1"/>
    <w:p w14:paraId="6EBF8AAD" w14:textId="0E382BB1" w:rsidR="00020EEF" w:rsidRPr="00020EEF" w:rsidRDefault="00020EEF" w:rsidP="00C111F1">
      <w:pPr>
        <w:pStyle w:val="ArialBeschreibunggrau"/>
        <w:ind w:left="1134"/>
      </w:pPr>
      <w:r w:rsidRPr="00020EEF">
        <w:t>Joseph Haydn, Kaiserhymne, Reinschrift einer Klavierfassung mit der ersten Strophe, um 1798</w:t>
      </w:r>
    </w:p>
    <w:p w14:paraId="4537FCFE" w14:textId="01D9103B" w:rsidR="00020EEF" w:rsidRPr="00020EEF" w:rsidRDefault="0060211F" w:rsidP="00020EEF">
      <w:r w:rsidRPr="00DA3EA0">
        <w:rPr>
          <w:noProof/>
        </w:rPr>
        <w:drawing>
          <wp:anchor distT="0" distB="0" distL="114300" distR="114300" simplePos="0" relativeHeight="251662336" behindDoc="0" locked="0" layoutInCell="1" allowOverlap="1" wp14:anchorId="70E6F59C" wp14:editId="495D6714">
            <wp:simplePos x="0" y="0"/>
            <wp:positionH relativeFrom="column">
              <wp:posOffset>118012</wp:posOffset>
            </wp:positionH>
            <wp:positionV relativeFrom="paragraph">
              <wp:posOffset>183515</wp:posOffset>
            </wp:positionV>
            <wp:extent cx="408305" cy="323215"/>
            <wp:effectExtent l="0" t="0" r="0" b="0"/>
            <wp:wrapNone/>
            <wp:docPr id="484839016" name="Grafik 1"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p>
    <w:p w14:paraId="0FF176B7" w14:textId="5070A5B3" w:rsidR="00020EEF" w:rsidRPr="00020EEF" w:rsidRDefault="00020EEF" w:rsidP="00020EEF">
      <w:pPr>
        <w:pStyle w:val="ArialBoldEinzug"/>
      </w:pPr>
      <w:r w:rsidRPr="00020EEF">
        <w:t xml:space="preserve">Aufgabe 1 </w:t>
      </w:r>
    </w:p>
    <w:p w14:paraId="3D64072C" w14:textId="31A35F4D" w:rsidR="00020EEF" w:rsidRPr="00020EEF" w:rsidRDefault="00020EEF" w:rsidP="00020EEF">
      <w:pPr>
        <w:pStyle w:val="ArialEinzuga"/>
      </w:pPr>
      <w:r w:rsidRPr="00020EEF">
        <w:t xml:space="preserve">Schaut euch die Noten oben an. Könnt ihr Haydns Schrift entziffern? Versucht die Melodie zu summen oder mit einem Instrument zu spielen. </w:t>
      </w:r>
    </w:p>
    <w:p w14:paraId="417401C5" w14:textId="5E6DDFEE" w:rsidR="00020EEF" w:rsidRPr="00020EEF" w:rsidRDefault="00020EEF" w:rsidP="00020EEF"/>
    <w:p w14:paraId="3C162250" w14:textId="6DA1527A" w:rsidR="00020EEF" w:rsidRPr="00020EEF" w:rsidRDefault="00020EEF" w:rsidP="00020EEF">
      <w:pPr>
        <w:pStyle w:val="ArialEinzuga"/>
      </w:pPr>
      <w:r w:rsidRPr="00020EEF">
        <w:t>Der Text der ersten Zeile lautet:</w:t>
      </w:r>
      <w:r>
        <w:br/>
      </w:r>
      <w:r w:rsidRPr="00020EEF">
        <w:rPr>
          <w:rFonts w:ascii="Segoe Print" w:hAnsi="Segoe Print"/>
          <w:color w:val="00347D"/>
        </w:rPr>
        <w:t>„Gott erhalte Franz den Kaiser, unsern guten Kaiser Franz.“</w:t>
      </w:r>
    </w:p>
    <w:p w14:paraId="068AB30D" w14:textId="36C4F4C8" w:rsidR="00020EEF" w:rsidRPr="00020EEF" w:rsidRDefault="00020EEF" w:rsidP="00020EEF">
      <w:pPr>
        <w:pStyle w:val="ArialEinzuga"/>
        <w:numPr>
          <w:ilvl w:val="0"/>
          <w:numId w:val="0"/>
        </w:numPr>
        <w:ind w:left="1418"/>
      </w:pPr>
      <w:r w:rsidRPr="00020EEF">
        <w:t xml:space="preserve">Singt die Worte zur Melodie und tauscht euch darüber aus, </w:t>
      </w:r>
      <w:r>
        <w:br/>
      </w:r>
      <w:r w:rsidRPr="00020EEF">
        <w:t xml:space="preserve">ob ihr dieses Lied kennt oder nicht. </w:t>
      </w:r>
    </w:p>
    <w:p w14:paraId="12039CA4" w14:textId="77777777" w:rsidR="00020EEF" w:rsidRPr="00020EEF" w:rsidRDefault="00020EEF" w:rsidP="00020EEF"/>
    <w:p w14:paraId="2F9D0BC8" w14:textId="1EC2E822" w:rsidR="00020EEF" w:rsidRPr="00020EEF" w:rsidRDefault="0060211F" w:rsidP="00020EEF">
      <w:pPr>
        <w:pStyle w:val="ArialBoldEinzug"/>
      </w:pPr>
      <w:r w:rsidRPr="00DA3EA0">
        <w:rPr>
          <w:noProof/>
        </w:rPr>
        <w:drawing>
          <wp:anchor distT="0" distB="0" distL="114300" distR="114300" simplePos="0" relativeHeight="251664384" behindDoc="0" locked="0" layoutInCell="1" allowOverlap="1" wp14:anchorId="66D2A300" wp14:editId="0EE6FCF7">
            <wp:simplePos x="0" y="0"/>
            <wp:positionH relativeFrom="column">
              <wp:posOffset>117475</wp:posOffset>
            </wp:positionH>
            <wp:positionV relativeFrom="paragraph">
              <wp:posOffset>47612</wp:posOffset>
            </wp:positionV>
            <wp:extent cx="408305" cy="323215"/>
            <wp:effectExtent l="0" t="0" r="0" b="0"/>
            <wp:wrapNone/>
            <wp:docPr id="162334973" name="Grafik 162334973"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00020EEF" w:rsidRPr="00020EEF">
        <w:t>Aufgabe 2</w:t>
      </w:r>
    </w:p>
    <w:p w14:paraId="1F0A4DCA" w14:textId="4A41E116" w:rsidR="00020EEF" w:rsidRPr="00020EEF" w:rsidRDefault="00020EEF" w:rsidP="00020EEF">
      <w:pPr>
        <w:pStyle w:val="ArialTextEinzug"/>
        <w:rPr>
          <w:i/>
          <w:iCs/>
        </w:rPr>
      </w:pPr>
      <w:r w:rsidRPr="00020EEF">
        <w:rPr>
          <w:i/>
          <w:iCs/>
        </w:rPr>
        <w:t xml:space="preserve">Das Lied wurde zunächst zur österreichischen Kaiserhymne und später mit einem Text von August Heinrich Hoffmann von Fallersleben zur deutschen Nationalhymne, die heute nur noch eine Strophe hat. </w:t>
      </w:r>
    </w:p>
    <w:p w14:paraId="6956FEE5" w14:textId="5DF77787" w:rsidR="00020EEF" w:rsidRPr="00020EEF" w:rsidRDefault="00020EEF" w:rsidP="00020EEF">
      <w:pPr>
        <w:rPr>
          <w:i/>
          <w:iCs/>
        </w:rPr>
      </w:pPr>
    </w:p>
    <w:p w14:paraId="497D8017" w14:textId="624E0031" w:rsidR="00020EEF" w:rsidRPr="00020EEF" w:rsidRDefault="00020EEF" w:rsidP="00020EEF">
      <w:pPr>
        <w:pStyle w:val="ArialEinzuga"/>
        <w:numPr>
          <w:ilvl w:val="0"/>
          <w:numId w:val="14"/>
        </w:numPr>
      </w:pPr>
      <w:r w:rsidRPr="00020EEF">
        <w:t>Unten seht ihr die beiden Texte. Vergleicht den Inhalt und beschreibt Unterschiede und Gemeinsamkeiten.</w:t>
      </w:r>
    </w:p>
    <w:p w14:paraId="6EA7D795" w14:textId="2B3458FA" w:rsidR="00020EEF" w:rsidRPr="00020EEF" w:rsidRDefault="00020EEF" w:rsidP="00020EEF"/>
    <w:p w14:paraId="3806582E" w14:textId="6E305BD4" w:rsidR="00020EEF" w:rsidRPr="00E00026" w:rsidRDefault="00020EEF" w:rsidP="00C111F1">
      <w:pPr>
        <w:pStyle w:val="ArialEinzuga"/>
        <w:numPr>
          <w:ilvl w:val="0"/>
          <w:numId w:val="0"/>
        </w:numPr>
        <w:tabs>
          <w:tab w:val="left" w:pos="5670"/>
        </w:tabs>
        <w:ind w:left="2268"/>
        <w:rPr>
          <w:b/>
          <w:bCs/>
        </w:rPr>
      </w:pPr>
      <w:r w:rsidRPr="00E00026">
        <w:rPr>
          <w:b/>
          <w:bCs/>
        </w:rPr>
        <w:t>Kaiserhymne</w:t>
      </w:r>
      <w:r w:rsidR="00C111F1" w:rsidRPr="00E00026">
        <w:rPr>
          <w:b/>
          <w:bCs/>
        </w:rPr>
        <w:t xml:space="preserve">                               </w:t>
      </w:r>
      <w:r w:rsidRPr="00E00026">
        <w:rPr>
          <w:b/>
          <w:bCs/>
        </w:rPr>
        <w:t xml:space="preserve"> </w:t>
      </w:r>
      <w:proofErr w:type="spellStart"/>
      <w:r w:rsidRPr="00E00026">
        <w:rPr>
          <w:b/>
          <w:bCs/>
        </w:rPr>
        <w:t>Deutsche</w:t>
      </w:r>
      <w:proofErr w:type="spellEnd"/>
      <w:r w:rsidRPr="00E00026">
        <w:rPr>
          <w:b/>
          <w:bCs/>
        </w:rPr>
        <w:t xml:space="preserve"> Nationalhymne</w:t>
      </w:r>
    </w:p>
    <w:p w14:paraId="50E9FCE1" w14:textId="08590622" w:rsidR="009874FC" w:rsidRDefault="00082684" w:rsidP="00C111F1">
      <w:pPr>
        <w:pStyle w:val="ArialTextEinzug"/>
      </w:pPr>
      <w:r w:rsidRPr="00C111F1">
        <w:rPr>
          <w:noProof/>
        </w:rPr>
        <mc:AlternateContent>
          <mc:Choice Requires="wps">
            <w:drawing>
              <wp:anchor distT="0" distB="0" distL="114300" distR="114300" simplePos="0" relativeHeight="251667456" behindDoc="0" locked="0" layoutInCell="1" allowOverlap="1" wp14:anchorId="4B75D963" wp14:editId="399F456F">
                <wp:simplePos x="0" y="0"/>
                <wp:positionH relativeFrom="column">
                  <wp:posOffset>3455984</wp:posOffset>
                </wp:positionH>
                <wp:positionV relativeFrom="paragraph">
                  <wp:posOffset>130293</wp:posOffset>
                </wp:positionV>
                <wp:extent cx="2526665" cy="1781666"/>
                <wp:effectExtent l="0" t="0" r="13335" b="9525"/>
                <wp:wrapNone/>
                <wp:docPr id="1488687858" name="Flussdiagramm: Alternativer Prozess 2"/>
                <wp:cNvGraphicFramePr/>
                <a:graphic xmlns:a="http://schemas.openxmlformats.org/drawingml/2006/main">
                  <a:graphicData uri="http://schemas.microsoft.com/office/word/2010/wordprocessingShape">
                    <wps:wsp>
                      <wps:cNvSpPr/>
                      <wps:spPr>
                        <a:xfrm>
                          <a:off x="0" y="0"/>
                          <a:ext cx="2526665" cy="1781666"/>
                        </a:xfrm>
                        <a:prstGeom prst="flowChartAlternateProcess">
                          <a:avLst/>
                        </a:prstGeom>
                        <a:noFill/>
                        <a:ln w="12700" cap="flat" cmpd="sng" algn="ctr">
                          <a:solidFill>
                            <a:schemeClr val="accent1">
                              <a:lumMod val="40000"/>
                              <a:lumOff val="60000"/>
                            </a:schemeClr>
                          </a:solidFill>
                          <a:prstDash val="solid"/>
                          <a:miter lim="800000"/>
                        </a:ln>
                        <a:effectLst/>
                      </wps:spPr>
                      <wps:txbx>
                        <w:txbxContent>
                          <w:p w14:paraId="4F5C7D2E" w14:textId="77777777" w:rsidR="00C111F1" w:rsidRPr="00C33CD2" w:rsidRDefault="00C111F1" w:rsidP="00C111F1">
                            <w:pPr>
                              <w:rPr>
                                <w:color w:val="auto"/>
                                <w:szCs w:val="24"/>
                              </w:rPr>
                            </w:pPr>
                            <w:r w:rsidRPr="00C33CD2">
                              <w:rPr>
                                <w:color w:val="auto"/>
                                <w:szCs w:val="24"/>
                              </w:rPr>
                              <w:t>Einigkeit und Recht und Freiheit</w:t>
                            </w:r>
                          </w:p>
                          <w:p w14:paraId="2A3B33D7" w14:textId="77777777" w:rsidR="00C111F1" w:rsidRPr="00C33CD2" w:rsidRDefault="00C111F1" w:rsidP="00C111F1">
                            <w:pPr>
                              <w:rPr>
                                <w:color w:val="auto"/>
                                <w:szCs w:val="24"/>
                              </w:rPr>
                            </w:pPr>
                            <w:r w:rsidRPr="00C33CD2">
                              <w:rPr>
                                <w:color w:val="auto"/>
                                <w:szCs w:val="24"/>
                              </w:rPr>
                              <w:t>für das deutsche Vaterland!</w:t>
                            </w:r>
                          </w:p>
                          <w:p w14:paraId="3C4088B0" w14:textId="77777777" w:rsidR="00C111F1" w:rsidRPr="00C33CD2" w:rsidRDefault="00C111F1" w:rsidP="00C111F1">
                            <w:pPr>
                              <w:rPr>
                                <w:color w:val="auto"/>
                                <w:szCs w:val="24"/>
                              </w:rPr>
                            </w:pPr>
                            <w:r w:rsidRPr="00C33CD2">
                              <w:rPr>
                                <w:color w:val="auto"/>
                                <w:szCs w:val="24"/>
                              </w:rPr>
                              <w:t>Danach lasst uns alle streben</w:t>
                            </w:r>
                          </w:p>
                          <w:p w14:paraId="12C889A7" w14:textId="77777777" w:rsidR="00C111F1" w:rsidRPr="00C33CD2" w:rsidRDefault="00C111F1" w:rsidP="00C111F1">
                            <w:pPr>
                              <w:rPr>
                                <w:color w:val="auto"/>
                                <w:szCs w:val="24"/>
                              </w:rPr>
                            </w:pPr>
                            <w:r w:rsidRPr="00C33CD2">
                              <w:rPr>
                                <w:color w:val="auto"/>
                                <w:szCs w:val="24"/>
                              </w:rPr>
                              <w:t>brüderlich mit Herz und Hand!</w:t>
                            </w:r>
                          </w:p>
                          <w:p w14:paraId="32558A9C" w14:textId="77777777" w:rsidR="00C111F1" w:rsidRPr="00C33CD2" w:rsidRDefault="00C111F1" w:rsidP="00C111F1">
                            <w:pPr>
                              <w:rPr>
                                <w:color w:val="auto"/>
                                <w:szCs w:val="24"/>
                              </w:rPr>
                            </w:pPr>
                            <w:r w:rsidRPr="00C33CD2">
                              <w:rPr>
                                <w:color w:val="auto"/>
                                <w:szCs w:val="24"/>
                              </w:rPr>
                              <w:t>Einigkeit und Recht und Freiheit</w:t>
                            </w:r>
                          </w:p>
                          <w:p w14:paraId="16B34C54" w14:textId="77777777" w:rsidR="00C111F1" w:rsidRPr="00C33CD2" w:rsidRDefault="00C111F1" w:rsidP="00C111F1">
                            <w:pPr>
                              <w:rPr>
                                <w:color w:val="auto"/>
                                <w:szCs w:val="24"/>
                              </w:rPr>
                            </w:pPr>
                            <w:r w:rsidRPr="00C33CD2">
                              <w:rPr>
                                <w:color w:val="auto"/>
                                <w:szCs w:val="24"/>
                              </w:rPr>
                              <w:t xml:space="preserve">sind des Glückes </w:t>
                            </w:r>
                            <w:r w:rsidRPr="00452FBF">
                              <w:rPr>
                                <w:color w:val="C45911" w:themeColor="accent2" w:themeShade="BF"/>
                                <w:szCs w:val="24"/>
                              </w:rPr>
                              <w:t>Unterpfand</w:t>
                            </w:r>
                            <w:r w:rsidRPr="00C33CD2">
                              <w:rPr>
                                <w:color w:val="auto"/>
                                <w:szCs w:val="24"/>
                              </w:rPr>
                              <w:t>:</w:t>
                            </w:r>
                          </w:p>
                          <w:p w14:paraId="7783FB31" w14:textId="77777777" w:rsidR="00C111F1" w:rsidRDefault="00C111F1" w:rsidP="00C111F1">
                            <w:pPr>
                              <w:rPr>
                                <w:color w:val="auto"/>
                                <w:szCs w:val="24"/>
                              </w:rPr>
                            </w:pPr>
                            <w:proofErr w:type="spellStart"/>
                            <w:r w:rsidRPr="00C33CD2">
                              <w:rPr>
                                <w:color w:val="auto"/>
                                <w:szCs w:val="24"/>
                              </w:rPr>
                              <w:t>Blüh</w:t>
                            </w:r>
                            <w:proofErr w:type="spellEnd"/>
                            <w:r>
                              <w:rPr>
                                <w:color w:val="auto"/>
                                <w:szCs w:val="24"/>
                              </w:rPr>
                              <w:t>‘</w:t>
                            </w:r>
                            <w:r w:rsidRPr="00C33CD2">
                              <w:rPr>
                                <w:color w:val="auto"/>
                                <w:szCs w:val="24"/>
                              </w:rPr>
                              <w:t xml:space="preserve"> im Glanze dieses Glückes,</w:t>
                            </w:r>
                            <w:r>
                              <w:rPr>
                                <w:color w:val="auto"/>
                                <w:szCs w:val="24"/>
                              </w:rPr>
                              <w:t xml:space="preserve"> </w:t>
                            </w:r>
                            <w:r w:rsidRPr="00C33CD2">
                              <w:rPr>
                                <w:color w:val="auto"/>
                                <w:szCs w:val="24"/>
                              </w:rPr>
                              <w:t xml:space="preserve">blühe, deutsches Vaterland! </w:t>
                            </w:r>
                          </w:p>
                          <w:p w14:paraId="1D488E59" w14:textId="77777777" w:rsidR="00C111F1" w:rsidRPr="00452FBF" w:rsidRDefault="00C111F1" w:rsidP="00C111F1">
                            <w:pPr>
                              <w:rPr>
                                <w:color w:val="C45911" w:themeColor="accent2" w:themeShade="BF"/>
                                <w:sz w:val="16"/>
                                <w:szCs w:val="16"/>
                              </w:rPr>
                            </w:pPr>
                            <w:r w:rsidRPr="00452FBF">
                              <w:rPr>
                                <w:color w:val="C45911" w:themeColor="accent2" w:themeShade="BF"/>
                                <w:sz w:val="16"/>
                                <w:szCs w:val="16"/>
                              </w:rPr>
                              <w:t>Unterpfand = Kaution, Pfand, Sicherheit</w:t>
                            </w:r>
                          </w:p>
                          <w:p w14:paraId="0389B671" w14:textId="77777777" w:rsidR="00C111F1" w:rsidRDefault="00C111F1" w:rsidP="00C111F1">
                            <w:pPr>
                              <w:ind w:left="0"/>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75D963"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2" o:spid="_x0000_s1027" type="#_x0000_t176" style="position:absolute;left:0;text-align:left;margin-left:272.1pt;margin-top:10.25pt;width:198.95pt;height:140.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" filled="f" strokecolor="#b4c6e7 [1300]" strokeweight="1pt">
                <v:textbox inset="0,0,0,0">
                  <w:txbxContent>
                    <w:p w14:paraId="4F5C7D2E" w14:textId="77777777" w:rsidR="00C111F1" w:rsidRPr="00C33CD2" w:rsidRDefault="00C111F1" w:rsidP="00C111F1">
                      <w:pPr>
                        <w:rPr>
                          <w:color w:val="auto"/>
                          <w:szCs w:val="24"/>
                        </w:rPr>
                      </w:pPr>
                      <w:r w:rsidRPr="00C33CD2">
                        <w:rPr>
                          <w:color w:val="auto"/>
                          <w:szCs w:val="24"/>
                        </w:rPr>
                        <w:t>Einigkeit und Recht und Freiheit</w:t>
                      </w:r>
                    </w:p>
                    <w:p w14:paraId="2A3B33D7" w14:textId="77777777" w:rsidR="00C111F1" w:rsidRPr="00C33CD2" w:rsidRDefault="00C111F1" w:rsidP="00C111F1">
                      <w:pPr>
                        <w:rPr>
                          <w:color w:val="auto"/>
                          <w:szCs w:val="24"/>
                        </w:rPr>
                      </w:pPr>
                      <w:r w:rsidRPr="00C33CD2">
                        <w:rPr>
                          <w:color w:val="auto"/>
                          <w:szCs w:val="24"/>
                        </w:rPr>
                        <w:t>für das deutsche Vaterland!</w:t>
                      </w:r>
                    </w:p>
                    <w:p w14:paraId="3C4088B0" w14:textId="77777777" w:rsidR="00C111F1" w:rsidRPr="00C33CD2" w:rsidRDefault="00C111F1" w:rsidP="00C111F1">
                      <w:pPr>
                        <w:rPr>
                          <w:color w:val="auto"/>
                          <w:szCs w:val="24"/>
                        </w:rPr>
                      </w:pPr>
                      <w:r w:rsidRPr="00C33CD2">
                        <w:rPr>
                          <w:color w:val="auto"/>
                          <w:szCs w:val="24"/>
                        </w:rPr>
                        <w:t>Danach lasst uns alle streben</w:t>
                      </w:r>
                    </w:p>
                    <w:p w14:paraId="12C889A7" w14:textId="77777777" w:rsidR="00C111F1" w:rsidRPr="00C33CD2" w:rsidRDefault="00C111F1" w:rsidP="00C111F1">
                      <w:pPr>
                        <w:rPr>
                          <w:color w:val="auto"/>
                          <w:szCs w:val="24"/>
                        </w:rPr>
                      </w:pPr>
                      <w:r w:rsidRPr="00C33CD2">
                        <w:rPr>
                          <w:color w:val="auto"/>
                          <w:szCs w:val="24"/>
                        </w:rPr>
                        <w:t>brüderlich mit Herz und Hand!</w:t>
                      </w:r>
                    </w:p>
                    <w:p w14:paraId="32558A9C" w14:textId="77777777" w:rsidR="00C111F1" w:rsidRPr="00C33CD2" w:rsidRDefault="00C111F1" w:rsidP="00C111F1">
                      <w:pPr>
                        <w:rPr>
                          <w:color w:val="auto"/>
                          <w:szCs w:val="24"/>
                        </w:rPr>
                      </w:pPr>
                      <w:r w:rsidRPr="00C33CD2">
                        <w:rPr>
                          <w:color w:val="auto"/>
                          <w:szCs w:val="24"/>
                        </w:rPr>
                        <w:t>Einigkeit und Recht und Freiheit</w:t>
                      </w:r>
                    </w:p>
                    <w:p w14:paraId="16B34C54" w14:textId="77777777" w:rsidR="00C111F1" w:rsidRPr="00C33CD2" w:rsidRDefault="00C111F1" w:rsidP="00C111F1">
                      <w:pPr>
                        <w:rPr>
                          <w:color w:val="auto"/>
                          <w:szCs w:val="24"/>
                        </w:rPr>
                      </w:pPr>
                      <w:r w:rsidRPr="00C33CD2">
                        <w:rPr>
                          <w:color w:val="auto"/>
                          <w:szCs w:val="24"/>
                        </w:rPr>
                        <w:t xml:space="preserve">sind des Glückes </w:t>
                      </w:r>
                      <w:r w:rsidRPr="00452FBF">
                        <w:rPr>
                          <w:color w:val="C45911" w:themeColor="accent2" w:themeShade="BF"/>
                          <w:szCs w:val="24"/>
                        </w:rPr>
                        <w:t>Unterpfand</w:t>
                      </w:r>
                      <w:r w:rsidRPr="00C33CD2">
                        <w:rPr>
                          <w:color w:val="auto"/>
                          <w:szCs w:val="24"/>
                        </w:rPr>
                        <w:t>:</w:t>
                      </w:r>
                    </w:p>
                    <w:p w14:paraId="7783FB31" w14:textId="77777777" w:rsidR="00C111F1" w:rsidRDefault="00C111F1" w:rsidP="00C111F1">
                      <w:pPr>
                        <w:rPr>
                          <w:color w:val="auto"/>
                          <w:szCs w:val="24"/>
                        </w:rPr>
                      </w:pPr>
                      <w:proofErr w:type="spellStart"/>
                      <w:r w:rsidRPr="00C33CD2">
                        <w:rPr>
                          <w:color w:val="auto"/>
                          <w:szCs w:val="24"/>
                        </w:rPr>
                        <w:t>Blüh</w:t>
                      </w:r>
                      <w:proofErr w:type="spellEnd"/>
                      <w:r>
                        <w:rPr>
                          <w:color w:val="auto"/>
                          <w:szCs w:val="24"/>
                        </w:rPr>
                        <w:t>‘</w:t>
                      </w:r>
                      <w:r w:rsidRPr="00C33CD2">
                        <w:rPr>
                          <w:color w:val="auto"/>
                          <w:szCs w:val="24"/>
                        </w:rPr>
                        <w:t xml:space="preserve"> im Glanze dieses Glückes,</w:t>
                      </w:r>
                      <w:r>
                        <w:rPr>
                          <w:color w:val="auto"/>
                          <w:szCs w:val="24"/>
                        </w:rPr>
                        <w:t xml:space="preserve"> </w:t>
                      </w:r>
                      <w:r w:rsidRPr="00C33CD2">
                        <w:rPr>
                          <w:color w:val="auto"/>
                          <w:szCs w:val="24"/>
                        </w:rPr>
                        <w:t xml:space="preserve">blühe, deutsches Vaterland! </w:t>
                      </w:r>
                    </w:p>
                    <w:p w14:paraId="1D488E59" w14:textId="77777777" w:rsidR="00C111F1" w:rsidRPr="00452FBF" w:rsidRDefault="00C111F1" w:rsidP="00C111F1">
                      <w:pPr>
                        <w:rPr>
                          <w:color w:val="C45911" w:themeColor="accent2" w:themeShade="BF"/>
                          <w:sz w:val="16"/>
                          <w:szCs w:val="16"/>
                        </w:rPr>
                      </w:pPr>
                      <w:r w:rsidRPr="00452FBF">
                        <w:rPr>
                          <w:color w:val="C45911" w:themeColor="accent2" w:themeShade="BF"/>
                          <w:sz w:val="16"/>
                          <w:szCs w:val="16"/>
                        </w:rPr>
                        <w:t>Unterpfand = Kaution, Pfand, Sicherheit</w:t>
                      </w:r>
                    </w:p>
                    <w:p w14:paraId="0389B671" w14:textId="77777777" w:rsidR="00C111F1" w:rsidRDefault="00C111F1" w:rsidP="00C111F1">
                      <w:pPr>
                        <w:ind w:left="0"/>
                        <w:jc w:val="center"/>
                      </w:pPr>
                    </w:p>
                  </w:txbxContent>
                </v:textbox>
              </v:shape>
            </w:pict>
          </mc:Fallback>
        </mc:AlternateContent>
      </w:r>
      <w:r w:rsidR="00E00026" w:rsidRPr="00C111F1">
        <w:rPr>
          <w:noProof/>
        </w:rPr>
        <mc:AlternateContent>
          <mc:Choice Requires="wps">
            <w:drawing>
              <wp:anchor distT="0" distB="0" distL="114300" distR="114300" simplePos="0" relativeHeight="251666432" behindDoc="0" locked="0" layoutInCell="1" allowOverlap="1" wp14:anchorId="3C5AAFE1" wp14:editId="75E10CCA">
                <wp:simplePos x="0" y="0"/>
                <wp:positionH relativeFrom="column">
                  <wp:posOffset>721995</wp:posOffset>
                </wp:positionH>
                <wp:positionV relativeFrom="paragraph">
                  <wp:posOffset>130810</wp:posOffset>
                </wp:positionV>
                <wp:extent cx="2523600" cy="1782000"/>
                <wp:effectExtent l="0" t="0" r="16510" b="8890"/>
                <wp:wrapNone/>
                <wp:docPr id="1432825059" name="Flussdiagramm: Alternativer Prozess 2"/>
                <wp:cNvGraphicFramePr/>
                <a:graphic xmlns:a="http://schemas.openxmlformats.org/drawingml/2006/main">
                  <a:graphicData uri="http://schemas.microsoft.com/office/word/2010/wordprocessingShape">
                    <wps:wsp>
                      <wps:cNvSpPr/>
                      <wps:spPr>
                        <a:xfrm>
                          <a:off x="0" y="0"/>
                          <a:ext cx="2523600" cy="1782000"/>
                        </a:xfrm>
                        <a:prstGeom prst="flowChartAlternateProcess">
                          <a:avLst/>
                        </a:prstGeom>
                        <a:no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txbx>
                        <w:txbxContent>
                          <w:p w14:paraId="370E0AD1" w14:textId="77777777" w:rsidR="00C111F1" w:rsidRDefault="00C111F1" w:rsidP="00C111F1">
                            <w:pPr>
                              <w:rPr>
                                <w:color w:val="auto"/>
                                <w:szCs w:val="24"/>
                              </w:rPr>
                            </w:pPr>
                            <w:r w:rsidRPr="00C111F1">
                              <w:rPr>
                                <w:color w:val="auto"/>
                                <w:szCs w:val="24"/>
                              </w:rPr>
                              <w:t>„Gott erhalte Franz, den Kaiser,</w:t>
                            </w:r>
                            <w:r w:rsidRPr="00C111F1">
                              <w:rPr>
                                <w:color w:val="auto"/>
                                <w:szCs w:val="24"/>
                              </w:rPr>
                              <w:br/>
                              <w:t>Unsern guten Kaiser Franz!</w:t>
                            </w:r>
                            <w:r w:rsidRPr="00C111F1">
                              <w:rPr>
                                <w:color w:val="auto"/>
                                <w:szCs w:val="24"/>
                              </w:rPr>
                              <w:br/>
                              <w:t>Lange lebe Franz, der Kaiser,</w:t>
                            </w:r>
                            <w:r w:rsidRPr="00C111F1">
                              <w:rPr>
                                <w:color w:val="auto"/>
                                <w:szCs w:val="24"/>
                              </w:rPr>
                              <w:br/>
                              <w:t>In des Glückes hellstem Glanz!</w:t>
                            </w:r>
                            <w:r w:rsidRPr="00C111F1">
                              <w:rPr>
                                <w:color w:val="auto"/>
                                <w:szCs w:val="24"/>
                              </w:rPr>
                              <w:br/>
                              <w:t>Ihm erblühen</w:t>
                            </w:r>
                            <w:r w:rsidRPr="00861E60">
                              <w:rPr>
                                <w:color w:val="C45911" w:themeColor="accent2" w:themeShade="BF"/>
                                <w:szCs w:val="24"/>
                              </w:rPr>
                              <w:t xml:space="preserve"> Lorbeerreiser</w:t>
                            </w:r>
                            <w:r w:rsidRPr="00C111F1">
                              <w:rPr>
                                <w:color w:val="auto"/>
                                <w:szCs w:val="24"/>
                              </w:rPr>
                              <w:t>,</w:t>
                            </w:r>
                            <w:r w:rsidRPr="00C111F1">
                              <w:rPr>
                                <w:color w:val="auto"/>
                                <w:szCs w:val="24"/>
                              </w:rPr>
                              <w:br/>
                            </w:r>
                            <w:proofErr w:type="spellStart"/>
                            <w:r w:rsidRPr="00C111F1">
                              <w:rPr>
                                <w:color w:val="auto"/>
                                <w:szCs w:val="24"/>
                              </w:rPr>
                              <w:t>Wo</w:t>
                            </w:r>
                            <w:proofErr w:type="spellEnd"/>
                            <w:r w:rsidRPr="00C111F1">
                              <w:rPr>
                                <w:color w:val="auto"/>
                                <w:szCs w:val="24"/>
                              </w:rPr>
                              <w:t xml:space="preserve"> er geht, zum Ehrenkranz!</w:t>
                            </w:r>
                            <w:r w:rsidRPr="00C111F1">
                              <w:rPr>
                                <w:color w:val="auto"/>
                                <w:szCs w:val="24"/>
                              </w:rPr>
                              <w:br/>
                              <w:t>Gott erhalte Franz, den Kaiser,</w:t>
                            </w:r>
                            <w:r w:rsidRPr="00C111F1">
                              <w:rPr>
                                <w:color w:val="auto"/>
                                <w:szCs w:val="24"/>
                              </w:rPr>
                              <w:br/>
                              <w:t>Unsern guten Kaiser Franz!</w:t>
                            </w:r>
                          </w:p>
                          <w:p w14:paraId="055825E9" w14:textId="25C2E537" w:rsidR="00861E60" w:rsidRPr="00861E60" w:rsidRDefault="00861E60" w:rsidP="00C111F1">
                            <w:pPr>
                              <w:rPr>
                                <w:b/>
                                <w:bCs/>
                                <w:color w:val="C45911" w:themeColor="accent2" w:themeShade="BF"/>
                                <w:sz w:val="16"/>
                                <w:szCs w:val="16"/>
                              </w:rPr>
                            </w:pPr>
                            <w:r w:rsidRPr="00861E60">
                              <w:rPr>
                                <w:color w:val="C45911" w:themeColor="accent2" w:themeShade="BF"/>
                                <w:sz w:val="16"/>
                                <w:szCs w:val="16"/>
                              </w:rPr>
                              <w:t>Lorbeerreiser = Ehrenkranz</w:t>
                            </w:r>
                          </w:p>
                          <w:p w14:paraId="30C1C333" w14:textId="77777777" w:rsidR="00C111F1" w:rsidRPr="00C111F1" w:rsidRDefault="00C111F1" w:rsidP="00C111F1">
                            <w:pPr>
                              <w:ind w:left="0"/>
                              <w:jc w:val="center"/>
                              <w:rPr>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5AAFE1" id="_x0000_s1028" type="#_x0000_t176" style="position:absolute;left:0;text-align:left;margin-left:56.85pt;margin-top:10.3pt;width:198.7pt;height:140.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" filled="f" strokecolor="#b4c6e7 [1300]" strokeweight="1pt">
                <v:textbox inset="0,0,0,0">
                  <w:txbxContent>
                    <w:p w14:paraId="370E0AD1" w14:textId="77777777" w:rsidR="00C111F1" w:rsidRDefault="00C111F1" w:rsidP="00C111F1">
                      <w:pPr>
                        <w:rPr>
                          <w:color w:val="auto"/>
                          <w:szCs w:val="24"/>
                        </w:rPr>
                      </w:pPr>
                      <w:r w:rsidRPr="00C111F1">
                        <w:rPr>
                          <w:color w:val="auto"/>
                          <w:szCs w:val="24"/>
                        </w:rPr>
                        <w:t>„Gott erhalte Franz, den Kaiser,</w:t>
                      </w:r>
                      <w:r w:rsidRPr="00C111F1">
                        <w:rPr>
                          <w:color w:val="auto"/>
                          <w:szCs w:val="24"/>
                        </w:rPr>
                        <w:br/>
                        <w:t>Unsern guten Kaiser Franz!</w:t>
                      </w:r>
                      <w:r w:rsidRPr="00C111F1">
                        <w:rPr>
                          <w:color w:val="auto"/>
                          <w:szCs w:val="24"/>
                        </w:rPr>
                        <w:br/>
                        <w:t>Lange lebe Franz, der Kaiser,</w:t>
                      </w:r>
                      <w:r w:rsidRPr="00C111F1">
                        <w:rPr>
                          <w:color w:val="auto"/>
                          <w:szCs w:val="24"/>
                        </w:rPr>
                        <w:br/>
                        <w:t>In des Glückes hellstem Glanz!</w:t>
                      </w:r>
                      <w:r w:rsidRPr="00C111F1">
                        <w:rPr>
                          <w:color w:val="auto"/>
                          <w:szCs w:val="24"/>
                        </w:rPr>
                        <w:br/>
                        <w:t>Ihm erblühen</w:t>
                      </w:r>
                      <w:r w:rsidRPr="00861E60">
                        <w:rPr>
                          <w:color w:val="C45911" w:themeColor="accent2" w:themeShade="BF"/>
                          <w:szCs w:val="24"/>
                        </w:rPr>
                        <w:t xml:space="preserve"> Lorbeerreiser</w:t>
                      </w:r>
                      <w:r w:rsidRPr="00C111F1">
                        <w:rPr>
                          <w:color w:val="auto"/>
                          <w:szCs w:val="24"/>
                        </w:rPr>
                        <w:t>,</w:t>
                      </w:r>
                      <w:r w:rsidRPr="00C111F1">
                        <w:rPr>
                          <w:color w:val="auto"/>
                          <w:szCs w:val="24"/>
                        </w:rPr>
                        <w:br/>
                      </w:r>
                      <w:proofErr w:type="spellStart"/>
                      <w:r w:rsidRPr="00C111F1">
                        <w:rPr>
                          <w:color w:val="auto"/>
                          <w:szCs w:val="24"/>
                        </w:rPr>
                        <w:t>Wo</w:t>
                      </w:r>
                      <w:proofErr w:type="spellEnd"/>
                      <w:r w:rsidRPr="00C111F1">
                        <w:rPr>
                          <w:color w:val="auto"/>
                          <w:szCs w:val="24"/>
                        </w:rPr>
                        <w:t xml:space="preserve"> er geht, zum Ehrenkranz!</w:t>
                      </w:r>
                      <w:r w:rsidRPr="00C111F1">
                        <w:rPr>
                          <w:color w:val="auto"/>
                          <w:szCs w:val="24"/>
                        </w:rPr>
                        <w:br/>
                        <w:t>Gott erhalte Franz, den Kaiser,</w:t>
                      </w:r>
                      <w:r w:rsidRPr="00C111F1">
                        <w:rPr>
                          <w:color w:val="auto"/>
                          <w:szCs w:val="24"/>
                        </w:rPr>
                        <w:br/>
                        <w:t>Unsern guten Kaiser Franz!</w:t>
                      </w:r>
                    </w:p>
                    <w:p w14:paraId="055825E9" w14:textId="25C2E537" w:rsidR="00861E60" w:rsidRPr="00861E60" w:rsidRDefault="00861E60" w:rsidP="00C111F1">
                      <w:pPr>
                        <w:rPr>
                          <w:b/>
                          <w:bCs/>
                          <w:color w:val="C45911" w:themeColor="accent2" w:themeShade="BF"/>
                          <w:sz w:val="16"/>
                          <w:szCs w:val="16"/>
                        </w:rPr>
                      </w:pPr>
                      <w:r w:rsidRPr="00861E60">
                        <w:rPr>
                          <w:color w:val="C45911" w:themeColor="accent2" w:themeShade="BF"/>
                          <w:sz w:val="16"/>
                          <w:szCs w:val="16"/>
                        </w:rPr>
                        <w:t>Lorbeerreiser = Ehrenkranz</w:t>
                      </w:r>
                    </w:p>
                    <w:p w14:paraId="30C1C333" w14:textId="77777777" w:rsidR="00C111F1" w:rsidRPr="00C111F1" w:rsidRDefault="00C111F1" w:rsidP="00C111F1">
                      <w:pPr>
                        <w:ind w:left="0"/>
                        <w:jc w:val="center"/>
                        <w:rPr>
                          <w:color w:val="auto"/>
                        </w:rPr>
                      </w:pPr>
                    </w:p>
                  </w:txbxContent>
                </v:textbox>
              </v:shape>
            </w:pict>
          </mc:Fallback>
        </mc:AlternateContent>
      </w:r>
    </w:p>
    <w:p w14:paraId="2E8A719F" w14:textId="456ABC00" w:rsidR="009874FC" w:rsidRDefault="009874FC" w:rsidP="00C111F1">
      <w:pPr>
        <w:pStyle w:val="ArialTextEinzug"/>
      </w:pPr>
    </w:p>
    <w:p w14:paraId="760E3117" w14:textId="5C5EB4D7" w:rsidR="009874FC" w:rsidRDefault="009874FC" w:rsidP="00C111F1">
      <w:pPr>
        <w:pStyle w:val="ArialTextEinzug"/>
      </w:pPr>
    </w:p>
    <w:p w14:paraId="1C3678AA" w14:textId="110434A9" w:rsidR="009874FC" w:rsidRDefault="009874FC" w:rsidP="00C111F1">
      <w:pPr>
        <w:pStyle w:val="ArialTextEinzug"/>
      </w:pPr>
    </w:p>
    <w:p w14:paraId="0C1D5102" w14:textId="07F78A24" w:rsidR="009874FC" w:rsidRDefault="009874FC" w:rsidP="00C111F1">
      <w:pPr>
        <w:pStyle w:val="ArialTextEinzug"/>
      </w:pPr>
    </w:p>
    <w:p w14:paraId="76E0D00E" w14:textId="748F2A0D" w:rsidR="009874FC" w:rsidRDefault="009874FC" w:rsidP="00C111F1">
      <w:pPr>
        <w:pStyle w:val="ArialTextEinzug"/>
      </w:pPr>
    </w:p>
    <w:p w14:paraId="2C6BD87F" w14:textId="5EA7CC8D" w:rsidR="009874FC" w:rsidRDefault="009874FC" w:rsidP="00C111F1">
      <w:pPr>
        <w:pStyle w:val="ArialTextEinzug"/>
      </w:pPr>
    </w:p>
    <w:p w14:paraId="53AE72E7" w14:textId="4B033121" w:rsidR="009874FC" w:rsidRDefault="009874FC" w:rsidP="00C111F1">
      <w:pPr>
        <w:pStyle w:val="ArialTextEinzug"/>
      </w:pPr>
    </w:p>
    <w:p w14:paraId="153BE9BE" w14:textId="0040651F" w:rsidR="009874FC" w:rsidRDefault="009874FC" w:rsidP="00C111F1">
      <w:pPr>
        <w:pStyle w:val="ArialTextEinzug"/>
      </w:pPr>
    </w:p>
    <w:p w14:paraId="000FD23A" w14:textId="777CDDF2" w:rsidR="00E00026" w:rsidRPr="00E00026" w:rsidRDefault="00E00026" w:rsidP="00E00026">
      <w:pPr>
        <w:ind w:left="0"/>
      </w:pPr>
    </w:p>
    <w:p w14:paraId="134E281E" w14:textId="77777777" w:rsidR="00E00026" w:rsidRDefault="00E00026" w:rsidP="00E00026"/>
    <w:p w14:paraId="330A76C5" w14:textId="77777777" w:rsidR="00E00026" w:rsidRDefault="00E00026" w:rsidP="00E00026"/>
    <w:p w14:paraId="19431837" w14:textId="407AFFAF" w:rsidR="00E00026" w:rsidRDefault="00E00026" w:rsidP="00E00026"/>
    <w:p w14:paraId="5663E277" w14:textId="5F65173D" w:rsidR="00E00026" w:rsidRDefault="00A26588" w:rsidP="00E00026">
      <w:r w:rsidRPr="00E00026">
        <w:rPr>
          <w:noProof/>
        </w:rPr>
        <mc:AlternateContent>
          <mc:Choice Requires="wps">
            <w:drawing>
              <wp:anchor distT="0" distB="0" distL="114300" distR="114300" simplePos="0" relativeHeight="251672576" behindDoc="0" locked="0" layoutInCell="1" allowOverlap="1" wp14:anchorId="6BEF3C44" wp14:editId="651E7D52">
                <wp:simplePos x="0" y="0"/>
                <wp:positionH relativeFrom="column">
                  <wp:posOffset>714375</wp:posOffset>
                </wp:positionH>
                <wp:positionV relativeFrom="paragraph">
                  <wp:posOffset>68580</wp:posOffset>
                </wp:positionV>
                <wp:extent cx="5268595" cy="2076450"/>
                <wp:effectExtent l="0" t="0" r="14605" b="19050"/>
                <wp:wrapNone/>
                <wp:docPr id="1472199935" name="Flussdiagramm: Prozess 4"/>
                <wp:cNvGraphicFramePr/>
                <a:graphic xmlns:a="http://schemas.openxmlformats.org/drawingml/2006/main">
                  <a:graphicData uri="http://schemas.microsoft.com/office/word/2010/wordprocessingShape">
                    <wps:wsp>
                      <wps:cNvSpPr/>
                      <wps:spPr>
                        <a:xfrm>
                          <a:off x="0" y="0"/>
                          <a:ext cx="5268595" cy="2076450"/>
                        </a:xfrm>
                        <a:prstGeom prst="flowChartProcess">
                          <a:avLst/>
                        </a:prstGeom>
                        <a:solidFill>
                          <a:schemeClr val="accent6">
                            <a:lumMod val="20000"/>
                            <a:lumOff val="80000"/>
                          </a:schemeClr>
                        </a:solidFill>
                        <a:ln>
                          <a:solidFill>
                            <a:schemeClr val="accent6">
                              <a:lumMod val="60000"/>
                              <a:lumOff val="40000"/>
                            </a:schemeClr>
                          </a:solidFill>
                        </a:ln>
                      </wps:spPr>
                      <wps:style>
                        <a:lnRef idx="2">
                          <a:schemeClr val="accent6"/>
                        </a:lnRef>
                        <a:fillRef idx="1">
                          <a:schemeClr val="lt1"/>
                        </a:fillRef>
                        <a:effectRef idx="0">
                          <a:schemeClr val="accent6"/>
                        </a:effectRef>
                        <a:fontRef idx="minor">
                          <a:schemeClr val="dk1"/>
                        </a:fontRef>
                      </wps:style>
                      <wps:txbx>
                        <w:txbxContent>
                          <w:p w14:paraId="45B0CB71" w14:textId="77777777" w:rsidR="00E00026" w:rsidRPr="00E00026" w:rsidRDefault="00E00026" w:rsidP="00E00026">
                            <w:pPr>
                              <w:ind w:left="0"/>
                              <w:jc w:val="center"/>
                              <w:rPr>
                                <w:rFonts w:cs="Arial"/>
                                <w:b/>
                                <w:bCs/>
                                <w:szCs w:val="24"/>
                              </w:rPr>
                            </w:pPr>
                            <w:r w:rsidRPr="00E00026">
                              <w:rPr>
                                <w:rFonts w:cs="Arial"/>
                                <w:b/>
                                <w:bCs/>
                                <w:szCs w:val="24"/>
                              </w:rPr>
                              <w:t>Hymne</w:t>
                            </w:r>
                          </w:p>
                          <w:p w14:paraId="2A797C0E" w14:textId="77777777" w:rsidR="00E00026" w:rsidRPr="00A3671E" w:rsidRDefault="00E00026" w:rsidP="00E00026">
                            <w:pPr>
                              <w:ind w:left="0"/>
                              <w:jc w:val="center"/>
                              <w:rPr>
                                <w:rFonts w:cs="Arial"/>
                                <w:i/>
                                <w:iCs/>
                                <w:szCs w:val="24"/>
                              </w:rPr>
                            </w:pPr>
                            <w:r w:rsidRPr="00A3671E">
                              <w:rPr>
                                <w:rFonts w:cs="Arial"/>
                                <w:i/>
                                <w:iCs/>
                                <w:szCs w:val="24"/>
                              </w:rPr>
                              <w:t xml:space="preserve">Der Begriff kommt aus dem Griechischen und bezeichnete dort ursprünglich einen feierlichen Lobgesang an die Götter. Heute versteht man darunter auch andere Gedichte oder Lieder, die zum Ausdruck bringen, dass man von etwas begeistert ist oder es verehrt. </w:t>
                            </w:r>
                          </w:p>
                          <w:p w14:paraId="1198DBF0" w14:textId="77777777" w:rsidR="00E00026" w:rsidRPr="00A3671E" w:rsidRDefault="00E00026" w:rsidP="00E00026">
                            <w:pPr>
                              <w:ind w:left="0"/>
                              <w:jc w:val="center"/>
                              <w:rPr>
                                <w:rFonts w:cs="Arial"/>
                                <w:i/>
                                <w:iCs/>
                                <w:szCs w:val="24"/>
                              </w:rPr>
                            </w:pPr>
                          </w:p>
                          <w:p w14:paraId="303A382A" w14:textId="77777777" w:rsidR="00E00026" w:rsidRPr="00E00026" w:rsidRDefault="00E00026" w:rsidP="00E00026">
                            <w:pPr>
                              <w:ind w:left="0"/>
                              <w:jc w:val="center"/>
                              <w:rPr>
                                <w:rFonts w:cs="Arial"/>
                                <w:b/>
                                <w:bCs/>
                                <w:szCs w:val="24"/>
                              </w:rPr>
                            </w:pPr>
                            <w:r w:rsidRPr="00E00026">
                              <w:rPr>
                                <w:rFonts w:cs="Arial"/>
                                <w:b/>
                                <w:bCs/>
                                <w:szCs w:val="24"/>
                              </w:rPr>
                              <w:t>Nationalhymne</w:t>
                            </w:r>
                          </w:p>
                          <w:p w14:paraId="44898304" w14:textId="77777777" w:rsidR="00E00026" w:rsidRPr="00A3671E" w:rsidRDefault="00E00026" w:rsidP="00E00026">
                            <w:pPr>
                              <w:ind w:left="0"/>
                              <w:jc w:val="center"/>
                              <w:rPr>
                                <w:rFonts w:cs="Arial"/>
                                <w:i/>
                                <w:iCs/>
                                <w:szCs w:val="24"/>
                              </w:rPr>
                            </w:pPr>
                            <w:r w:rsidRPr="00A3671E">
                              <w:rPr>
                                <w:rFonts w:cs="Arial"/>
                                <w:i/>
                                <w:iCs/>
                                <w:szCs w:val="24"/>
                              </w:rPr>
                              <w:t>Nationalhymnen sind Musikstücke (mit oder ohne Text)</w:t>
                            </w:r>
                            <w:r>
                              <w:rPr>
                                <w:rFonts w:cs="Arial"/>
                                <w:i/>
                                <w:iCs/>
                                <w:szCs w:val="24"/>
                              </w:rPr>
                              <w:t>,</w:t>
                            </w:r>
                            <w:r w:rsidRPr="00A3671E">
                              <w:rPr>
                                <w:rFonts w:cs="Arial"/>
                                <w:i/>
                                <w:iCs/>
                                <w:szCs w:val="24"/>
                              </w:rPr>
                              <w:t xml:space="preserve"> die ein Land repräsentieren. Sie werden zum Beispiel bei besonderen Anlässen wie Staatsempfängen oder internationalen Sportveranstaltungen gespielt.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F3C44" id="_x0000_t109" coordsize="21600,21600" o:spt="109" path="m,l,21600r21600,l21600,xe">
                <v:stroke joinstyle="miter"/>
                <v:path gradientshapeok="t" o:connecttype="rect"/>
              </v:shapetype>
              <v:shape id="Flussdiagramm: Prozess 4" o:spid="_x0000_s1029" type="#_x0000_t109" style="position:absolute;left:0;text-align:left;margin-left:56.25pt;margin-top:5.4pt;width:414.85pt;height:16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" fillcolor="#e2efd9 [665]" strokecolor="#a8d08d [1945]" strokeweight="1pt">
                <v:textbox>
                  <w:txbxContent>
                    <w:p w14:paraId="45B0CB71" w14:textId="77777777" w:rsidR="00E00026" w:rsidRPr="00E00026" w:rsidRDefault="00E00026" w:rsidP="00E00026">
                      <w:pPr>
                        <w:ind w:left="0"/>
                        <w:jc w:val="center"/>
                        <w:rPr>
                          <w:rFonts w:cs="Arial"/>
                          <w:b/>
                          <w:bCs/>
                          <w:szCs w:val="24"/>
                        </w:rPr>
                      </w:pPr>
                      <w:r w:rsidRPr="00E00026">
                        <w:rPr>
                          <w:rFonts w:cs="Arial"/>
                          <w:b/>
                          <w:bCs/>
                          <w:szCs w:val="24"/>
                        </w:rPr>
                        <w:t>Hymne</w:t>
                      </w:r>
                    </w:p>
                    <w:p w14:paraId="2A797C0E" w14:textId="77777777" w:rsidR="00E00026" w:rsidRPr="00A3671E" w:rsidRDefault="00E00026" w:rsidP="00E00026">
                      <w:pPr>
                        <w:ind w:left="0"/>
                        <w:jc w:val="center"/>
                        <w:rPr>
                          <w:rFonts w:cs="Arial"/>
                          <w:i/>
                          <w:iCs/>
                          <w:szCs w:val="24"/>
                        </w:rPr>
                      </w:pPr>
                      <w:r w:rsidRPr="00A3671E">
                        <w:rPr>
                          <w:rFonts w:cs="Arial"/>
                          <w:i/>
                          <w:iCs/>
                          <w:szCs w:val="24"/>
                        </w:rPr>
                        <w:t xml:space="preserve">Der Begriff kommt aus dem Griechischen und bezeichnete dort ursprünglich einen feierlichen Lobgesang an die Götter. Heute versteht man darunter auch andere Gedichte oder Lieder, die zum Ausdruck bringen, dass man von etwas begeistert ist oder es verehrt. </w:t>
                      </w:r>
                    </w:p>
                    <w:p w14:paraId="1198DBF0" w14:textId="77777777" w:rsidR="00E00026" w:rsidRPr="00A3671E" w:rsidRDefault="00E00026" w:rsidP="00E00026">
                      <w:pPr>
                        <w:ind w:left="0"/>
                        <w:jc w:val="center"/>
                        <w:rPr>
                          <w:rFonts w:cs="Arial"/>
                          <w:i/>
                          <w:iCs/>
                          <w:szCs w:val="24"/>
                        </w:rPr>
                      </w:pPr>
                    </w:p>
                    <w:p w14:paraId="303A382A" w14:textId="77777777" w:rsidR="00E00026" w:rsidRPr="00E00026" w:rsidRDefault="00E00026" w:rsidP="00E00026">
                      <w:pPr>
                        <w:ind w:left="0"/>
                        <w:jc w:val="center"/>
                        <w:rPr>
                          <w:rFonts w:cs="Arial"/>
                          <w:b/>
                          <w:bCs/>
                          <w:szCs w:val="24"/>
                        </w:rPr>
                      </w:pPr>
                      <w:r w:rsidRPr="00E00026">
                        <w:rPr>
                          <w:rFonts w:cs="Arial"/>
                          <w:b/>
                          <w:bCs/>
                          <w:szCs w:val="24"/>
                        </w:rPr>
                        <w:t>Nationalhymne</w:t>
                      </w:r>
                    </w:p>
                    <w:p w14:paraId="44898304" w14:textId="77777777" w:rsidR="00E00026" w:rsidRPr="00A3671E" w:rsidRDefault="00E00026" w:rsidP="00E00026">
                      <w:pPr>
                        <w:ind w:left="0"/>
                        <w:jc w:val="center"/>
                        <w:rPr>
                          <w:rFonts w:cs="Arial"/>
                          <w:i/>
                          <w:iCs/>
                          <w:szCs w:val="24"/>
                        </w:rPr>
                      </w:pPr>
                      <w:r w:rsidRPr="00A3671E">
                        <w:rPr>
                          <w:rFonts w:cs="Arial"/>
                          <w:i/>
                          <w:iCs/>
                          <w:szCs w:val="24"/>
                        </w:rPr>
                        <w:t>Nationalhymnen sind Musikstücke (mit oder ohne Text)</w:t>
                      </w:r>
                      <w:r>
                        <w:rPr>
                          <w:rFonts w:cs="Arial"/>
                          <w:i/>
                          <w:iCs/>
                          <w:szCs w:val="24"/>
                        </w:rPr>
                        <w:t>,</w:t>
                      </w:r>
                      <w:r w:rsidRPr="00A3671E">
                        <w:rPr>
                          <w:rFonts w:cs="Arial"/>
                          <w:i/>
                          <w:iCs/>
                          <w:szCs w:val="24"/>
                        </w:rPr>
                        <w:t xml:space="preserve"> die ein Land repräsentieren. Sie werden zum Beispiel bei besonderen Anlässen wie Staatsempfängen oder internationalen Sportveranstaltungen gespielt. </w:t>
                      </w:r>
                    </w:p>
                  </w:txbxContent>
                </v:textbox>
              </v:shape>
            </w:pict>
          </mc:Fallback>
        </mc:AlternateContent>
      </w:r>
    </w:p>
    <w:p w14:paraId="34447FE7" w14:textId="36F490D5" w:rsidR="00E00026" w:rsidRDefault="00E00026" w:rsidP="00E00026"/>
    <w:p w14:paraId="5F52C78D" w14:textId="49E79EA1" w:rsidR="00E00026" w:rsidRDefault="00E00026" w:rsidP="00E00026">
      <w:r>
        <w:br/>
      </w:r>
      <w:r>
        <w:br/>
      </w:r>
      <w:r w:rsidR="00082684">
        <w:br/>
      </w:r>
      <w:r>
        <w:br/>
      </w:r>
      <w:r>
        <w:br/>
      </w:r>
    </w:p>
    <w:p w14:paraId="4B7F010B" w14:textId="77777777" w:rsidR="00E00026" w:rsidRDefault="00E00026" w:rsidP="00E00026"/>
    <w:p w14:paraId="5D8988E4" w14:textId="77777777" w:rsidR="00E00026" w:rsidRDefault="00E00026" w:rsidP="00E00026"/>
    <w:p w14:paraId="27A320F1" w14:textId="77777777" w:rsidR="00E00026" w:rsidRDefault="00E00026" w:rsidP="00E00026"/>
    <w:p w14:paraId="6FB523EE" w14:textId="156DCBC2" w:rsidR="00E00026" w:rsidRDefault="00B07B0D" w:rsidP="00E00026">
      <w:pPr>
        <w:ind w:left="492"/>
      </w:pPr>
      <w:r>
        <w:br/>
      </w:r>
    </w:p>
    <w:p w14:paraId="7A00A840" w14:textId="383381E3" w:rsidR="00E00026" w:rsidRPr="00E00026" w:rsidRDefault="00E00026" w:rsidP="00E00026">
      <w:pPr>
        <w:pStyle w:val="ArialEinzuga"/>
      </w:pPr>
      <w:r w:rsidRPr="00E00026">
        <w:t xml:space="preserve">Lest die Erklärung zum Begriff Hymne und tragt gemeinsam zusammen, </w:t>
      </w:r>
      <w:r>
        <w:br/>
      </w:r>
      <w:r w:rsidRPr="00E00026">
        <w:t xml:space="preserve">was an den beiden Texten hymnisch ist. </w:t>
      </w:r>
    </w:p>
    <w:p w14:paraId="06438D66" w14:textId="77777777" w:rsidR="00E00026" w:rsidRPr="00E00026" w:rsidRDefault="00E00026" w:rsidP="00E00026">
      <w:pPr>
        <w:rPr>
          <w:b/>
          <w:bCs/>
        </w:rPr>
      </w:pPr>
    </w:p>
    <w:p w14:paraId="689443C4" w14:textId="77777777" w:rsidR="00E00026" w:rsidRPr="00E00026" w:rsidRDefault="00E00026" w:rsidP="00082684">
      <w:pPr>
        <w:pStyle w:val="ArialBoldEinzug"/>
      </w:pPr>
      <w:r w:rsidRPr="00082684">
        <w:t>Aufgabe</w:t>
      </w:r>
      <w:r w:rsidRPr="00E00026">
        <w:t xml:space="preserve"> 3</w:t>
      </w:r>
    </w:p>
    <w:p w14:paraId="4E7293E1" w14:textId="27A2D6D4" w:rsidR="00E00026" w:rsidRPr="00E00026" w:rsidRDefault="00E00026" w:rsidP="00082684">
      <w:pPr>
        <w:pStyle w:val="ArialTextEinzug"/>
      </w:pPr>
      <w:r w:rsidRPr="00082684">
        <w:rPr>
          <w:i/>
          <w:iCs/>
        </w:rPr>
        <w:t>Haydn nutzte die Melodie später auch im zweiten Satz seines heute als</w:t>
      </w:r>
      <w:r w:rsidRPr="00E00026">
        <w:t xml:space="preserve"> </w:t>
      </w:r>
      <w:r w:rsidRPr="00E00026">
        <w:rPr>
          <w:b/>
          <w:bCs/>
        </w:rPr>
        <w:t xml:space="preserve">Kaiserquartett </w:t>
      </w:r>
      <w:r w:rsidRPr="00E00026">
        <w:rPr>
          <w:i/>
          <w:iCs/>
        </w:rPr>
        <w:t>bekannten Streichquartetts</w:t>
      </w:r>
      <w:r w:rsidRPr="00E00026">
        <w:t xml:space="preserve">. </w:t>
      </w:r>
    </w:p>
    <w:p w14:paraId="1CA00DC9" w14:textId="2D1839CA" w:rsidR="00E00026" w:rsidRPr="00E00026" w:rsidRDefault="00B07B0D" w:rsidP="00E00026">
      <w:pPr>
        <w:rPr>
          <w:b/>
          <w:bCs/>
        </w:rPr>
      </w:pPr>
      <w:r w:rsidRPr="00C71F30">
        <w:rPr>
          <w:b/>
          <w:noProof/>
        </w:rPr>
        <w:drawing>
          <wp:anchor distT="0" distB="0" distL="114300" distR="114300" simplePos="0" relativeHeight="251678720" behindDoc="0" locked="0" layoutInCell="1" allowOverlap="1" wp14:anchorId="0B95F17F" wp14:editId="5E42D0E1">
            <wp:simplePos x="0" y="0"/>
            <wp:positionH relativeFrom="column">
              <wp:posOffset>0</wp:posOffset>
            </wp:positionH>
            <wp:positionV relativeFrom="paragraph">
              <wp:posOffset>79798</wp:posOffset>
            </wp:positionV>
            <wp:extent cx="539750" cy="539750"/>
            <wp:effectExtent l="0" t="0" r="0" b="0"/>
            <wp:wrapNone/>
            <wp:docPr id="1153021694" name="Grafik 1153021694"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1"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p>
    <w:p w14:paraId="163EFA7D" w14:textId="0096EA42" w:rsidR="00E00026" w:rsidRPr="00B07B0D" w:rsidRDefault="00B07B0D" w:rsidP="00B07B0D">
      <w:pPr>
        <w:pStyle w:val="ArialEinzuga"/>
        <w:numPr>
          <w:ilvl w:val="0"/>
          <w:numId w:val="23"/>
        </w:numPr>
        <w:rPr>
          <w:rFonts w:cs="Arial"/>
        </w:rPr>
      </w:pPr>
      <w:r w:rsidRPr="000B382E">
        <w:rPr>
          <w:noProof/>
        </w:rPr>
        <w:drawing>
          <wp:anchor distT="0" distB="0" distL="114300" distR="114300" simplePos="0" relativeHeight="251679744" behindDoc="0" locked="0" layoutInCell="1" allowOverlap="1" wp14:anchorId="44F22DC5" wp14:editId="473327C8">
            <wp:simplePos x="0" y="0"/>
            <wp:positionH relativeFrom="column">
              <wp:posOffset>0</wp:posOffset>
            </wp:positionH>
            <wp:positionV relativeFrom="paragraph">
              <wp:posOffset>685165</wp:posOffset>
            </wp:positionV>
            <wp:extent cx="481330" cy="420370"/>
            <wp:effectExtent l="0" t="0" r="1270" b="0"/>
            <wp:wrapNone/>
            <wp:docPr id="1737989229" name="Grafik 6" descr="Ein Bild, das Kreis, Symbol, weiß,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989229" name="Grafik 6" descr="Ein Bild, das Kreis, Symbol, weiß, Reihe enthält.&#10;&#10;Automatisch generierte Beschreibu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30" cy="420370"/>
                    </a:xfrm>
                    <a:prstGeom prst="rect">
                      <a:avLst/>
                    </a:prstGeom>
                    <a:noFill/>
                  </pic:spPr>
                </pic:pic>
              </a:graphicData>
            </a:graphic>
          </wp:anchor>
        </w:drawing>
      </w:r>
      <w:r w:rsidR="00E00026" w:rsidRPr="00E00026">
        <w:t xml:space="preserve">Hört euch </w:t>
      </w:r>
      <w:r w:rsidR="00E00026" w:rsidRPr="00082684">
        <w:t>mindestens</w:t>
      </w:r>
      <w:r w:rsidR="00E00026" w:rsidRPr="00E00026">
        <w:t xml:space="preserve"> die erste Variation der Melodie unter folgendem </w:t>
      </w:r>
      <w:r w:rsidR="00D2227B">
        <w:t xml:space="preserve">diesem Link an: </w:t>
      </w:r>
      <w:r w:rsidR="00D2227B">
        <w:br/>
      </w:r>
      <w:hyperlink r:id="rId13" w:history="1">
        <w:r w:rsidR="00D2227B" w:rsidRPr="00B07B0D">
          <w:rPr>
            <w:rStyle w:val="Hyperlink"/>
            <w:rFonts w:cs="Arial"/>
            <w:color w:val="000000" w:themeColor="text1"/>
            <w:sz w:val="22"/>
            <w:u w:val="none"/>
          </w:rPr>
          <w:t>https://www.planet-schule.de/schwerpunkt/mini-triff/mini-triff-audios-100.html</w:t>
        </w:r>
      </w:hyperlink>
      <w:r w:rsidR="00082684">
        <w:br/>
      </w:r>
    </w:p>
    <w:p w14:paraId="091C46A9" w14:textId="481D1D3D" w:rsidR="00E00026" w:rsidRPr="00082684" w:rsidRDefault="00E00026" w:rsidP="00B07B0D">
      <w:pPr>
        <w:pStyle w:val="ArialEinzuga"/>
      </w:pPr>
      <w:r w:rsidRPr="00B07B0D">
        <w:t>Unten seht ihr verschiedene Adjektive. Kreuzt an, welches Adjektiv die erste Variation jeweils am besten beschreibt. Fügt mindestens drei eigene Adjektive hinzu.</w:t>
      </w:r>
      <w:r w:rsidRPr="00082684">
        <w:t xml:space="preserve"> </w:t>
      </w:r>
      <w:r w:rsidR="00082684">
        <w:br/>
      </w:r>
    </w:p>
    <w:p w14:paraId="1CCF6C2E" w14:textId="1079BC30" w:rsidR="00E00026" w:rsidRPr="00E00026" w:rsidRDefault="00393817" w:rsidP="00082684">
      <w:pPr>
        <w:pStyle w:val="ArialEinzuga"/>
      </w:pPr>
      <w:r w:rsidRPr="00DA3EA0">
        <w:rPr>
          <w:noProof/>
        </w:rPr>
        <w:drawing>
          <wp:anchor distT="0" distB="0" distL="114300" distR="114300" simplePos="0" relativeHeight="251681792" behindDoc="0" locked="0" layoutInCell="1" allowOverlap="1" wp14:anchorId="6C68B024" wp14:editId="19647DFA">
            <wp:simplePos x="0" y="0"/>
            <wp:positionH relativeFrom="column">
              <wp:posOffset>73025</wp:posOffset>
            </wp:positionH>
            <wp:positionV relativeFrom="paragraph">
              <wp:posOffset>15777</wp:posOffset>
            </wp:positionV>
            <wp:extent cx="408305" cy="323215"/>
            <wp:effectExtent l="0" t="0" r="0" b="0"/>
            <wp:wrapNone/>
            <wp:docPr id="1333672107" name="Grafik 1333672107" descr="Ein Bild, das Schrift, Design, Werkzeu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839016" name="Grafik 1" descr="Ein Bild, das Schrift, Design, Werkzeug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14:sizeRelV relativeFrom="margin">
              <wp14:pctHeight>0</wp14:pctHeight>
            </wp14:sizeRelV>
          </wp:anchor>
        </w:drawing>
      </w:r>
      <w:r w:rsidR="00E00026" w:rsidRPr="00082684">
        <w:t>Nehmt</w:t>
      </w:r>
      <w:r w:rsidR="00E00026" w:rsidRPr="00E00026">
        <w:t xml:space="preserve"> das Infoblatt 1 zur Hilfe und beschreibt im Kasten rechts stichwortartig, mit welchen Mitteln diese Wirkung erzeugt wird. </w:t>
      </w:r>
      <w:r w:rsidR="00082684">
        <w:br/>
      </w:r>
    </w:p>
    <w:p w14:paraId="5C75EFAF" w14:textId="608DE34B" w:rsidR="00E00026" w:rsidRPr="00E00026" w:rsidRDefault="00E00026" w:rsidP="00E00026">
      <w:r w:rsidRPr="00E00026">
        <w:rPr>
          <w:noProof/>
        </w:rPr>
        <mc:AlternateContent>
          <mc:Choice Requires="wps">
            <w:drawing>
              <wp:anchor distT="0" distB="0" distL="114300" distR="114300" simplePos="0" relativeHeight="251676672" behindDoc="0" locked="0" layoutInCell="1" allowOverlap="1" wp14:anchorId="1FCF2E71" wp14:editId="45939F20">
                <wp:simplePos x="0" y="0"/>
                <wp:positionH relativeFrom="column">
                  <wp:posOffset>2289810</wp:posOffset>
                </wp:positionH>
                <wp:positionV relativeFrom="paragraph">
                  <wp:posOffset>75565</wp:posOffset>
                </wp:positionV>
                <wp:extent cx="3975735" cy="2891790"/>
                <wp:effectExtent l="0" t="0" r="12065" b="16510"/>
                <wp:wrapNone/>
                <wp:docPr id="2102362519" name="Rechteck: abgerundete Ecken 7"/>
                <wp:cNvGraphicFramePr/>
                <a:graphic xmlns:a="http://schemas.openxmlformats.org/drawingml/2006/main">
                  <a:graphicData uri="http://schemas.microsoft.com/office/word/2010/wordprocessingShape">
                    <wps:wsp>
                      <wps:cNvSpPr/>
                      <wps:spPr>
                        <a:xfrm>
                          <a:off x="0" y="0"/>
                          <a:ext cx="3975735" cy="2891790"/>
                        </a:xfrm>
                        <a:prstGeom prst="roundRect">
                          <a:avLst/>
                        </a:prstGeom>
                        <a:solidFill>
                          <a:schemeClr val="accent1">
                            <a:lumMod val="20000"/>
                            <a:lumOff val="80000"/>
                            <a:alpha val="29000"/>
                          </a:scheme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F9ED1B" id="Rechteck: abgerundete Ecken 7" o:spid="_x0000_s1026" style="position:absolute;margin-left:180.3pt;margin-top:5.95pt;width:313.05pt;height:227.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" fillcolor="#d9e2f3 [660]" strokecolor="#b4c6e7 [1300]" strokeweight="1pt">
                <v:fill opacity="19018f"/>
                <v:stroke joinstyle="miter"/>
              </v:roundrect>
            </w:pict>
          </mc:Fallback>
        </mc:AlternateContent>
      </w:r>
    </w:p>
    <w:p w14:paraId="3378F7A6" w14:textId="27019E6B" w:rsidR="00E00026" w:rsidRPr="00E00026" w:rsidRDefault="00E00026" w:rsidP="00082684">
      <w:pPr>
        <w:tabs>
          <w:tab w:val="clear" w:pos="1418"/>
          <w:tab w:val="left" w:pos="1560"/>
        </w:tabs>
        <w:rPr>
          <w:b/>
          <w:bCs/>
          <w:color w:val="00347D"/>
        </w:rPr>
      </w:pPr>
      <w:bookmarkStart w:id="0" w:name="_Hlk153150657"/>
      <w:r w:rsidRPr="00E00026">
        <w:rPr>
          <w:b/>
          <w:bCs/>
          <w:color w:val="00347D"/>
        </w:rPr>
        <w:t>□</w:t>
      </w:r>
      <w:bookmarkEnd w:id="0"/>
      <w:r w:rsidRPr="00E00026">
        <w:rPr>
          <w:b/>
          <w:bCs/>
          <w:color w:val="00347D"/>
        </w:rPr>
        <w:t xml:space="preserve"> ruhig</w:t>
      </w:r>
      <w:r w:rsidRPr="00E00026">
        <w:rPr>
          <w:b/>
          <w:bCs/>
          <w:color w:val="00347D"/>
        </w:rPr>
        <w:tab/>
        <w:t>□ hektisch</w:t>
      </w:r>
    </w:p>
    <w:p w14:paraId="42C1646F" w14:textId="27AEC0EE" w:rsidR="00E00026" w:rsidRPr="00E00026" w:rsidRDefault="00E00026" w:rsidP="00082684">
      <w:pPr>
        <w:tabs>
          <w:tab w:val="clear" w:pos="1418"/>
          <w:tab w:val="left" w:pos="1560"/>
        </w:tabs>
        <w:rPr>
          <w:b/>
          <w:bCs/>
          <w:color w:val="00347D"/>
        </w:rPr>
      </w:pPr>
    </w:p>
    <w:p w14:paraId="1036DAF5" w14:textId="77777777" w:rsidR="00E00026" w:rsidRPr="00E00026" w:rsidRDefault="00E00026" w:rsidP="00082684">
      <w:pPr>
        <w:tabs>
          <w:tab w:val="clear" w:pos="1418"/>
          <w:tab w:val="left" w:pos="1560"/>
        </w:tabs>
        <w:rPr>
          <w:b/>
          <w:bCs/>
          <w:color w:val="00347D"/>
        </w:rPr>
      </w:pPr>
      <w:r w:rsidRPr="00E00026">
        <w:rPr>
          <w:b/>
          <w:bCs/>
          <w:color w:val="00347D"/>
        </w:rPr>
        <w:t xml:space="preserve">□ wild </w:t>
      </w:r>
      <w:r w:rsidRPr="00E00026">
        <w:rPr>
          <w:b/>
          <w:bCs/>
          <w:color w:val="00347D"/>
        </w:rPr>
        <w:tab/>
        <w:t>□ feierlich</w:t>
      </w:r>
    </w:p>
    <w:p w14:paraId="237A9A4F" w14:textId="77777777" w:rsidR="00E00026" w:rsidRPr="00E00026" w:rsidRDefault="00E00026" w:rsidP="00082684">
      <w:pPr>
        <w:tabs>
          <w:tab w:val="clear" w:pos="1418"/>
          <w:tab w:val="left" w:pos="1560"/>
        </w:tabs>
        <w:rPr>
          <w:b/>
          <w:bCs/>
          <w:color w:val="00347D"/>
        </w:rPr>
      </w:pPr>
    </w:p>
    <w:p w14:paraId="317E901B" w14:textId="77777777" w:rsidR="00E00026" w:rsidRPr="00E00026" w:rsidRDefault="00E00026" w:rsidP="00082684">
      <w:pPr>
        <w:tabs>
          <w:tab w:val="clear" w:pos="1418"/>
          <w:tab w:val="left" w:pos="1560"/>
        </w:tabs>
        <w:rPr>
          <w:b/>
          <w:bCs/>
          <w:color w:val="00347D"/>
        </w:rPr>
      </w:pPr>
      <w:r w:rsidRPr="00E00026">
        <w:rPr>
          <w:b/>
          <w:bCs/>
          <w:color w:val="00347D"/>
        </w:rPr>
        <w:t>□ einfach</w:t>
      </w:r>
      <w:r w:rsidRPr="00E00026">
        <w:rPr>
          <w:b/>
          <w:bCs/>
          <w:color w:val="00347D"/>
        </w:rPr>
        <w:tab/>
        <w:t>□ kompliziert</w:t>
      </w:r>
    </w:p>
    <w:p w14:paraId="5F6B399E" w14:textId="77777777" w:rsidR="00E00026" w:rsidRPr="00E00026" w:rsidRDefault="00E00026" w:rsidP="00082684">
      <w:pPr>
        <w:tabs>
          <w:tab w:val="clear" w:pos="1418"/>
          <w:tab w:val="left" w:pos="1560"/>
        </w:tabs>
        <w:rPr>
          <w:b/>
          <w:bCs/>
          <w:color w:val="00347D"/>
        </w:rPr>
      </w:pPr>
    </w:p>
    <w:p w14:paraId="2F8E4C20" w14:textId="77777777" w:rsidR="00E00026" w:rsidRPr="00E00026" w:rsidRDefault="00E00026" w:rsidP="00082684">
      <w:pPr>
        <w:tabs>
          <w:tab w:val="clear" w:pos="1418"/>
          <w:tab w:val="left" w:pos="1560"/>
        </w:tabs>
        <w:rPr>
          <w:b/>
          <w:bCs/>
          <w:color w:val="00347D"/>
        </w:rPr>
      </w:pPr>
      <w:r w:rsidRPr="00E00026">
        <w:rPr>
          <w:b/>
          <w:bCs/>
          <w:color w:val="00347D"/>
        </w:rPr>
        <w:t xml:space="preserve">□ verspielt    □ würdevoll </w:t>
      </w:r>
    </w:p>
    <w:p w14:paraId="010B266B" w14:textId="77777777" w:rsidR="00E00026" w:rsidRPr="00E00026" w:rsidRDefault="00E00026" w:rsidP="00E00026"/>
    <w:p w14:paraId="47109CBF" w14:textId="77777777" w:rsidR="00F6049A" w:rsidRDefault="00F6049A" w:rsidP="00F6049A"/>
    <w:p w14:paraId="635A3422" w14:textId="77777777" w:rsidR="00F6049A" w:rsidRDefault="00F6049A" w:rsidP="00F6049A">
      <w:r>
        <w:rPr>
          <w:noProof/>
        </w:rPr>
        <mc:AlternateContent>
          <mc:Choice Requires="wps">
            <w:drawing>
              <wp:anchor distT="0" distB="0" distL="114300" distR="114300" simplePos="0" relativeHeight="251683840" behindDoc="0" locked="0" layoutInCell="1" allowOverlap="1" wp14:anchorId="168EFA02" wp14:editId="0619E9A9">
                <wp:simplePos x="0" y="0"/>
                <wp:positionH relativeFrom="margin">
                  <wp:posOffset>100042</wp:posOffset>
                </wp:positionH>
                <wp:positionV relativeFrom="paragraph">
                  <wp:posOffset>178068</wp:posOffset>
                </wp:positionV>
                <wp:extent cx="1847654" cy="0"/>
                <wp:effectExtent l="0" t="0" r="6985" b="12700"/>
                <wp:wrapNone/>
                <wp:docPr id="2028332065" name="Gerader Verbinder 12"/>
                <wp:cNvGraphicFramePr/>
                <a:graphic xmlns:a="http://schemas.openxmlformats.org/drawingml/2006/main">
                  <a:graphicData uri="http://schemas.microsoft.com/office/word/2010/wordprocessingShape">
                    <wps:wsp>
                      <wps:cNvCnPr/>
                      <wps:spPr>
                        <a:xfrm flipV="1">
                          <a:off x="0" y="0"/>
                          <a:ext cx="184765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E40924" id="Gerader Verbinder 12" o:spid="_x0000_s1026" style="position:absolute;flip:y;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4pt" to="153.4pt,1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" strokecolor="#4472c4 [3204]" strokeweight=".5pt">
                <v:stroke joinstyle="miter"/>
                <w10:wrap anchorx="margin"/>
              </v:line>
            </w:pict>
          </mc:Fallback>
        </mc:AlternateContent>
      </w:r>
      <w:r w:rsidRPr="00C21AD4">
        <w:t xml:space="preserve"> </w:t>
      </w:r>
    </w:p>
    <w:p w14:paraId="2B259E16" w14:textId="77777777" w:rsidR="00F6049A" w:rsidRDefault="00F6049A" w:rsidP="00F6049A"/>
    <w:p w14:paraId="5D2E737A" w14:textId="77777777" w:rsidR="00F6049A" w:rsidRDefault="00F6049A" w:rsidP="00F6049A">
      <w:r>
        <w:rPr>
          <w:noProof/>
        </w:rPr>
        <mc:AlternateContent>
          <mc:Choice Requires="wps">
            <w:drawing>
              <wp:anchor distT="0" distB="0" distL="114300" distR="114300" simplePos="0" relativeHeight="251685888" behindDoc="0" locked="0" layoutInCell="1" allowOverlap="1" wp14:anchorId="5A110615" wp14:editId="5A2329A5">
                <wp:simplePos x="0" y="0"/>
                <wp:positionH relativeFrom="margin">
                  <wp:posOffset>100042</wp:posOffset>
                </wp:positionH>
                <wp:positionV relativeFrom="paragraph">
                  <wp:posOffset>178068</wp:posOffset>
                </wp:positionV>
                <wp:extent cx="1847654" cy="0"/>
                <wp:effectExtent l="0" t="0" r="6985" b="12700"/>
                <wp:wrapNone/>
                <wp:docPr id="337756376" name="Gerader Verbinder 12"/>
                <wp:cNvGraphicFramePr/>
                <a:graphic xmlns:a="http://schemas.openxmlformats.org/drawingml/2006/main">
                  <a:graphicData uri="http://schemas.microsoft.com/office/word/2010/wordprocessingShape">
                    <wps:wsp>
                      <wps:cNvCnPr/>
                      <wps:spPr>
                        <a:xfrm flipV="1">
                          <a:off x="0" y="0"/>
                          <a:ext cx="184765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D1CD33" id="Gerader Verbinder 12" o:spid="_x0000_s1026" style="position:absolute;flip:y;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4pt" to="153.4pt,1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" strokecolor="#4472c4 [3204]" strokeweight=".5pt">
                <v:stroke joinstyle="miter"/>
                <w10:wrap anchorx="margin"/>
              </v:line>
            </w:pict>
          </mc:Fallback>
        </mc:AlternateContent>
      </w:r>
      <w:r w:rsidRPr="00C21AD4">
        <w:t xml:space="preserve"> </w:t>
      </w:r>
    </w:p>
    <w:p w14:paraId="12018CDD" w14:textId="77777777" w:rsidR="00F6049A" w:rsidRDefault="00F6049A" w:rsidP="00F6049A"/>
    <w:p w14:paraId="6085BFAB" w14:textId="77777777" w:rsidR="00F6049A" w:rsidRDefault="00F6049A" w:rsidP="00F6049A">
      <w:r>
        <w:rPr>
          <w:noProof/>
        </w:rPr>
        <mc:AlternateContent>
          <mc:Choice Requires="wps">
            <w:drawing>
              <wp:anchor distT="0" distB="0" distL="114300" distR="114300" simplePos="0" relativeHeight="251687936" behindDoc="0" locked="0" layoutInCell="1" allowOverlap="1" wp14:anchorId="0616E49B" wp14:editId="374CCDD9">
                <wp:simplePos x="0" y="0"/>
                <wp:positionH relativeFrom="margin">
                  <wp:posOffset>100042</wp:posOffset>
                </wp:positionH>
                <wp:positionV relativeFrom="paragraph">
                  <wp:posOffset>178068</wp:posOffset>
                </wp:positionV>
                <wp:extent cx="1847654" cy="0"/>
                <wp:effectExtent l="0" t="0" r="6985" b="12700"/>
                <wp:wrapNone/>
                <wp:docPr id="1279060783" name="Gerader Verbinder 12"/>
                <wp:cNvGraphicFramePr/>
                <a:graphic xmlns:a="http://schemas.openxmlformats.org/drawingml/2006/main">
                  <a:graphicData uri="http://schemas.microsoft.com/office/word/2010/wordprocessingShape">
                    <wps:wsp>
                      <wps:cNvCnPr/>
                      <wps:spPr>
                        <a:xfrm flipV="1">
                          <a:off x="0" y="0"/>
                          <a:ext cx="1847654"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0D254A" id="Gerader Verbinder 12" o:spid="_x0000_s1026" style="position:absolute;flip:y;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4pt" to="153.4pt,1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" strokecolor="#4472c4 [3204]" strokeweight=".5pt">
                <v:stroke joinstyle="miter"/>
                <w10:wrap anchorx="margin"/>
              </v:line>
            </w:pict>
          </mc:Fallback>
        </mc:AlternateContent>
      </w:r>
      <w:r w:rsidRPr="00C21AD4">
        <w:t xml:space="preserve"> </w:t>
      </w:r>
    </w:p>
    <w:p w14:paraId="66A59723" w14:textId="4E800710" w:rsidR="00101A06" w:rsidRDefault="000F17E5" w:rsidP="00B72610">
      <w:pPr>
        <w:ind w:left="0"/>
      </w:pPr>
      <w:r>
        <w:br/>
      </w:r>
    </w:p>
    <w:p w14:paraId="053084FD" w14:textId="77777777" w:rsidR="00B07B0D" w:rsidRDefault="00B07B0D" w:rsidP="00101A06">
      <w:pPr>
        <w:pStyle w:val="ArialBoldEinzug"/>
      </w:pPr>
    </w:p>
    <w:p w14:paraId="385F6208" w14:textId="302E8EFE" w:rsidR="00101A06" w:rsidRPr="00101A06" w:rsidRDefault="00101A06" w:rsidP="00101A06">
      <w:pPr>
        <w:pStyle w:val="ArialBoldEinzug"/>
      </w:pPr>
      <w:r w:rsidRPr="00101A06">
        <w:t>Aufgabe 4</w:t>
      </w:r>
    </w:p>
    <w:p w14:paraId="759B7E9A" w14:textId="316A81CD" w:rsidR="00101A06" w:rsidRDefault="00101A06" w:rsidP="00101A06">
      <w:pPr>
        <w:pStyle w:val="ArialEinzuga"/>
        <w:numPr>
          <w:ilvl w:val="0"/>
          <w:numId w:val="20"/>
        </w:numPr>
      </w:pPr>
      <w:r>
        <w:t>Wie f</w:t>
      </w:r>
      <w:r w:rsidRPr="00101A06">
        <w:t>indet ihr es, dass Haydns Melodie heute die deutsche Nationalhymne ist? Haltet ihr sie in ihrer klassischen Form noch immer für geeignet oder sollte sie zum Beispiel modernisiert werden? Begründet eure Meinung.</w:t>
      </w:r>
    </w:p>
    <w:p w14:paraId="1E7DC159" w14:textId="77777777" w:rsidR="00B07B0D" w:rsidRPr="00101A06" w:rsidRDefault="00B07B0D" w:rsidP="00217D91">
      <w:pPr>
        <w:pStyle w:val="ArialEinzuga"/>
        <w:numPr>
          <w:ilvl w:val="0"/>
          <w:numId w:val="0"/>
        </w:numPr>
        <w:ind w:left="1418"/>
      </w:pPr>
    </w:p>
    <w:p w14:paraId="509D46D1" w14:textId="27596E3B" w:rsidR="00101A06" w:rsidRPr="00101A06" w:rsidRDefault="00101A06" w:rsidP="00101A06">
      <w:pPr>
        <w:ind w:left="0"/>
        <w:rPr>
          <w:b/>
          <w:bCs/>
        </w:rPr>
      </w:pPr>
      <w:r w:rsidRPr="00D61BC5">
        <w:rPr>
          <w:noProof/>
        </w:rPr>
        <w:drawing>
          <wp:anchor distT="0" distB="0" distL="114300" distR="114300" simplePos="0" relativeHeight="251689984" behindDoc="0" locked="0" layoutInCell="1" allowOverlap="1" wp14:anchorId="2C5E1140" wp14:editId="1D34A466">
            <wp:simplePos x="0" y="0"/>
            <wp:positionH relativeFrom="column">
              <wp:posOffset>0</wp:posOffset>
            </wp:positionH>
            <wp:positionV relativeFrom="paragraph">
              <wp:posOffset>169067</wp:posOffset>
            </wp:positionV>
            <wp:extent cx="586884" cy="499621"/>
            <wp:effectExtent l="0" t="0" r="1270" b="0"/>
            <wp:wrapNone/>
            <wp:docPr id="232329856" name="Grafik 232329856" descr="Ein Bild, das Symbol, Design enthält.&#10;&#10;Automatisch generierte Beschreibu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9278683" name="Grafik 2" descr="Ein Bild, das Symbol, Design enthält.&#10;&#10;Automatisch generierte Beschreibu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6884" cy="49962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B2AA66" w14:textId="655A10FB" w:rsidR="00101A06" w:rsidRPr="00101A06" w:rsidRDefault="00101A06" w:rsidP="00101A06">
      <w:pPr>
        <w:pStyle w:val="ArialBoldEinzug"/>
      </w:pPr>
      <w:r w:rsidRPr="00101A06">
        <w:t>Aufgabe 5</w:t>
      </w:r>
    </w:p>
    <w:p w14:paraId="7D2A1409" w14:textId="0EE9196F" w:rsidR="00101A06" w:rsidRPr="00101A06" w:rsidRDefault="00101A06" w:rsidP="00101A06">
      <w:pPr>
        <w:pStyle w:val="ArialEinzuga"/>
        <w:numPr>
          <w:ilvl w:val="0"/>
          <w:numId w:val="22"/>
        </w:numPr>
      </w:pPr>
      <w:r w:rsidRPr="00101A06">
        <w:t xml:space="preserve">Findet euch in Kleingruppen zusammen und dichtet selbst eine kurze „Hymne“. </w:t>
      </w:r>
    </w:p>
    <w:p w14:paraId="07E0CF7F" w14:textId="6ABE36C4" w:rsidR="00101A06" w:rsidRPr="00101A06" w:rsidRDefault="00101A06" w:rsidP="00101A06">
      <w:pPr>
        <w:pStyle w:val="ArialEinzuga"/>
        <w:numPr>
          <w:ilvl w:val="0"/>
          <w:numId w:val="0"/>
        </w:numPr>
        <w:ind w:left="1418"/>
      </w:pPr>
      <w:r w:rsidRPr="00101A06">
        <w:rPr>
          <w:u w:val="single"/>
        </w:rPr>
        <w:t>Die Bedingung:</w:t>
      </w:r>
      <w:r w:rsidRPr="00101A06">
        <w:t xml:space="preserve"> Euer Loblied soll keinen Kaiser und kein Land besingen, sondern einen </w:t>
      </w:r>
      <w:r w:rsidRPr="00101A06">
        <w:rPr>
          <w:i/>
          <w:iCs/>
        </w:rPr>
        <w:t>Alltagsgegenstand</w:t>
      </w:r>
      <w:r w:rsidRPr="00101A06">
        <w:t xml:space="preserve"> (Radiergummi, Tasse, Schnürsenkel, …).  </w:t>
      </w:r>
      <w:r>
        <w:br/>
      </w:r>
    </w:p>
    <w:p w14:paraId="5684E971" w14:textId="1E47F265" w:rsidR="00101A06" w:rsidRPr="00101A06" w:rsidRDefault="00101A06" w:rsidP="00101A06">
      <w:pPr>
        <w:pStyle w:val="ArialEinzuga"/>
      </w:pPr>
      <w:r w:rsidRPr="00101A06">
        <w:t>Werdet kreativ und ehrt euren Gegenstand möglichst feierlich und würdevoll.</w:t>
      </w:r>
      <w:r>
        <w:br/>
      </w:r>
    </w:p>
    <w:p w14:paraId="43FC77A1" w14:textId="492ACEEE" w:rsidR="00101A06" w:rsidRPr="00101A06" w:rsidRDefault="00101A06" w:rsidP="00101A06">
      <w:pPr>
        <w:pStyle w:val="ArialEinzuga"/>
      </w:pPr>
      <w:r w:rsidRPr="00101A06">
        <w:t xml:space="preserve">Passt euren Text entweder an die Melodie der Kaiserhymne oder an eine andere Melodie an, die euch „würdevoll“ erscheint – oder erfindet eine eigene Melodie zu eurem Text. </w:t>
      </w:r>
      <w:r>
        <w:br/>
      </w:r>
    </w:p>
    <w:p w14:paraId="478644B0" w14:textId="0A5149D2" w:rsidR="00101A06" w:rsidRPr="00101A06" w:rsidRDefault="00101A06" w:rsidP="00101A06">
      <w:pPr>
        <w:pStyle w:val="ArialEinzuga"/>
      </w:pPr>
      <w:r w:rsidRPr="00101A06">
        <w:t xml:space="preserve">Probt eure Hymne. </w:t>
      </w:r>
      <w:r>
        <w:br/>
      </w:r>
    </w:p>
    <w:p w14:paraId="0505EEAE" w14:textId="4C323A92" w:rsidR="00101A06" w:rsidRPr="00101A06" w:rsidRDefault="00101A06" w:rsidP="00101A06">
      <w:pPr>
        <w:pStyle w:val="ArialEinzuga"/>
      </w:pPr>
      <w:r w:rsidRPr="00101A06">
        <w:t>Stellt einander eure Ergebnisse vor.</w:t>
      </w:r>
    </w:p>
    <w:p w14:paraId="366D07F4" w14:textId="77777777" w:rsidR="00101A06" w:rsidRPr="00020EEF" w:rsidRDefault="00101A06" w:rsidP="00101A06"/>
    <w:sectPr w:rsidR="00101A06" w:rsidRPr="00020EEF" w:rsidSect="00271A3F">
      <w:headerReference w:type="even" r:id="rId15"/>
      <w:headerReference w:type="default" r:id="rId16"/>
      <w:footerReference w:type="even" r:id="rId17"/>
      <w:footerReference w:type="default" r:id="rId18"/>
      <w:headerReference w:type="first" r:id="rId19"/>
      <w:footerReference w:type="first" r:id="rId20"/>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85596D" w14:textId="77777777" w:rsidR="00875BCE" w:rsidRDefault="00875BCE">
      <w:pPr>
        <w:spacing w:after="0"/>
      </w:pPr>
      <w:r>
        <w:separator/>
      </w:r>
    </w:p>
  </w:endnote>
  <w:endnote w:type="continuationSeparator" w:id="0">
    <w:p w14:paraId="60D71A50" w14:textId="77777777" w:rsidR="00875BCE" w:rsidRDefault="00875BC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A1C2F"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632C5170" wp14:editId="363D3478">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5CA1D5D7"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">
              <v:shape id="Shape 13748" o:spid="_x0000_s1027" style="position:absolute;left:72822;top:6845;width:124917;height:113423;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&#13;&#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&#13;&#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&#13;&#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7E262"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5129FF5" wp14:editId="168F54F8">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146D1F93"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5129FF5" id="Rechteck 42" o:spid="_x0000_s1030"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&#13;&#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Content>
                      <w:p w14:paraId="146D1F93"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13BB7534" wp14:editId="198C0DD5">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9D9C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2CFB51DD" wp14:editId="40804894">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587CD7F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2CFB51DD" id="Group 10102" o:spid="_x0000_s1031" style="position:absolute;margin-left:0;margin-top:18.35pt;width:44.35pt;height:14.3pt;z-index:-251670528;mso-position-horizontal:left;mso-position-horizontal-relative:margin" coordsize="5637,181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">
              <v:shape id="Shape 37" o:spid="_x0000_s1032" style="position:absolute;left:304;top:678;width:180;height:453;visibility:visible;mso-wrap-style:square;v-text-anchor:top" coordsize="17951,452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&#13;&#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3" style="position:absolute;left:55;top:442;width:429;height:918;visibility:visible;mso-wrap-style:square;v-text-anchor:top" coordsize="42818,918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&#13;&#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4" style="position:absolute;left:484;top:1035;width:179;height:113;visibility:visible;mso-wrap-style:square;v-text-anchor:top" coordsize="17951,112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" path="m,l5645,2362v3912,,7557,-699,10909,-2095l17951,8915c13760,10439,8998,11277,4108,11277l,9621,,xe" fillcolor="#909191" stroked="f" strokeweight="0">
                <v:stroke miterlimit="83231f" joinstyle="miter"/>
                <v:path arrowok="t" textboxrect="0,0,17951,11277"/>
              </v:shape>
              <v:shape id="Shape 40" o:spid="_x0000_s1035" style="position:absolute;left:484;top:652;width:174;height:114;visibility:visible;mso-wrap-style:square;v-text-anchor:top" coordsize="17393,113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" path="m6344,v4203,,7975,698,11049,1803l16275,10731c13481,9334,9836,8496,6204,8496l,11361,,2620,6344,xe" fillcolor="#909191" stroked="f" strokeweight="0">
                <v:stroke miterlimit="83231f" joinstyle="miter"/>
                <v:path arrowok="t" textboxrect="0,0,17393,11361"/>
              </v:shape>
              <v:shape id="Shape 41" o:spid="_x0000_s1036" style="position:absolute;left:484;top:434;width:510;height:934;visibility:visible;mso-wrap-style:square;v-text-anchor:top" coordsize="51048,934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&#13;&#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7" style="position:absolute;left:2084;top:358;width:1249;height:1135;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" path="m,l26403,,37833,70218,49251,,75654,,87084,70218,98501,r26416,l104877,113423r-29591,l62459,40627,49619,113423r-29578,l,xe" fillcolor="#909191" stroked="f" strokeweight="0">
                <v:stroke miterlimit="83231f" joinstyle="miter"/>
                <v:path arrowok="t" textboxrect="0,0,124917,113423"/>
              </v:shape>
              <v:shape id="Shape 43" o:spid="_x0000_s1038" style="position:absolute;left:3397;top:350;width:386;height:114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9" style="position:absolute;left:1355;top:335;width:739;height:1174;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40" style="position:absolute;left:5012;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47" o:spid="_x0000_s1041" style="position:absolute;left:4450;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" path="m,l62484,63005,,126009,,85013,22009,63005,,40996,,xe" fillcolor="#909191" stroked="f" strokeweight="0">
                <v:stroke miterlimit="83231f" joinstyle="miter"/>
                <v:path arrowok="t" textboxrect="0,0,62484,126009"/>
              </v:shape>
              <v:rect id="Rectangle 96" o:spid="_x0000_s1042" style="position:absolute;width:1809;height:24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" filled="f" stroked="f">
                <v:textbox inset="0,0,0,0">
                  <w:txbxContent>
                    <w:p w14:paraId="587CD7F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3" style="position:absolute;left:3783;top:354;width:475;height:1139;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&#13;&#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21B85" w14:textId="77777777" w:rsidR="00875BCE" w:rsidRDefault="00875BCE">
      <w:pPr>
        <w:spacing w:after="0"/>
      </w:pPr>
      <w:r>
        <w:separator/>
      </w:r>
    </w:p>
  </w:footnote>
  <w:footnote w:type="continuationSeparator" w:id="0">
    <w:p w14:paraId="7701F7D1" w14:textId="77777777" w:rsidR="00875BCE" w:rsidRDefault="00875BC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B142C0"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74E57293" wp14:editId="21696DEF">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61172D7" id="Group 13740" o:spid="_x0000_s1026" style="position:absolute;margin-left:0;margin-top:0;width:0;height:0;z-index:-251655168;mso-position-horizontal-relative:page;mso-position-vertical-relative:page" coordsize="1,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&#13;&#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A8FD2E" w14:textId="77777777" w:rsidR="00271A3F" w:rsidRPr="002D4E32" w:rsidRDefault="00271A3F" w:rsidP="00271A3F">
    <w:pPr>
      <w:pStyle w:val="ArialText"/>
      <w:spacing w:after="0"/>
      <w:rPr>
        <w:sz w:val="20"/>
        <w:szCs w:val="20"/>
      </w:rPr>
    </w:pPr>
  </w:p>
  <w:p w14:paraId="1D05B6B0" w14:textId="77777777" w:rsidR="00271A3F" w:rsidRDefault="00271A3F" w:rsidP="00271A3F">
    <w:pPr>
      <w:pStyle w:val="ArialTitelgrau"/>
      <w:ind w:left="142"/>
      <w:rPr>
        <w:sz w:val="20"/>
        <w:szCs w:val="20"/>
      </w:rPr>
    </w:pPr>
    <w:bookmarkStart w:id="1" w:name="_Hlk151298563"/>
  </w:p>
  <w:p w14:paraId="7F3E43D8" w14:textId="6892FBC1" w:rsidR="00271A3F" w:rsidRPr="00B52501" w:rsidRDefault="00271A3F" w:rsidP="00B52501">
    <w:pPr>
      <w:pStyle w:val="ArialTitelgrau"/>
      <w:ind w:left="142"/>
      <w:rPr>
        <w:sz w:val="20"/>
        <w:szCs w:val="20"/>
      </w:rPr>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64AB3F77" wp14:editId="18AEA9AD">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AEF0F7" id="Rechteck 12" o:spid="_x0000_s1026"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&#13;&#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7FB00578" wp14:editId="1ECED291">
          <wp:simplePos x="0" y="0"/>
          <wp:positionH relativeFrom="column">
            <wp:posOffset>4586605</wp:posOffset>
          </wp:positionH>
          <wp:positionV relativeFrom="page">
            <wp:posOffset>-358140</wp:posOffset>
          </wp:positionV>
          <wp:extent cx="2428240" cy="1536065"/>
          <wp:effectExtent l="0" t="0" r="0" b="635"/>
          <wp:wrapNone/>
          <wp:docPr id="35" name="Grafik 35"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Ein Bild, das Screenshot, Text, Schrift, Visitenkarte enthält.&#10;&#10;Automatisch generierte Beschreibu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7F70D5D2" wp14:editId="26C7CEA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020EEF">
      <w:rPr>
        <w:sz w:val="20"/>
        <w:szCs w:val="20"/>
      </w:rPr>
      <w:t>3</w:t>
    </w:r>
    <w:r w:rsidRPr="002D4E32">
      <w:rPr>
        <w:sz w:val="20"/>
        <w:szCs w:val="20"/>
      </w:rPr>
      <w:t>:</w:t>
    </w:r>
    <w:r w:rsidR="00B52501">
      <w:rPr>
        <w:sz w:val="20"/>
        <w:szCs w:val="20"/>
      </w:rPr>
      <w:t xml:space="preserve"> </w:t>
    </w:r>
    <w:r w:rsidR="00F01764">
      <w:rPr>
        <w:sz w:val="20"/>
        <w:szCs w:val="20"/>
      </w:rPr>
      <w:t>Joseph Haydn – </w:t>
    </w:r>
    <w:r w:rsidR="00020EEF" w:rsidRPr="00020EEF">
      <w:rPr>
        <w:sz w:val="20"/>
        <w:szCs w:val="20"/>
      </w:rPr>
      <w:t>Kaiserhymne</w:t>
    </w:r>
  </w:p>
  <w:p w14:paraId="12BDA15E" w14:textId="77777777" w:rsidR="00271A3F" w:rsidRDefault="00271A3F" w:rsidP="00271A3F">
    <w:pPr>
      <w:pStyle w:val="ArialTitelgrau"/>
      <w:ind w:left="142"/>
    </w:pPr>
  </w:p>
  <w:p w14:paraId="0FE45C35"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5A4EBB59" wp14:editId="19761C67">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47F888A2"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" path="m,l4545000,e" filled="f" strokecolor="#909191" strokeweight="1.25pt">
              <v:stroke miterlimit="1" joinstyle="miter"/>
              <v:path arrowok="t" textboxrect="0,0,4545000,0"/>
            </v:shape>
          </w:pict>
        </mc:Fallback>
      </mc:AlternateContent>
    </w:r>
  </w:p>
  <w:bookmarkEnd w:id="1"/>
  <w:p w14:paraId="46B2148D" w14:textId="77777777" w:rsidR="00B52501" w:rsidRDefault="00B52501" w:rsidP="00B52501">
    <w:pPr>
      <w:pStyle w:val="ArialBeschreibunggrau"/>
      <w:ind w:firstLine="132"/>
    </w:pPr>
    <w:r>
      <w:t xml:space="preserve">Zugehöriges Medienelement: Mini-Triff Komponisten – Klassik – Haydn </w:t>
    </w:r>
  </w:p>
  <w:p w14:paraId="38CB4103" w14:textId="77777777" w:rsidR="00B52501" w:rsidRPr="00CE719E" w:rsidRDefault="00B52501" w:rsidP="00B52501">
    <w:pPr>
      <w:pStyle w:val="ArialBeschreibunggrau"/>
      <w:ind w:left="142"/>
    </w:pPr>
    <w:r w:rsidRPr="00CE719E">
      <w:t>planet-schule.de/</w:t>
    </w:r>
    <w:proofErr w:type="spellStart"/>
    <w:r w:rsidRPr="00CE719E">
      <w:t>schwerpunkt</w:t>
    </w:r>
    <w:proofErr w:type="spellEnd"/>
    <w:r w:rsidRPr="00CE719E">
      <w:t xml:space="preserve">/mini-triff/index.html </w:t>
    </w:r>
  </w:p>
  <w:p w14:paraId="6889D71F" w14:textId="77777777" w:rsidR="00271A3F" w:rsidRPr="00271A3F" w:rsidRDefault="00271A3F" w:rsidP="00271A3F">
    <w:pPr>
      <w:pStyle w:val="ArialBeschreibunggrau"/>
      <w:spacing w:line="240" w:lineRule="auto"/>
      <w:ind w:left="142"/>
      <w:rPr>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52E10" w14:textId="77777777" w:rsidR="00F01764" w:rsidRDefault="00F0176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27" type="#_x0000_t75" style="width:22.65pt;height:22.65pt;visibility:visible;mso-wrap-style:square" o:bullet="t">
        <v:imagedata r:id="rId1" o:title=""/>
      </v:shape>
    </w:pict>
  </w:numPicBullet>
  <w:numPicBullet w:numPicBulletId="1">
    <w:pict>
      <v:shape id="_x0000_i1328" type="#_x0000_t75" style="width:34.65pt;height:29.35pt;visibility:visible;mso-wrap-style:square" o:bullet="t">
        <v:imagedata r:id="rId2" o:title=""/>
      </v:shape>
    </w:pict>
  </w:numPicBullet>
  <w:numPicBullet w:numPicBulletId="2">
    <w:pict>
      <v:shape id="_x0000_i1329" type="#_x0000_t75" style="width:34.65pt;height:29.35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35F372FD"/>
    <w:multiLevelType w:val="hybridMultilevel"/>
    <w:tmpl w:val="430C9498"/>
    <w:lvl w:ilvl="0" w:tplc="E66C7022">
      <w:start w:val="1"/>
      <w:numFmt w:val="lowerLetter"/>
      <w:lvlText w:val="%1)"/>
      <w:lvlJc w:val="left"/>
      <w:pPr>
        <w:ind w:left="492" w:hanging="360"/>
      </w:pPr>
      <w:rPr>
        <w:rFonts w:hint="default"/>
        <w:b w:val="0"/>
        <w:color w:val="auto"/>
        <w:sz w:val="24"/>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0791BE9"/>
    <w:multiLevelType w:val="hybridMultilevel"/>
    <w:tmpl w:val="27A44C26"/>
    <w:lvl w:ilvl="0" w:tplc="BEE29E80">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8" w15:restartNumberingAfterBreak="0">
    <w:nsid w:val="516676EE"/>
    <w:multiLevelType w:val="hybridMultilevel"/>
    <w:tmpl w:val="83803062"/>
    <w:lvl w:ilvl="0" w:tplc="B54E170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9"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3" w15:restartNumberingAfterBreak="0">
    <w:nsid w:val="70D72DF4"/>
    <w:multiLevelType w:val="hybridMultilevel"/>
    <w:tmpl w:val="A410A5C4"/>
    <w:lvl w:ilvl="0" w:tplc="0040086E">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4"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777863657">
    <w:abstractNumId w:val="7"/>
  </w:num>
  <w:num w:numId="2" w16cid:durableId="914899534">
    <w:abstractNumId w:val="2"/>
  </w:num>
  <w:num w:numId="3" w16cid:durableId="544949689">
    <w:abstractNumId w:val="0"/>
  </w:num>
  <w:num w:numId="4" w16cid:durableId="1870676697">
    <w:abstractNumId w:val="3"/>
  </w:num>
  <w:num w:numId="5" w16cid:durableId="1393308077">
    <w:abstractNumId w:val="6"/>
  </w:num>
  <w:num w:numId="6" w16cid:durableId="1231040007">
    <w:abstractNumId w:val="9"/>
  </w:num>
  <w:num w:numId="7" w16cid:durableId="39667314">
    <w:abstractNumId w:val="12"/>
  </w:num>
  <w:num w:numId="8" w16cid:durableId="1170288603">
    <w:abstractNumId w:val="1"/>
  </w:num>
  <w:num w:numId="9" w16cid:durableId="1615748291">
    <w:abstractNumId w:val="11"/>
  </w:num>
  <w:num w:numId="10" w16cid:durableId="574246620">
    <w:abstractNumId w:val="10"/>
  </w:num>
  <w:num w:numId="11" w16cid:durableId="234823881">
    <w:abstractNumId w:val="14"/>
  </w:num>
  <w:num w:numId="12" w16cid:durableId="1282541934">
    <w:abstractNumId w:val="5"/>
  </w:num>
  <w:num w:numId="13" w16cid:durableId="477503512">
    <w:abstractNumId w:val="4"/>
  </w:num>
  <w:num w:numId="14" w16cid:durableId="1801410942">
    <w:abstractNumId w:val="11"/>
    <w:lvlOverride w:ilvl="0">
      <w:startOverride w:val="1"/>
    </w:lvlOverride>
  </w:num>
  <w:num w:numId="15" w16cid:durableId="1448812654">
    <w:abstractNumId w:val="8"/>
  </w:num>
  <w:num w:numId="16" w16cid:durableId="1407461413">
    <w:abstractNumId w:val="11"/>
    <w:lvlOverride w:ilvl="0">
      <w:startOverride w:val="1"/>
    </w:lvlOverride>
  </w:num>
  <w:num w:numId="17" w16cid:durableId="929121320">
    <w:abstractNumId w:val="13"/>
  </w:num>
  <w:num w:numId="18" w16cid:durableId="1890996780">
    <w:abstractNumId w:val="11"/>
    <w:lvlOverride w:ilvl="0">
      <w:startOverride w:val="1"/>
    </w:lvlOverride>
  </w:num>
  <w:num w:numId="19" w16cid:durableId="1447969102">
    <w:abstractNumId w:val="11"/>
    <w:lvlOverride w:ilvl="0">
      <w:startOverride w:val="1"/>
    </w:lvlOverride>
  </w:num>
  <w:num w:numId="20" w16cid:durableId="703211997">
    <w:abstractNumId w:val="11"/>
    <w:lvlOverride w:ilvl="0">
      <w:startOverride w:val="1"/>
    </w:lvlOverride>
  </w:num>
  <w:num w:numId="21" w16cid:durableId="1333486318">
    <w:abstractNumId w:val="11"/>
    <w:lvlOverride w:ilvl="0">
      <w:startOverride w:val="1"/>
    </w:lvlOverride>
  </w:num>
  <w:num w:numId="22" w16cid:durableId="508761182">
    <w:abstractNumId w:val="11"/>
    <w:lvlOverride w:ilvl="0">
      <w:startOverride w:val="1"/>
    </w:lvlOverride>
  </w:num>
  <w:num w:numId="23" w16cid:durableId="2072576584">
    <w:abstractNumId w:val="1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2C9"/>
    <w:rsid w:val="00000978"/>
    <w:rsid w:val="000033D9"/>
    <w:rsid w:val="00003B31"/>
    <w:rsid w:val="00012CA5"/>
    <w:rsid w:val="00014982"/>
    <w:rsid w:val="00020EEF"/>
    <w:rsid w:val="0002716D"/>
    <w:rsid w:val="000302DB"/>
    <w:rsid w:val="00031384"/>
    <w:rsid w:val="00032016"/>
    <w:rsid w:val="00033627"/>
    <w:rsid w:val="00042278"/>
    <w:rsid w:val="0005271F"/>
    <w:rsid w:val="00055038"/>
    <w:rsid w:val="00057000"/>
    <w:rsid w:val="0006037B"/>
    <w:rsid w:val="0006042A"/>
    <w:rsid w:val="00062ACD"/>
    <w:rsid w:val="0006500C"/>
    <w:rsid w:val="000675A1"/>
    <w:rsid w:val="000771B3"/>
    <w:rsid w:val="00082684"/>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7E5"/>
    <w:rsid w:val="000F1B5D"/>
    <w:rsid w:val="000F33EF"/>
    <w:rsid w:val="000F6B3E"/>
    <w:rsid w:val="00101A06"/>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17D91"/>
    <w:rsid w:val="00220184"/>
    <w:rsid w:val="00221566"/>
    <w:rsid w:val="002372C9"/>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77B2B"/>
    <w:rsid w:val="00387F8A"/>
    <w:rsid w:val="00391223"/>
    <w:rsid w:val="00391E92"/>
    <w:rsid w:val="00393817"/>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211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66D4A"/>
    <w:rsid w:val="007700FC"/>
    <w:rsid w:val="00775037"/>
    <w:rsid w:val="00777EA6"/>
    <w:rsid w:val="00781106"/>
    <w:rsid w:val="00782F00"/>
    <w:rsid w:val="007946E9"/>
    <w:rsid w:val="007A56B1"/>
    <w:rsid w:val="007B2FF2"/>
    <w:rsid w:val="007C0CBA"/>
    <w:rsid w:val="007C486B"/>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1E60"/>
    <w:rsid w:val="00865838"/>
    <w:rsid w:val="00865E92"/>
    <w:rsid w:val="00873E48"/>
    <w:rsid w:val="00875BCE"/>
    <w:rsid w:val="00894218"/>
    <w:rsid w:val="008B1736"/>
    <w:rsid w:val="008B39B5"/>
    <w:rsid w:val="008B5D30"/>
    <w:rsid w:val="008C0780"/>
    <w:rsid w:val="008D2747"/>
    <w:rsid w:val="008E40F4"/>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874FC"/>
    <w:rsid w:val="00990A03"/>
    <w:rsid w:val="009971A3"/>
    <w:rsid w:val="009A178E"/>
    <w:rsid w:val="009A2AE3"/>
    <w:rsid w:val="009B1D8E"/>
    <w:rsid w:val="009C5B74"/>
    <w:rsid w:val="009E7BDD"/>
    <w:rsid w:val="00A02E0F"/>
    <w:rsid w:val="00A035C6"/>
    <w:rsid w:val="00A04238"/>
    <w:rsid w:val="00A12DD8"/>
    <w:rsid w:val="00A16119"/>
    <w:rsid w:val="00A26588"/>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FB2"/>
    <w:rsid w:val="00AB430E"/>
    <w:rsid w:val="00AE0609"/>
    <w:rsid w:val="00AF0FB9"/>
    <w:rsid w:val="00AF597E"/>
    <w:rsid w:val="00B07B0D"/>
    <w:rsid w:val="00B118F7"/>
    <w:rsid w:val="00B232FD"/>
    <w:rsid w:val="00B24B89"/>
    <w:rsid w:val="00B278CD"/>
    <w:rsid w:val="00B4530B"/>
    <w:rsid w:val="00B52501"/>
    <w:rsid w:val="00B53394"/>
    <w:rsid w:val="00B53E95"/>
    <w:rsid w:val="00B5632D"/>
    <w:rsid w:val="00B62F0B"/>
    <w:rsid w:val="00B6574E"/>
    <w:rsid w:val="00B67719"/>
    <w:rsid w:val="00B700E2"/>
    <w:rsid w:val="00B72610"/>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41FB"/>
    <w:rsid w:val="00BF6279"/>
    <w:rsid w:val="00BF68FE"/>
    <w:rsid w:val="00C00F2B"/>
    <w:rsid w:val="00C111F1"/>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19E"/>
    <w:rsid w:val="00CE736F"/>
    <w:rsid w:val="00CF321B"/>
    <w:rsid w:val="00CF7690"/>
    <w:rsid w:val="00D03D4A"/>
    <w:rsid w:val="00D041B6"/>
    <w:rsid w:val="00D049BF"/>
    <w:rsid w:val="00D10A98"/>
    <w:rsid w:val="00D2227B"/>
    <w:rsid w:val="00D36EE5"/>
    <w:rsid w:val="00D43F69"/>
    <w:rsid w:val="00D44B69"/>
    <w:rsid w:val="00D45D5A"/>
    <w:rsid w:val="00D55407"/>
    <w:rsid w:val="00D609F7"/>
    <w:rsid w:val="00D63D36"/>
    <w:rsid w:val="00D718E2"/>
    <w:rsid w:val="00D84806"/>
    <w:rsid w:val="00D86199"/>
    <w:rsid w:val="00D9603F"/>
    <w:rsid w:val="00D97AE6"/>
    <w:rsid w:val="00DA2723"/>
    <w:rsid w:val="00DA4BA0"/>
    <w:rsid w:val="00DA4C3A"/>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0026"/>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1764"/>
    <w:rsid w:val="00F07D55"/>
    <w:rsid w:val="00F1118B"/>
    <w:rsid w:val="00F11734"/>
    <w:rsid w:val="00F173B6"/>
    <w:rsid w:val="00F17534"/>
    <w:rsid w:val="00F20D02"/>
    <w:rsid w:val="00F21F67"/>
    <w:rsid w:val="00F24C1C"/>
    <w:rsid w:val="00F2570F"/>
    <w:rsid w:val="00F32980"/>
    <w:rsid w:val="00F41AB2"/>
    <w:rsid w:val="00F52F86"/>
    <w:rsid w:val="00F56153"/>
    <w:rsid w:val="00F6049A"/>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3D58FD54"/>
  <w15:docId w15:val="{7757F114-C41E-5B45-929C-777B2DF93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AE0609"/>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styleId="NichtaufgelsteErwhnung">
    <w:name w:val="Unresolved Mention"/>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character" w:styleId="Kommentarzeichen">
    <w:name w:val="annotation reference"/>
    <w:basedOn w:val="Absatz-Standardschriftart"/>
    <w:uiPriority w:val="99"/>
    <w:semiHidden/>
    <w:unhideWhenUsed/>
    <w:rsid w:val="00861E60"/>
    <w:rPr>
      <w:sz w:val="16"/>
      <w:szCs w:val="16"/>
    </w:rPr>
  </w:style>
  <w:style w:type="paragraph" w:styleId="Kommentartext">
    <w:name w:val="annotation text"/>
    <w:basedOn w:val="Standard"/>
    <w:link w:val="KommentartextZchn"/>
    <w:uiPriority w:val="99"/>
    <w:semiHidden/>
    <w:unhideWhenUsed/>
    <w:rsid w:val="00861E60"/>
    <w:rPr>
      <w:sz w:val="20"/>
      <w:szCs w:val="20"/>
    </w:rPr>
  </w:style>
  <w:style w:type="character" w:customStyle="1" w:styleId="KommentartextZchn">
    <w:name w:val="Kommentartext Zchn"/>
    <w:basedOn w:val="Absatz-Standardschriftart"/>
    <w:link w:val="Kommentartext"/>
    <w:uiPriority w:val="99"/>
    <w:semiHidden/>
    <w:rsid w:val="00861E60"/>
    <w:rPr>
      <w:rFonts w:ascii="Arial" w:eastAsia="TheSans C5 SemiLight" w:hAnsi="Arial" w:cs="TheSans C5 SemiLight"/>
      <w:color w:val="000000" w:themeColor="text1"/>
      <w:sz w:val="20"/>
      <w:szCs w:val="20"/>
    </w:rPr>
  </w:style>
  <w:style w:type="paragraph" w:styleId="Kommentarthema">
    <w:name w:val="annotation subject"/>
    <w:basedOn w:val="Kommentartext"/>
    <w:next w:val="Kommentartext"/>
    <w:link w:val="KommentarthemaZchn"/>
    <w:uiPriority w:val="99"/>
    <w:semiHidden/>
    <w:unhideWhenUsed/>
    <w:rsid w:val="00861E60"/>
    <w:rPr>
      <w:b/>
      <w:bCs/>
    </w:rPr>
  </w:style>
  <w:style w:type="character" w:customStyle="1" w:styleId="KommentarthemaZchn">
    <w:name w:val="Kommentarthema Zchn"/>
    <w:basedOn w:val="KommentartextZchn"/>
    <w:link w:val="Kommentarthema"/>
    <w:uiPriority w:val="99"/>
    <w:semiHidden/>
    <w:rsid w:val="00861E60"/>
    <w:rPr>
      <w:rFonts w:ascii="Arial" w:eastAsia="TheSans C5 SemiLight" w:hAnsi="Arial" w:cs="TheSans C5 SemiLight"/>
      <w:b/>
      <w:bCs/>
      <w:color w:val="000000" w:themeColor="text1"/>
      <w:sz w:val="20"/>
      <w:szCs w:val="20"/>
    </w:rPr>
  </w:style>
  <w:style w:type="paragraph" w:styleId="StandardWeb">
    <w:name w:val="Normal (Web)"/>
    <w:basedOn w:val="Standard"/>
    <w:uiPriority w:val="99"/>
    <w:semiHidden/>
    <w:unhideWhenUsed/>
    <w:rsid w:val="00861E60"/>
    <w:pPr>
      <w:tabs>
        <w:tab w:val="clear" w:pos="1418"/>
        <w:tab w:val="clear" w:pos="1701"/>
      </w:tabs>
      <w:spacing w:before="100" w:beforeAutospacing="1" w:after="100" w:afterAutospacing="1"/>
      <w:ind w:left="0"/>
    </w:pPr>
    <w:rPr>
      <w:rFonts w:ascii="Times New Roman" w:eastAsia="Times New Roman" w:hAnsi="Times New Roman" w:cs="Times New Roman"/>
      <w:color w:val="auto"/>
      <w:kern w:val="0"/>
      <w:szCs w:val="24"/>
      <w14:ligatures w14:val="none"/>
    </w:rPr>
  </w:style>
  <w:style w:type="character" w:styleId="BesuchterLink">
    <w:name w:val="FollowedHyperlink"/>
    <w:basedOn w:val="Absatz-Standardschriftart"/>
    <w:uiPriority w:val="99"/>
    <w:semiHidden/>
    <w:unhideWhenUsed/>
    <w:rsid w:val="00B07B0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 w:id="1154293676">
      <w:bodyDiv w:val="1"/>
      <w:marLeft w:val="0"/>
      <w:marRight w:val="0"/>
      <w:marTop w:val="0"/>
      <w:marBottom w:val="0"/>
      <w:divBdr>
        <w:top w:val="none" w:sz="0" w:space="0" w:color="auto"/>
        <w:left w:val="none" w:sz="0" w:space="0" w:color="auto"/>
        <w:bottom w:val="none" w:sz="0" w:space="0" w:color="auto"/>
        <w:right w:val="none" w:sz="0" w:space="0" w:color="auto"/>
      </w:divBdr>
      <w:divsChild>
        <w:div w:id="778259226">
          <w:marLeft w:val="0"/>
          <w:marRight w:val="0"/>
          <w:marTop w:val="0"/>
          <w:marBottom w:val="0"/>
          <w:divBdr>
            <w:top w:val="none" w:sz="0" w:space="0" w:color="auto"/>
            <w:left w:val="none" w:sz="0" w:space="0" w:color="auto"/>
            <w:bottom w:val="none" w:sz="0" w:space="0" w:color="auto"/>
            <w:right w:val="none" w:sz="0" w:space="0" w:color="auto"/>
          </w:divBdr>
          <w:divsChild>
            <w:div w:id="282426214">
              <w:marLeft w:val="0"/>
              <w:marRight w:val="0"/>
              <w:marTop w:val="0"/>
              <w:marBottom w:val="0"/>
              <w:divBdr>
                <w:top w:val="none" w:sz="0" w:space="0" w:color="auto"/>
                <w:left w:val="none" w:sz="0" w:space="0" w:color="auto"/>
                <w:bottom w:val="none" w:sz="0" w:space="0" w:color="auto"/>
                <w:right w:val="none" w:sz="0" w:space="0" w:color="auto"/>
              </w:divBdr>
              <w:divsChild>
                <w:div w:id="178699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lanet-schule.de/schwerpunkt/mini-triff/mini-triff-audios-100.html" TargetMode="External"/><Relationship Id="rId18"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7.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5.png"/><Relationship Id="rId19"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4.jpeg"/><Relationship Id="rId14" Type="http://schemas.openxmlformats.org/officeDocument/2006/relationships/image" Target="media/image8.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3" Type="http://schemas.openxmlformats.org/officeDocument/2006/relationships/image" Target="media/image11.svg"/><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tanjapurwin/Desktop/RZ%20AB_Haydn/Haydn_AB_Vorlag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BF47668-3F77-42C6-9221-BE7D987C3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Haydn_AB_Vorlage.dotx</Template>
  <TotalTime>0</TotalTime>
  <Pages>3</Pages>
  <Words>348</Words>
  <Characters>2198</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17</cp:revision>
  <cp:lastPrinted>2023-11-24T12:24:00Z</cp:lastPrinted>
  <dcterms:created xsi:type="dcterms:W3CDTF">2023-12-13T14:36:00Z</dcterms:created>
  <dcterms:modified xsi:type="dcterms:W3CDTF">2024-01-29T10:50:00Z</dcterms:modified>
</cp:coreProperties>
</file>