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94FB85" w14:textId="77777777" w:rsidR="00B52501" w:rsidRPr="00B52501" w:rsidRDefault="00B52501" w:rsidP="008B6BB7">
      <w:pPr>
        <w:pStyle w:val="Arialberschrift"/>
      </w:pPr>
      <w:bookmarkStart w:id="0" w:name="_Hlk151419478"/>
      <w:r w:rsidRPr="00B52501">
        <w:t xml:space="preserve">Joseph Haydn – </w:t>
      </w:r>
      <w:proofErr w:type="spellStart"/>
      <w:r w:rsidRPr="00B52501">
        <w:t>Suchsel</w:t>
      </w:r>
      <w:proofErr w:type="spellEnd"/>
      <w:r w:rsidRPr="00B52501">
        <w:t xml:space="preserve">  </w:t>
      </w:r>
    </w:p>
    <w:p w14:paraId="7981DF2D" w14:textId="210D137D" w:rsidR="00A749D6" w:rsidRDefault="00A749D6" w:rsidP="008B6BB7"/>
    <w:bookmarkEnd w:id="0"/>
    <w:p w14:paraId="760DEE6C" w14:textId="77777777" w:rsidR="008B6BB7" w:rsidRPr="008B6BB7" w:rsidRDefault="008B6BB7" w:rsidP="008B6BB7">
      <w:pPr>
        <w:pStyle w:val="ArialBoldEinzug"/>
      </w:pPr>
      <w:r w:rsidRPr="00054180">
        <w:rPr>
          <w:noProof/>
        </w:rPr>
        <w:drawing>
          <wp:anchor distT="0" distB="0" distL="114300" distR="114300" simplePos="0" relativeHeight="251789312" behindDoc="0" locked="0" layoutInCell="1" allowOverlap="1" wp14:anchorId="6F0D072E" wp14:editId="4936C580">
            <wp:simplePos x="0" y="0"/>
            <wp:positionH relativeFrom="column">
              <wp:posOffset>99859</wp:posOffset>
            </wp:positionH>
            <wp:positionV relativeFrom="paragraph">
              <wp:posOffset>52221</wp:posOffset>
            </wp:positionV>
            <wp:extent cx="365760" cy="434340"/>
            <wp:effectExtent l="0" t="0" r="2540" b="0"/>
            <wp:wrapNone/>
            <wp:docPr id="1798631190" name="Grafik 1798631190" descr="Ein Bild, das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8631190" name="Grafik 1798631190" descr="Ein Bild, das Desig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" cy="43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8B6BB7">
        <w:t>Aufgabe 1</w:t>
      </w:r>
    </w:p>
    <w:p w14:paraId="0F808A2B" w14:textId="2C184008" w:rsidR="008B6BB7" w:rsidRDefault="008B6BB7" w:rsidP="008B6BB7">
      <w:pPr>
        <w:pStyle w:val="ArialTextEinzug"/>
      </w:pPr>
      <w:r w:rsidRPr="008B6BB7">
        <w:t xml:space="preserve">Im </w:t>
      </w:r>
      <w:proofErr w:type="spellStart"/>
      <w:r w:rsidRPr="008B6BB7">
        <w:t>Suchsel</w:t>
      </w:r>
      <w:proofErr w:type="spellEnd"/>
      <w:r w:rsidRPr="008B6BB7">
        <w:t xml:space="preserve"> sind 12 Wörter versteckt, die etwas mit Haydn zu tun haben. </w:t>
      </w:r>
      <w:r w:rsidR="007D47BF">
        <w:t xml:space="preserve">Tipp: Es sind die gleichen, die unten in den Lückentext gehören. </w:t>
      </w:r>
      <w:r w:rsidRPr="008B6BB7">
        <w:t>Finde sie und trag</w:t>
      </w:r>
      <w:r w:rsidR="007D47BF">
        <w:t>e</w:t>
      </w:r>
      <w:r w:rsidRPr="008B6BB7">
        <w:t xml:space="preserve"> sie ein. (Ä=AE, Ü=UE)</w:t>
      </w:r>
    </w:p>
    <w:p w14:paraId="3854D091" w14:textId="77777777" w:rsidR="008B6BB7" w:rsidRPr="008B6BB7" w:rsidRDefault="008B6BB7" w:rsidP="008B6BB7">
      <w:pPr>
        <w:pStyle w:val="ArialTextEinzug"/>
      </w:pPr>
    </w:p>
    <w:p w14:paraId="20513351" w14:textId="1328560B" w:rsidR="008B6BB7" w:rsidRPr="008B6BB7" w:rsidRDefault="008B6BB7" w:rsidP="008B6BB7">
      <w:pPr>
        <w:ind w:left="1134"/>
      </w:pPr>
      <w:r w:rsidRPr="008B6BB7">
        <w:rPr>
          <w:noProof/>
        </w:rPr>
        <w:drawing>
          <wp:inline distT="0" distB="0" distL="0" distR="0" wp14:anchorId="6B12137F" wp14:editId="6688FEF9">
            <wp:extent cx="4322788" cy="4120055"/>
            <wp:effectExtent l="0" t="0" r="0" b="0"/>
            <wp:docPr id="911355517" name="Grafik 9" descr="Ein Bild, das Quadrat, Muster, Rechteck, Symmetri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1355517" name="Grafik 9" descr="Ein Bild, das Quadrat, Muster, Rechteck, Symmetri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5480" cy="4132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FC1B40" w14:textId="041C2D2E" w:rsidR="008B6BB7" w:rsidRDefault="008B6BB7" w:rsidP="00B41841">
      <w:pPr>
        <w:pStyle w:val="ArialBeschreibunggrau"/>
        <w:ind w:right="2181"/>
        <w:jc w:val="right"/>
      </w:pPr>
      <w:r w:rsidRPr="008B6BB7">
        <w:tab/>
      </w:r>
      <w:r w:rsidRPr="008B6BB7">
        <w:tab/>
      </w:r>
      <w:r w:rsidRPr="008B6BB7">
        <w:tab/>
      </w:r>
    </w:p>
    <w:p w14:paraId="7E0456DE" w14:textId="698676D0" w:rsidR="008B6BB7" w:rsidRPr="008B6BB7" w:rsidRDefault="00C52A4B" w:rsidP="00C52A4B">
      <w:pPr>
        <w:spacing w:after="0" w:line="380" w:lineRule="exact"/>
        <w:ind w:left="0"/>
      </w:pPr>
      <w:r>
        <w:t xml:space="preserve">  </w:t>
      </w:r>
      <w:r w:rsidR="008B6BB7" w:rsidRPr="008B6BB7">
        <w:t xml:space="preserve">Josephs Vater war von Beruf </w:t>
      </w:r>
      <w:r w:rsidR="008B6BB7" w:rsidRPr="00B41841">
        <w:rPr>
          <w:color w:val="B4C6E7" w:themeColor="accent1" w:themeTint="66"/>
        </w:rPr>
        <w:t>___________________</w:t>
      </w:r>
      <w:r w:rsidR="008B6BB7" w:rsidRPr="008B6BB7">
        <w:t>.</w:t>
      </w:r>
    </w:p>
    <w:p w14:paraId="07858507" w14:textId="77777777" w:rsidR="008B6BB7" w:rsidRPr="008B6BB7" w:rsidRDefault="008B6BB7" w:rsidP="00B41841">
      <w:pPr>
        <w:spacing w:after="0" w:line="380" w:lineRule="exact"/>
      </w:pPr>
      <w:r w:rsidRPr="008B6BB7">
        <w:t xml:space="preserve">Seine Eltern konnten zwar keine Noten lesen, liebten aber die </w:t>
      </w:r>
      <w:r w:rsidRPr="00B41841">
        <w:rPr>
          <w:color w:val="B4C6E7" w:themeColor="accent1" w:themeTint="66"/>
        </w:rPr>
        <w:t>_________________</w:t>
      </w:r>
      <w:r w:rsidRPr="008B6BB7">
        <w:t>.</w:t>
      </w:r>
    </w:p>
    <w:p w14:paraId="284D131E" w14:textId="77777777" w:rsidR="008B6BB7" w:rsidRPr="008B6BB7" w:rsidRDefault="008B6BB7" w:rsidP="00B41841">
      <w:pPr>
        <w:spacing w:after="0" w:line="380" w:lineRule="exact"/>
      </w:pPr>
      <w:r w:rsidRPr="008B6BB7">
        <w:t xml:space="preserve">Josephs Talent wurde früh entdeckt. Schon als 8-Jähriger zog er nach </w:t>
      </w:r>
      <w:r w:rsidRPr="00B41841">
        <w:rPr>
          <w:color w:val="B4C6E7" w:themeColor="accent1" w:themeTint="66"/>
        </w:rPr>
        <w:t>_______________</w:t>
      </w:r>
      <w:r w:rsidRPr="008B6BB7">
        <w:t>.</w:t>
      </w:r>
    </w:p>
    <w:p w14:paraId="2FE33ADE" w14:textId="77777777" w:rsidR="008B6BB7" w:rsidRPr="008B6BB7" w:rsidRDefault="008B6BB7" w:rsidP="00B41841">
      <w:pPr>
        <w:spacing w:after="0" w:line="380" w:lineRule="exact"/>
      </w:pPr>
      <w:r w:rsidRPr="008B6BB7">
        <w:t xml:space="preserve">Dort wurde er </w:t>
      </w:r>
      <w:r w:rsidRPr="00B41841">
        <w:rPr>
          <w:color w:val="B4C6E7" w:themeColor="accent1" w:themeTint="66"/>
        </w:rPr>
        <w:t>_______________________</w:t>
      </w:r>
      <w:r w:rsidRPr="008B6BB7">
        <w:t xml:space="preserve">. </w:t>
      </w:r>
    </w:p>
    <w:p w14:paraId="3B562FBD" w14:textId="77777777" w:rsidR="008B6BB7" w:rsidRPr="008B6BB7" w:rsidRDefault="008B6BB7" w:rsidP="00B41841">
      <w:pPr>
        <w:spacing w:after="0" w:line="380" w:lineRule="exact"/>
      </w:pPr>
      <w:r w:rsidRPr="008B6BB7">
        <w:t xml:space="preserve">Diese Karriere war allerdings mit dem </w:t>
      </w:r>
      <w:r w:rsidRPr="00B41841">
        <w:rPr>
          <w:color w:val="B4C6E7" w:themeColor="accent1" w:themeTint="66"/>
        </w:rPr>
        <w:t>__________________________</w:t>
      </w:r>
      <w:r w:rsidRPr="008B6BB7">
        <w:t xml:space="preserve"> vorbei.</w:t>
      </w:r>
    </w:p>
    <w:p w14:paraId="74723E5F" w14:textId="77777777" w:rsidR="008B6BB7" w:rsidRPr="008B6BB7" w:rsidRDefault="008B6BB7" w:rsidP="00B41841">
      <w:pPr>
        <w:spacing w:after="0" w:line="380" w:lineRule="exact"/>
      </w:pPr>
      <w:r w:rsidRPr="008B6BB7">
        <w:t xml:space="preserve">Joseph ließ sich oft lustige Dinge einfallen. Er hatte viel </w:t>
      </w:r>
      <w:r w:rsidRPr="00B41841">
        <w:rPr>
          <w:color w:val="B4C6E7" w:themeColor="accent1" w:themeTint="66"/>
        </w:rPr>
        <w:t>_________________</w:t>
      </w:r>
      <w:r w:rsidRPr="008B6BB7">
        <w:t>.</w:t>
      </w:r>
    </w:p>
    <w:p w14:paraId="5DCFC51C" w14:textId="77777777" w:rsidR="008B6BB7" w:rsidRPr="008B6BB7" w:rsidRDefault="008B6BB7" w:rsidP="00B41841">
      <w:pPr>
        <w:spacing w:after="0" w:line="380" w:lineRule="exact"/>
      </w:pPr>
      <w:r w:rsidRPr="008B6BB7">
        <w:t xml:space="preserve">Bei der Fürstenfamilie Esterházy arbeitet Joseph fast 30 Jahre lang als </w:t>
      </w:r>
    </w:p>
    <w:p w14:paraId="06C9B418" w14:textId="77777777" w:rsidR="008B6BB7" w:rsidRPr="008B6BB7" w:rsidRDefault="008B6BB7" w:rsidP="00B41841">
      <w:pPr>
        <w:spacing w:after="0" w:line="380" w:lineRule="exact"/>
      </w:pPr>
      <w:r w:rsidRPr="00AB668E">
        <w:rPr>
          <w:color w:val="B4C6E7" w:themeColor="accent1" w:themeTint="66"/>
        </w:rPr>
        <w:t>___________________________________</w:t>
      </w:r>
      <w:r w:rsidRPr="008B6BB7">
        <w:t>.</w:t>
      </w:r>
    </w:p>
    <w:p w14:paraId="030EA5EF" w14:textId="77777777" w:rsidR="008B6BB7" w:rsidRPr="008B6BB7" w:rsidRDefault="008B6BB7" w:rsidP="00B41841">
      <w:pPr>
        <w:spacing w:after="0" w:line="380" w:lineRule="exact"/>
      </w:pPr>
      <w:r w:rsidRPr="008B6BB7">
        <w:t xml:space="preserve">Dort war er total </w:t>
      </w:r>
      <w:r w:rsidRPr="00AB668E">
        <w:rPr>
          <w:color w:val="B4C6E7" w:themeColor="accent1" w:themeTint="66"/>
        </w:rPr>
        <w:t>___________________</w:t>
      </w:r>
      <w:r w:rsidRPr="008B6BB7">
        <w:t xml:space="preserve">. </w:t>
      </w:r>
    </w:p>
    <w:p w14:paraId="6400718D" w14:textId="77777777" w:rsidR="008B6BB7" w:rsidRPr="008B6BB7" w:rsidRDefault="008B6BB7" w:rsidP="00B41841">
      <w:pPr>
        <w:spacing w:after="0" w:line="380" w:lineRule="exact"/>
      </w:pPr>
      <w:r w:rsidRPr="008B6BB7">
        <w:t xml:space="preserve">Später zog er zurück nach Wien. Dort lebte auch sein Freund </w:t>
      </w:r>
      <w:r w:rsidRPr="00AB668E">
        <w:rPr>
          <w:color w:val="B4C6E7" w:themeColor="accent1" w:themeTint="66"/>
        </w:rPr>
        <w:t>____________________</w:t>
      </w:r>
      <w:r w:rsidRPr="008B6BB7">
        <w:t>.</w:t>
      </w:r>
    </w:p>
    <w:p w14:paraId="0011231E" w14:textId="77777777" w:rsidR="008B6BB7" w:rsidRPr="008B6BB7" w:rsidRDefault="008B6BB7" w:rsidP="00B41841">
      <w:pPr>
        <w:spacing w:after="0" w:line="380" w:lineRule="exact"/>
      </w:pPr>
      <w:r w:rsidRPr="008B6BB7">
        <w:t xml:space="preserve">Ein weiterer berühmter Komponist namens </w:t>
      </w:r>
      <w:r w:rsidRPr="00AB668E">
        <w:rPr>
          <w:color w:val="B4C6E7" w:themeColor="accent1" w:themeTint="66"/>
        </w:rPr>
        <w:t>_______________________</w:t>
      </w:r>
      <w:r w:rsidRPr="008B6BB7">
        <w:t xml:space="preserve"> war sein Schüler. </w:t>
      </w:r>
    </w:p>
    <w:p w14:paraId="2C7CE7CD" w14:textId="77777777" w:rsidR="008B6BB7" w:rsidRPr="008B6BB7" w:rsidRDefault="008B6BB7" w:rsidP="00B41841">
      <w:pPr>
        <w:spacing w:after="0" w:line="380" w:lineRule="exact"/>
      </w:pPr>
      <w:r w:rsidRPr="008B6BB7">
        <w:t xml:space="preserve">Obwohl Joseph die Sprache nicht konnte, reiste er mehrmals nach </w:t>
      </w:r>
      <w:r w:rsidRPr="00AB668E">
        <w:rPr>
          <w:color w:val="B4C6E7" w:themeColor="accent1" w:themeTint="66"/>
        </w:rPr>
        <w:t>_________________</w:t>
      </w:r>
      <w:r w:rsidRPr="008B6BB7">
        <w:t>.</w:t>
      </w:r>
      <w:r w:rsidRPr="008B6BB7">
        <w:tab/>
      </w:r>
    </w:p>
    <w:p w14:paraId="22238B82" w14:textId="7223F74C" w:rsidR="00B41841" w:rsidRPr="000A3B30" w:rsidRDefault="008B6BB7" w:rsidP="00025404">
      <w:pPr>
        <w:spacing w:after="0" w:line="380" w:lineRule="exact"/>
      </w:pPr>
      <w:r w:rsidRPr="008B6BB7">
        <w:t xml:space="preserve">Noch heute hört man eines von Josephs Stücken immer wieder: Die deutsche </w:t>
      </w:r>
      <w:r w:rsidRPr="00B41841">
        <w:rPr>
          <w:color w:val="B4C6E7" w:themeColor="accent1" w:themeTint="66"/>
        </w:rPr>
        <w:t>__________________________</w:t>
      </w:r>
      <w:r w:rsidRPr="008B6BB7">
        <w:t>.</w:t>
      </w:r>
    </w:p>
    <w:sectPr w:rsidR="00B41841" w:rsidRPr="000A3B30" w:rsidSect="00271A3F">
      <w:headerReference w:type="even" r:id="rId11"/>
      <w:headerReference w:type="default" r:id="rId12"/>
      <w:footerReference w:type="even" r:id="rId13"/>
      <w:footerReference w:type="default" r:id="rId14"/>
      <w:footerReference w:type="first" r:id="rId15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1C86E" w14:textId="77777777" w:rsidR="00F946F6" w:rsidRDefault="00F946F6">
      <w:pPr>
        <w:spacing w:after="0"/>
      </w:pPr>
      <w:r>
        <w:separator/>
      </w:r>
    </w:p>
  </w:endnote>
  <w:endnote w:type="continuationSeparator" w:id="0">
    <w:p w14:paraId="36B5CB49" w14:textId="77777777" w:rsidR="00F946F6" w:rsidRDefault="00F946F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604020202020204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604020202020204"/>
    <w:charset w:val="00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604020202020204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25610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773C93EA" wp14:editId="6A0379B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2F674FB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&#13;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&#13;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&#13;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&#13;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&#13;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89736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2260FEC8" wp14:editId="7E1AF2F4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2932B08C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2260FEC8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&#13;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2932B08C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6AE77299" wp14:editId="4C245071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B213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282ED871" wp14:editId="28323547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E9210A1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82ED871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&#13;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&#13;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&#13;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&#13;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&#13;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&#13;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&#13;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&#13;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&#13;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" filled="f" stroked="f">
                <v:textbox inset="0,0,0,0">
                  <w:txbxContent>
                    <w:p w14:paraId="0E9210A1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&#13;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58817" w14:textId="77777777" w:rsidR="00F946F6" w:rsidRDefault="00F946F6">
      <w:pPr>
        <w:spacing w:after="0"/>
      </w:pPr>
      <w:r>
        <w:separator/>
      </w:r>
    </w:p>
  </w:footnote>
  <w:footnote w:type="continuationSeparator" w:id="0">
    <w:p w14:paraId="5C2E8D71" w14:textId="77777777" w:rsidR="00F946F6" w:rsidRDefault="00F946F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F3186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637396FE" wp14:editId="6474803D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8360089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&#13;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B2A29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4B8D5C62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1" w:name="_Hlk151298563"/>
  </w:p>
  <w:p w14:paraId="091DEE40" w14:textId="77777777" w:rsidR="00271A3F" w:rsidRPr="00B52501" w:rsidRDefault="00271A3F" w:rsidP="00B52501">
    <w:pPr>
      <w:pStyle w:val="ArialTitelgrau"/>
      <w:ind w:left="142"/>
      <w:rPr>
        <w:sz w:val="20"/>
        <w:szCs w:val="20"/>
      </w:rPr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64688890" wp14:editId="194BE571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9382E94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&#13;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0FADCD76" wp14:editId="19AFDE31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0AEBCBBB" wp14:editId="12F374D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>
      <w:rPr>
        <w:sz w:val="20"/>
        <w:szCs w:val="20"/>
      </w:rPr>
      <w:t>1</w:t>
    </w:r>
    <w:r w:rsidRPr="002D4E32">
      <w:rPr>
        <w:sz w:val="20"/>
        <w:szCs w:val="20"/>
      </w:rPr>
      <w:t>:</w:t>
    </w:r>
    <w:r w:rsidR="00B52501">
      <w:rPr>
        <w:sz w:val="20"/>
        <w:szCs w:val="20"/>
      </w:rPr>
      <w:t xml:space="preserve"> </w:t>
    </w:r>
    <w:r w:rsidR="00B52501" w:rsidRPr="00B52501">
      <w:rPr>
        <w:sz w:val="20"/>
        <w:szCs w:val="20"/>
      </w:rPr>
      <w:t xml:space="preserve">Joseph Haydn – </w:t>
    </w:r>
    <w:proofErr w:type="spellStart"/>
    <w:r w:rsidR="00B52501" w:rsidRPr="00B52501">
      <w:rPr>
        <w:sz w:val="20"/>
        <w:szCs w:val="20"/>
      </w:rPr>
      <w:t>Suchsel</w:t>
    </w:r>
    <w:proofErr w:type="spellEnd"/>
    <w:r w:rsidR="00B52501" w:rsidRPr="00B52501">
      <w:rPr>
        <w:sz w:val="20"/>
        <w:szCs w:val="20"/>
      </w:rPr>
      <w:t xml:space="preserve"> </w:t>
    </w:r>
  </w:p>
  <w:p w14:paraId="5C49CE23" w14:textId="77777777" w:rsidR="00271A3F" w:rsidRDefault="00271A3F" w:rsidP="00271A3F">
    <w:pPr>
      <w:pStyle w:val="ArialTitelgrau"/>
      <w:ind w:left="142"/>
    </w:pPr>
  </w:p>
  <w:p w14:paraId="1675FA18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0D52C07" wp14:editId="2D06C191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1104E955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&#13;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1"/>
  <w:p w14:paraId="47083B57" w14:textId="77777777" w:rsidR="00B52501" w:rsidRDefault="00B52501" w:rsidP="00B52501">
    <w:pPr>
      <w:pStyle w:val="ArialBeschreibunggrau"/>
      <w:ind w:firstLine="132"/>
    </w:pPr>
    <w:r>
      <w:t xml:space="preserve">Zugehöriges Medienelement: Mini-Triff Komponisten – Klassik – Haydn </w:t>
    </w:r>
  </w:p>
  <w:p w14:paraId="21D96388" w14:textId="77777777" w:rsidR="00B52501" w:rsidRPr="00CE719E" w:rsidRDefault="00B52501" w:rsidP="00B52501">
    <w:pPr>
      <w:pStyle w:val="ArialBeschreibunggrau"/>
      <w:ind w:left="142"/>
    </w:pPr>
    <w:r w:rsidRPr="00CE719E">
      <w:t>planet-schule.de/</w:t>
    </w:r>
    <w:proofErr w:type="spellStart"/>
    <w:r w:rsidRPr="00CE719E">
      <w:t>schwerpunkt</w:t>
    </w:r>
    <w:proofErr w:type="spellEnd"/>
    <w:r w:rsidRPr="00CE719E">
      <w:t xml:space="preserve">/mini-triff/index.html </w:t>
    </w:r>
  </w:p>
  <w:p w14:paraId="2BCC139A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07" type="#_x0000_t75" style="width:22.35pt;height:22.35pt;visibility:visible;mso-wrap-style:square" o:bullet="t">
        <v:imagedata r:id="rId1" o:title=""/>
      </v:shape>
    </w:pict>
  </w:numPicBullet>
  <w:numPicBullet w:numPicBulletId="1">
    <w:pict>
      <v:shape id="_x0000_i1308" type="#_x0000_t75" style="width:34.75pt;height:28.95pt;visibility:visible;mso-wrap-style:square" o:bullet="t">
        <v:imagedata r:id="rId2" o:title=""/>
      </v:shape>
    </w:pict>
  </w:numPicBullet>
  <w:numPicBullet w:numPicBulletId="2">
    <w:pict>
      <v:shape id="_x0000_i1309" type="#_x0000_t75" style="width:34.75pt;height:29.8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0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77863657">
    <w:abstractNumId w:val="5"/>
  </w:num>
  <w:num w:numId="2" w16cid:durableId="914899534">
    <w:abstractNumId w:val="2"/>
  </w:num>
  <w:num w:numId="3" w16cid:durableId="544949689">
    <w:abstractNumId w:val="0"/>
  </w:num>
  <w:num w:numId="4" w16cid:durableId="1870676697">
    <w:abstractNumId w:val="3"/>
  </w:num>
  <w:num w:numId="5" w16cid:durableId="1393308077">
    <w:abstractNumId w:val="4"/>
  </w:num>
  <w:num w:numId="6" w16cid:durableId="1231040007">
    <w:abstractNumId w:val="6"/>
  </w:num>
  <w:num w:numId="7" w16cid:durableId="39667314">
    <w:abstractNumId w:val="9"/>
  </w:num>
  <w:num w:numId="8" w16cid:durableId="1170288603">
    <w:abstractNumId w:val="1"/>
  </w:num>
  <w:num w:numId="9" w16cid:durableId="1615748291">
    <w:abstractNumId w:val="8"/>
  </w:num>
  <w:num w:numId="10" w16cid:durableId="574246620">
    <w:abstractNumId w:val="7"/>
  </w:num>
  <w:num w:numId="11" w16cid:durableId="23482388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6BB7"/>
    <w:rsid w:val="00000978"/>
    <w:rsid w:val="000033D9"/>
    <w:rsid w:val="00003B31"/>
    <w:rsid w:val="00012CA5"/>
    <w:rsid w:val="00014982"/>
    <w:rsid w:val="00025404"/>
    <w:rsid w:val="0002716D"/>
    <w:rsid w:val="000302DB"/>
    <w:rsid w:val="00031384"/>
    <w:rsid w:val="00032016"/>
    <w:rsid w:val="00033627"/>
    <w:rsid w:val="00042278"/>
    <w:rsid w:val="0005271F"/>
    <w:rsid w:val="00054180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D47BF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B6BB7"/>
    <w:rsid w:val="008C0780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B668E"/>
    <w:rsid w:val="00AE0609"/>
    <w:rsid w:val="00AF0FB9"/>
    <w:rsid w:val="00AF597E"/>
    <w:rsid w:val="00B118F7"/>
    <w:rsid w:val="00B232FD"/>
    <w:rsid w:val="00B24B89"/>
    <w:rsid w:val="00B278CD"/>
    <w:rsid w:val="00B41841"/>
    <w:rsid w:val="00B4530B"/>
    <w:rsid w:val="00B52501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52A4B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19E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00DE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46F6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982908"/>
  <w15:docId w15:val="{2A74DD33-E064-E241-967A-09CA85394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AE0609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image" Target="media/image5.png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8.svg"/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sanni/Documents/ATELIER/Jobs/Matthias%20Film/WDR_Planet%20Schule/AB_Haydn/Haydn_AB_Vorlag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BF47668-3F77-42C6-9221-BE7D987C3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Haydn_AB_Vorlage.dotx</Template>
  <TotalTime>0</TotalTime>
  <Pages>1</Pages>
  <Words>155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Tanja Purwin</cp:lastModifiedBy>
  <cp:revision>10</cp:revision>
  <cp:lastPrinted>2023-11-24T12:24:00Z</cp:lastPrinted>
  <dcterms:created xsi:type="dcterms:W3CDTF">2023-12-13T13:18:00Z</dcterms:created>
  <dcterms:modified xsi:type="dcterms:W3CDTF">2024-01-08T14:15:00Z</dcterms:modified>
</cp:coreProperties>
</file>