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121285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Pr="00081805" w:rsidRDefault="00054688" w:rsidP="00081805">
      <w:pPr>
        <w:pStyle w:val="ArialTitelgrau"/>
        <w:ind w:left="142"/>
      </w:pPr>
    </w:p>
    <w:p w:rsidR="00560917" w:rsidRPr="002D4E32" w:rsidRDefault="00250513" w:rsidP="00560917">
      <w:pPr>
        <w:pStyle w:val="ArialTitelgrau"/>
        <w:ind w:firstLine="142"/>
        <w:rPr>
          <w:rFonts w:ascii="TheSans C5s ExtraBold" w:hAnsi="TheSans C5s ExtraBold"/>
          <w:color w:val="00347D"/>
        </w:rPr>
      </w:pPr>
      <w:r w:rsidRPr="00250513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B7DA8">
        <w:rPr>
          <w:sz w:val="20"/>
          <w:szCs w:val="20"/>
        </w:rPr>
        <w:t>Infoblatt</w:t>
      </w:r>
      <w:r w:rsidR="00560917" w:rsidRPr="002D4E32">
        <w:rPr>
          <w:sz w:val="20"/>
          <w:szCs w:val="20"/>
        </w:rPr>
        <w:t xml:space="preserve">: </w:t>
      </w:r>
      <w:r w:rsidR="003B7DA8">
        <w:rPr>
          <w:sz w:val="20"/>
          <w:szCs w:val="20"/>
        </w:rPr>
        <w:t xml:space="preserve">Biografie Willy Brandt </w:t>
      </w:r>
    </w:p>
    <w:p w:rsidR="00560917" w:rsidRPr="00000978" w:rsidRDefault="00250513" w:rsidP="00560917">
      <w:pPr>
        <w:pStyle w:val="KeinLeerraum"/>
        <w:ind w:left="142"/>
        <w:rPr>
          <w:color w:val="909191"/>
          <w:sz w:val="16"/>
          <w:szCs w:val="16"/>
        </w:rPr>
      </w:pPr>
      <w:r w:rsidRPr="00250513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21736" w:rsidRDefault="00021736" w:rsidP="00560917">
      <w:pPr>
        <w:pStyle w:val="ArialBeschreibunggrau"/>
        <w:ind w:firstLine="132"/>
      </w:pPr>
      <w:r>
        <w:t>Mein Traum, meine Geschichte (Reihe)</w:t>
      </w:r>
    </w:p>
    <w:p w:rsidR="00560917" w:rsidRDefault="008E6E57" w:rsidP="00560917">
      <w:pPr>
        <w:pStyle w:val="ArialBeschreibunggrau"/>
        <w:ind w:firstLine="132"/>
      </w:pPr>
      <w:r>
        <w:t>Willy Brandt</w:t>
      </w:r>
      <w:r w:rsidR="00021736">
        <w:t xml:space="preserve"> (Film) </w:t>
      </w:r>
    </w:p>
    <w:p w:rsidR="00560917" w:rsidRDefault="00021736" w:rsidP="00560917">
      <w:pPr>
        <w:pStyle w:val="ArialBeschreibunggrau"/>
        <w:ind w:firstLine="132"/>
      </w:pPr>
      <w:r>
        <w:t>planet-schule.de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3B7DA8" w:rsidRDefault="003B7DA8" w:rsidP="00560917">
      <w:pPr>
        <w:pStyle w:val="TheSansberschrift"/>
        <w:spacing w:line="240" w:lineRule="auto"/>
        <w:ind w:left="142" w:right="-143"/>
      </w:pPr>
    </w:p>
    <w:p w:rsidR="003B7DA8" w:rsidRDefault="003B7DA8" w:rsidP="00560917">
      <w:pPr>
        <w:pStyle w:val="TheSansberschrift"/>
        <w:spacing w:line="240" w:lineRule="auto"/>
        <w:ind w:left="142" w:right="-143"/>
        <w:rPr>
          <w:rFonts w:ascii="Arial" w:hAnsi="Arial" w:cs="Arial"/>
          <w:b/>
        </w:rPr>
      </w:pPr>
      <w:r w:rsidRPr="003B7DA8">
        <w:rPr>
          <w:rFonts w:ascii="Arial" w:hAnsi="Arial" w:cs="Arial"/>
          <w:b/>
        </w:rPr>
        <w:t>Biografie Willy Brandt</w:t>
      </w:r>
    </w:p>
    <w:p w:rsidR="003B7DA8" w:rsidRPr="003B7DA8" w:rsidRDefault="003B7DA8" w:rsidP="00560917">
      <w:pPr>
        <w:pStyle w:val="TheSansberschrift"/>
        <w:spacing w:line="240" w:lineRule="auto"/>
        <w:ind w:left="142" w:right="-143"/>
        <w:rPr>
          <w:rFonts w:ascii="Arial" w:hAnsi="Arial" w:cs="Arial"/>
          <w:b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277"/>
        <w:gridCol w:w="8079"/>
      </w:tblGrid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18.12.1913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Willy Brandt wird in Lübeck unter dem Namen Herbert Ernst Karl Frahm in einer Arbeiterfamilie geboren.</w:t>
            </w:r>
          </w:p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Eltern: Martha Frahm, John Möller, wobei Herbert Frahm von seinem Großvater großgezogen wird, da er seinen Vater nie kennenlernt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1925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Mitglied bei den „Kinderfreunden“ der SPD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1929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AE2FCB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A</w:t>
            </w:r>
            <w:r w:rsidR="00AE2FCB">
              <w:rPr>
                <w:rFonts w:ascii="Arial" w:hAnsi="Arial" w:cs="Arial"/>
                <w:color w:val="003480"/>
                <w:sz w:val="21"/>
                <w:szCs w:val="21"/>
              </w:rPr>
              <w:t xml:space="preserve">ktiv bei </w:t>
            </w: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der SAJ (Sozialistische Arbeiterjugend)</w:t>
            </w:r>
            <w:r w:rsidR="00AE2FCB">
              <w:rPr>
                <w:rFonts w:ascii="Arial" w:hAnsi="Arial" w:cs="Arial"/>
                <w:color w:val="003480"/>
                <w:sz w:val="21"/>
                <w:szCs w:val="21"/>
              </w:rPr>
              <w:t xml:space="preserve"> in Lübeck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1930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Eintritt in die SPD (Sozialdemokratische Partei Deutschlands)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1931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Wechsel von der SPD in die SAPD (Sozialistische Arbeiterpartei Deutschlands). Frahm wird Vorsitzender des Lübecker Jugendverbandes der SAPD.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1932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 xml:space="preserve">Abitur und anschließend Volontariat bei einer Lübecker </w:t>
            </w:r>
            <w:proofErr w:type="spellStart"/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Schiffsmaklerei</w:t>
            </w:r>
            <w:proofErr w:type="spellEnd"/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.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1933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Nach Hitlers Machtergreifung leistet Herbert Frahm Widerstand. Er benennt sich in Willy Brandt um, um sich vor der Verfolgung der Nazis zu schützen.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1933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Auswanderung/Flucht nach Norwegen. Er baut in Oslo einen Auslandsstützpunkt für die SAPD auf.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1933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Geschichtsstudium in Oslo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1938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Ausbürgerung durch die Nazis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1940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Kriegsgefangener der Deutschen</w:t>
            </w:r>
          </w:p>
        </w:tc>
      </w:tr>
      <w:tr w:rsidR="003B7DA8" w:rsidRPr="003B7DA8" w:rsidTr="00825DD9">
        <w:trPr>
          <w:trHeight w:val="422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1940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C202A9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Arbeit als Journalist in Stockholm</w:t>
            </w:r>
            <w:r w:rsidR="00C202A9">
              <w:rPr>
                <w:rFonts w:ascii="Arial" w:hAnsi="Arial" w:cs="Arial"/>
                <w:color w:val="003480"/>
                <w:sz w:val="21"/>
                <w:szCs w:val="21"/>
              </w:rPr>
              <w:t xml:space="preserve">; </w:t>
            </w: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Er</w:t>
            </w:r>
            <w:r w:rsidR="00DF4B9F">
              <w:rPr>
                <w:rFonts w:ascii="Arial" w:hAnsi="Arial" w:cs="Arial"/>
                <w:color w:val="003480"/>
                <w:sz w:val="21"/>
                <w:szCs w:val="21"/>
              </w:rPr>
              <w:t>langung</w:t>
            </w: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 xml:space="preserve"> der norwegischen Staatsbürgerschaft</w:t>
            </w:r>
          </w:p>
        </w:tc>
      </w:tr>
      <w:tr w:rsidR="003B7DA8" w:rsidRPr="003B7DA8" w:rsidTr="00825DD9">
        <w:trPr>
          <w:trHeight w:val="422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1941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AE2FCB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 xml:space="preserve">Heirat mit Carlota </w:t>
            </w:r>
            <w:proofErr w:type="spellStart"/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Thorkildsen</w:t>
            </w:r>
            <w:proofErr w:type="spellEnd"/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 xml:space="preserve"> (Mutter von Tochter Ninja</w:t>
            </w:r>
            <w:r w:rsidR="00AE2FCB">
              <w:rPr>
                <w:rFonts w:ascii="Arial" w:hAnsi="Arial" w:cs="Arial"/>
                <w:color w:val="003480"/>
                <w:sz w:val="21"/>
                <w:szCs w:val="21"/>
              </w:rPr>
              <w:t>,</w:t>
            </w: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*30.10.1940)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1942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Eröffnung einer Presseagentur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1942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Wiedereintritt in die SPD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1948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Wiedereinbürgerung in Deutschland am 1. Juli. „Brandt“ wird sein amtlicher Name.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1948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AE2FCB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Heirat mit Rut Hansen (Mutter seiner drei Söhne Peter (*04.10.1948), Lars (*03.06.1951) und Matthias (*07.10.1961)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1949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Mitglied des Deutschen Bundestages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03.10.1957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Wahl zum Regierenden Bürgermeister Berlins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21.10.1969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Wahl zum Bundeskanzler</w:t>
            </w:r>
            <w:bookmarkStart w:id="0" w:name="_GoBack"/>
            <w:bookmarkEnd w:id="0"/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10.12.1971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Auszeichnung mit dem Friedensnobelpreis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06.05.1974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Rücktritt als Bundeskanzler aufgrund der Agentenaffäre um den DDR-Spion Günter Guillaume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1979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Mitglied des Europäischen Parlaments</w:t>
            </w:r>
          </w:p>
        </w:tc>
      </w:tr>
      <w:tr w:rsidR="003B7DA8" w:rsidRPr="003B7DA8" w:rsidTr="00825DD9">
        <w:trPr>
          <w:trHeight w:val="401"/>
        </w:trPr>
        <w:tc>
          <w:tcPr>
            <w:tcW w:w="1277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08.10.1992</w:t>
            </w:r>
          </w:p>
        </w:tc>
        <w:tc>
          <w:tcPr>
            <w:tcW w:w="8079" w:type="dxa"/>
            <w:vAlign w:val="center"/>
          </w:tcPr>
          <w:p w:rsidR="003B7DA8" w:rsidRPr="003B7DA8" w:rsidRDefault="003B7DA8" w:rsidP="003B7DA8">
            <w:pPr>
              <w:rPr>
                <w:rFonts w:ascii="Arial" w:hAnsi="Arial" w:cs="Arial"/>
                <w:color w:val="003480"/>
                <w:sz w:val="21"/>
                <w:szCs w:val="21"/>
              </w:rPr>
            </w:pPr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 xml:space="preserve">Tod in </w:t>
            </w:r>
            <w:proofErr w:type="spellStart"/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>Unkel</w:t>
            </w:r>
            <w:proofErr w:type="spellEnd"/>
            <w:r w:rsidRPr="003B7DA8">
              <w:rPr>
                <w:rFonts w:ascii="Arial" w:hAnsi="Arial" w:cs="Arial"/>
                <w:color w:val="003480"/>
                <w:sz w:val="21"/>
                <w:szCs w:val="21"/>
              </w:rPr>
              <w:t xml:space="preserve"> bei Bonn</w:t>
            </w:r>
          </w:p>
        </w:tc>
      </w:tr>
    </w:tbl>
    <w:p w:rsidR="00677A45" w:rsidRPr="003B7DA8" w:rsidRDefault="00677A45" w:rsidP="00560917">
      <w:pPr>
        <w:pStyle w:val="TheSansberschrift"/>
        <w:spacing w:line="240" w:lineRule="auto"/>
        <w:ind w:left="142" w:right="-143"/>
        <w:rPr>
          <w:rFonts w:ascii="Arial" w:hAnsi="Arial" w:cs="Arial"/>
          <w:color w:val="003480"/>
          <w:sz w:val="21"/>
          <w:szCs w:val="21"/>
        </w:rPr>
      </w:pPr>
    </w:p>
    <w:sectPr w:rsidR="00677A45" w:rsidRPr="003B7DA8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B2A" w:rsidRDefault="004B6B2A" w:rsidP="00456456">
      <w:pPr>
        <w:spacing w:after="0" w:line="240" w:lineRule="auto"/>
      </w:pPr>
      <w:r>
        <w:separator/>
      </w:r>
    </w:p>
  </w:endnote>
  <w:endnote w:type="continuationSeparator" w:id="0">
    <w:p w:rsidR="004B6B2A" w:rsidRDefault="004B6B2A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204D0F" w:rsidRDefault="00204D0F" w:rsidP="00204D0F">
    <w:pPr>
      <w:spacing w:after="0" w:line="259" w:lineRule="auto"/>
      <w:ind w:left="0" w:right="7795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146685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B2A" w:rsidRDefault="004B6B2A" w:rsidP="00456456">
      <w:pPr>
        <w:spacing w:after="0" w:line="240" w:lineRule="auto"/>
      </w:pPr>
      <w:r>
        <w:separator/>
      </w:r>
    </w:p>
  </w:footnote>
  <w:footnote w:type="continuationSeparator" w:id="0">
    <w:p w:rsidR="004B6B2A" w:rsidRDefault="004B6B2A" w:rsidP="004564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678F1"/>
    <w:rsid w:val="00081805"/>
    <w:rsid w:val="000A6044"/>
    <w:rsid w:val="001371B4"/>
    <w:rsid w:val="00150E20"/>
    <w:rsid w:val="001C7810"/>
    <w:rsid w:val="00204D0F"/>
    <w:rsid w:val="00250513"/>
    <w:rsid w:val="00281DDB"/>
    <w:rsid w:val="00286AD7"/>
    <w:rsid w:val="00305452"/>
    <w:rsid w:val="003247BD"/>
    <w:rsid w:val="003A56C3"/>
    <w:rsid w:val="003B7DA8"/>
    <w:rsid w:val="003E5955"/>
    <w:rsid w:val="003F641A"/>
    <w:rsid w:val="00427469"/>
    <w:rsid w:val="00456456"/>
    <w:rsid w:val="00462615"/>
    <w:rsid w:val="0048768A"/>
    <w:rsid w:val="00495E30"/>
    <w:rsid w:val="004B6B2A"/>
    <w:rsid w:val="004F691F"/>
    <w:rsid w:val="005534BB"/>
    <w:rsid w:val="00560917"/>
    <w:rsid w:val="0060637E"/>
    <w:rsid w:val="00657B56"/>
    <w:rsid w:val="00677A45"/>
    <w:rsid w:val="00783BD3"/>
    <w:rsid w:val="007C0749"/>
    <w:rsid w:val="008053AD"/>
    <w:rsid w:val="00825DD9"/>
    <w:rsid w:val="008B0864"/>
    <w:rsid w:val="008E6E57"/>
    <w:rsid w:val="00906343"/>
    <w:rsid w:val="00AB5CB3"/>
    <w:rsid w:val="00AC0444"/>
    <w:rsid w:val="00AE2FCB"/>
    <w:rsid w:val="00B14A29"/>
    <w:rsid w:val="00BB7EB4"/>
    <w:rsid w:val="00C202A9"/>
    <w:rsid w:val="00DA4F5E"/>
    <w:rsid w:val="00DF4B9F"/>
    <w:rsid w:val="00E030E0"/>
    <w:rsid w:val="00E20F41"/>
    <w:rsid w:val="00E84D0A"/>
    <w:rsid w:val="00E90D47"/>
    <w:rsid w:val="00EA10D6"/>
    <w:rsid w:val="00EA5274"/>
    <w:rsid w:val="00FB1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8053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4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268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Willy Brandt</dc:title>
  <dc:creator>SWR Planet Schule</dc:creator>
  <cp:lastModifiedBy>Martina Frietsch</cp:lastModifiedBy>
  <cp:revision>8</cp:revision>
  <dcterms:created xsi:type="dcterms:W3CDTF">2023-12-02T14:31:00Z</dcterms:created>
  <dcterms:modified xsi:type="dcterms:W3CDTF">2023-12-20T17:37:00Z</dcterms:modified>
</cp:coreProperties>
</file>