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121285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560917" w:rsidRPr="002D4E32" w:rsidRDefault="00EF7698" w:rsidP="00560917">
      <w:pPr>
        <w:pStyle w:val="ArialTitelgrau"/>
        <w:ind w:firstLine="142"/>
        <w:rPr>
          <w:rFonts w:ascii="TheSans C5s ExtraBold" w:hAnsi="TheSans C5s ExtraBold"/>
          <w:color w:val="00347D"/>
        </w:rPr>
      </w:pPr>
      <w:r w:rsidRPr="00EF7698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54688">
        <w:rPr>
          <w:sz w:val="20"/>
          <w:szCs w:val="20"/>
        </w:rPr>
        <w:t xml:space="preserve">Arbeitsblatt </w:t>
      </w:r>
      <w:r w:rsidR="008053AD">
        <w:rPr>
          <w:sz w:val="20"/>
          <w:szCs w:val="20"/>
        </w:rPr>
        <w:t>2</w:t>
      </w:r>
      <w:r w:rsidR="00560917" w:rsidRPr="002D4E32">
        <w:rPr>
          <w:sz w:val="20"/>
          <w:szCs w:val="20"/>
        </w:rPr>
        <w:t xml:space="preserve">: </w:t>
      </w:r>
      <w:r w:rsidR="008053AD">
        <w:rPr>
          <w:sz w:val="20"/>
          <w:szCs w:val="20"/>
        </w:rPr>
        <w:t>Herbert Frahms Traum</w:t>
      </w:r>
    </w:p>
    <w:p w:rsidR="00560917" w:rsidRPr="00000978" w:rsidRDefault="00EF7698" w:rsidP="00560917">
      <w:pPr>
        <w:pStyle w:val="KeinLeerraum"/>
        <w:ind w:left="142"/>
        <w:rPr>
          <w:color w:val="909191"/>
          <w:sz w:val="16"/>
          <w:szCs w:val="16"/>
        </w:rPr>
      </w:pPr>
      <w:r w:rsidRPr="00EF7698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21736" w:rsidRDefault="00021736" w:rsidP="00560917">
      <w:pPr>
        <w:pStyle w:val="ArialBeschreibunggrau"/>
        <w:ind w:firstLine="132"/>
      </w:pPr>
      <w:r>
        <w:t>Mein Traum, meine Geschichte (Reihe)</w:t>
      </w:r>
    </w:p>
    <w:p w:rsidR="00560917" w:rsidRDefault="008E6E57" w:rsidP="00560917">
      <w:pPr>
        <w:pStyle w:val="ArialBeschreibunggrau"/>
        <w:ind w:firstLine="132"/>
      </w:pPr>
      <w:r>
        <w:t>Willy Brandt</w:t>
      </w:r>
      <w:r w:rsidR="00021736">
        <w:t xml:space="preserve"> (Film) </w:t>
      </w:r>
    </w:p>
    <w:p w:rsidR="00560917" w:rsidRDefault="00021736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8053AD" w:rsidP="00560917">
      <w:pPr>
        <w:pStyle w:val="Arialberschrift"/>
        <w:rPr>
          <w:b w:val="0"/>
        </w:rPr>
      </w:pPr>
      <w:r>
        <w:t>Herbert Frahms Traum</w:t>
      </w:r>
    </w:p>
    <w:p w:rsidR="00560917" w:rsidRDefault="00560917" w:rsidP="00560917">
      <w:pPr>
        <w:pStyle w:val="TheSansText"/>
        <w:ind w:left="142"/>
      </w:pPr>
    </w:p>
    <w:p w:rsidR="008053AD" w:rsidRPr="008053AD" w:rsidRDefault="008053AD" w:rsidP="008053AD">
      <w:pPr>
        <w:ind w:left="142" w:firstLine="0"/>
        <w:rPr>
          <w:rFonts w:ascii="Arial" w:hAnsi="Arial" w:cs="Arial"/>
        </w:rPr>
      </w:pPr>
      <w:r w:rsidRPr="008053AD">
        <w:rPr>
          <w:rFonts w:ascii="Arial" w:hAnsi="Arial" w:cs="Arial"/>
        </w:rPr>
        <w:t>Sieh dir die Filmsequenz von 05:30 bis 06:20 aufmerksam an.</w:t>
      </w:r>
    </w:p>
    <w:p w:rsidR="00054688" w:rsidRDefault="008053AD" w:rsidP="008053AD">
      <w:pPr>
        <w:ind w:left="142" w:firstLine="0"/>
        <w:rPr>
          <w:rFonts w:ascii="Arial" w:hAnsi="Arial" w:cs="Arial"/>
        </w:rPr>
      </w:pPr>
      <w:r w:rsidRPr="008053AD">
        <w:rPr>
          <w:rFonts w:ascii="Arial" w:hAnsi="Arial" w:cs="Arial"/>
        </w:rPr>
        <w:t>Beschreibe</w:t>
      </w:r>
      <w:r>
        <w:rPr>
          <w:rFonts w:ascii="Arial" w:hAnsi="Arial" w:cs="Arial"/>
        </w:rPr>
        <w:t>,</w:t>
      </w:r>
      <w:r w:rsidRPr="008053AD">
        <w:rPr>
          <w:rFonts w:ascii="Arial" w:hAnsi="Arial" w:cs="Arial"/>
        </w:rPr>
        <w:t xml:space="preserve"> was auf dem </w:t>
      </w:r>
      <w:proofErr w:type="spellStart"/>
      <w:r w:rsidRPr="008053AD">
        <w:rPr>
          <w:rFonts w:ascii="Arial" w:hAnsi="Arial" w:cs="Arial"/>
        </w:rPr>
        <w:t>Screenshot</w:t>
      </w:r>
      <w:proofErr w:type="spellEnd"/>
      <w:r w:rsidRPr="008053AD">
        <w:rPr>
          <w:rFonts w:ascii="Arial" w:hAnsi="Arial" w:cs="Arial"/>
        </w:rPr>
        <w:t xml:space="preserve"> aus dem Film zu sehen ist:</w:t>
      </w:r>
    </w:p>
    <w:p w:rsidR="00D40ACB" w:rsidRDefault="00D40ACB" w:rsidP="008053AD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89535</wp:posOffset>
            </wp:positionH>
            <wp:positionV relativeFrom="paragraph">
              <wp:posOffset>102870</wp:posOffset>
            </wp:positionV>
            <wp:extent cx="4048125" cy="2518410"/>
            <wp:effectExtent l="19050" t="0" r="9525" b="0"/>
            <wp:wrapTight wrapText="bothSides">
              <wp:wrapPolygon edited="0">
                <wp:start x="-102" y="0"/>
                <wp:lineTo x="-102" y="21404"/>
                <wp:lineTo x="21651" y="21404"/>
                <wp:lineTo x="21651" y="0"/>
                <wp:lineTo x="-102" y="0"/>
              </wp:wrapPolygon>
            </wp:wrapTight>
            <wp:docPr id="1" name="Grafik 0" descr="brandt00001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andt00001b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2518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Pr="008053AD" w:rsidRDefault="008053AD" w:rsidP="008053AD">
      <w:pPr>
        <w:ind w:left="142" w:firstLine="0"/>
        <w:rPr>
          <w:rFonts w:ascii="Arial" w:hAnsi="Arial" w:cs="Arial"/>
        </w:rPr>
      </w:pPr>
      <w:r w:rsidRPr="008053AD">
        <w:rPr>
          <w:rFonts w:ascii="Arial" w:hAnsi="Arial" w:cs="Arial"/>
        </w:rPr>
        <w:t xml:space="preserve">Herbert Frahm (später Willy Brandt) </w:t>
      </w:r>
      <w:bookmarkStart w:id="0" w:name="_GoBack"/>
      <w:bookmarkEnd w:id="0"/>
      <w:r w:rsidRPr="008053AD">
        <w:rPr>
          <w:rFonts w:ascii="Arial" w:hAnsi="Arial" w:cs="Arial"/>
        </w:rPr>
        <w:t xml:space="preserve">träumt von einer </w:t>
      </w:r>
      <w:r w:rsidRPr="008053AD">
        <w:rPr>
          <w:rFonts w:ascii="Arial" w:hAnsi="Arial" w:cs="Arial"/>
          <w:b/>
        </w:rPr>
        <w:t>gerechten Welt</w:t>
      </w:r>
      <w:r w:rsidRPr="008053AD">
        <w:rPr>
          <w:rFonts w:ascii="Arial" w:hAnsi="Arial" w:cs="Arial"/>
        </w:rPr>
        <w:t>. Er beschreibt wie diese in seinen Augen aussehen sollte. Notiere hier Stichwörter:</w:t>
      </w:r>
    </w:p>
    <w:p w:rsidR="008053AD" w:rsidRPr="008053AD" w:rsidRDefault="00EF7698" w:rsidP="008053AD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5" type="#_x0000_t202" style="position:absolute;left:0;text-align:left;margin-left:7.95pt;margin-top:4.05pt;width:474pt;height:70.5pt;z-index:251687936" strokecolor="#003480">
            <v:textbox>
              <w:txbxContent>
                <w:p w:rsidR="008053AD" w:rsidRDefault="008053AD">
                  <w:pPr>
                    <w:ind w:left="0"/>
                  </w:pPr>
                </w:p>
              </w:txbxContent>
            </v:textbox>
          </v:shape>
        </w:pict>
      </w:r>
    </w:p>
    <w:p w:rsidR="008053AD" w:rsidRP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P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Pr="008053AD" w:rsidRDefault="008053AD" w:rsidP="008053AD">
      <w:pPr>
        <w:ind w:left="142" w:firstLine="0"/>
        <w:rPr>
          <w:rFonts w:ascii="Arial" w:hAnsi="Arial" w:cs="Arial"/>
        </w:rPr>
      </w:pPr>
    </w:p>
    <w:p w:rsidR="008053AD" w:rsidRDefault="008053AD" w:rsidP="008053AD">
      <w:pPr>
        <w:spacing w:after="0" w:line="360" w:lineRule="auto"/>
        <w:ind w:left="142" w:firstLine="0"/>
        <w:rPr>
          <w:rFonts w:ascii="Arial" w:hAnsi="Arial" w:cs="Arial"/>
        </w:rPr>
      </w:pPr>
    </w:p>
    <w:p w:rsidR="008053AD" w:rsidRDefault="008053AD" w:rsidP="008053AD">
      <w:pPr>
        <w:spacing w:after="0" w:line="360" w:lineRule="auto"/>
        <w:ind w:left="142" w:firstLine="0"/>
        <w:rPr>
          <w:rFonts w:ascii="Arial" w:hAnsi="Arial" w:cs="Arial"/>
        </w:rPr>
      </w:pPr>
    </w:p>
    <w:p w:rsidR="008053AD" w:rsidRDefault="008053AD" w:rsidP="008053AD">
      <w:pPr>
        <w:spacing w:after="0" w:line="240" w:lineRule="auto"/>
        <w:ind w:left="142" w:firstLine="0"/>
        <w:rPr>
          <w:rFonts w:ascii="Arial" w:hAnsi="Arial" w:cs="Arial"/>
        </w:rPr>
      </w:pPr>
      <w:r w:rsidRPr="008053AD">
        <w:rPr>
          <w:rFonts w:ascii="Arial" w:hAnsi="Arial" w:cs="Arial"/>
        </w:rPr>
        <w:t>Ergänze den Lückentext mit den folgenden Wörtern:</w:t>
      </w:r>
    </w:p>
    <w:p w:rsidR="008053AD" w:rsidRDefault="008053AD" w:rsidP="008053AD">
      <w:pPr>
        <w:spacing w:after="0" w:line="240" w:lineRule="auto"/>
        <w:ind w:left="142" w:firstLine="0"/>
        <w:rPr>
          <w:rFonts w:ascii="Arial" w:hAnsi="Arial" w:cs="Arial"/>
          <w:b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497"/>
      </w:tblGrid>
      <w:tr w:rsidR="008053AD" w:rsidTr="008053AD">
        <w:tc>
          <w:tcPr>
            <w:tcW w:w="9497" w:type="dxa"/>
          </w:tcPr>
          <w:p w:rsidR="008053AD" w:rsidRDefault="008053AD" w:rsidP="000D1091">
            <w:pPr>
              <w:spacing w:after="0" w:line="240" w:lineRule="auto"/>
              <w:ind w:left="0" w:firstLine="0"/>
              <w:rPr>
                <w:rFonts w:ascii="Arial" w:hAnsi="Arial" w:cs="Arial"/>
                <w:b/>
              </w:rPr>
            </w:pPr>
            <w:r w:rsidRPr="008053AD">
              <w:rPr>
                <w:rFonts w:ascii="Arial" w:hAnsi="Arial" w:cs="Arial"/>
                <w:b/>
              </w:rPr>
              <w:t xml:space="preserve">Gesinnung, Falken, </w:t>
            </w:r>
            <w:r w:rsidR="00D45022">
              <w:rPr>
                <w:rFonts w:ascii="Arial" w:hAnsi="Arial" w:cs="Arial"/>
                <w:b/>
              </w:rPr>
              <w:t>Stipendium, Gymnasium</w:t>
            </w:r>
            <w:r w:rsidRPr="008053AD">
              <w:rPr>
                <w:rFonts w:ascii="Arial" w:hAnsi="Arial" w:cs="Arial"/>
                <w:b/>
              </w:rPr>
              <w:t xml:space="preserve">, Gerechtigkeit, </w:t>
            </w:r>
            <w:r w:rsidR="000D1091">
              <w:rPr>
                <w:rFonts w:ascii="Arial" w:hAnsi="Arial" w:cs="Arial"/>
                <w:b/>
              </w:rPr>
              <w:t>wohlhabenden</w:t>
            </w:r>
            <w:r w:rsidR="00D45022">
              <w:rPr>
                <w:rFonts w:ascii="Arial" w:hAnsi="Arial" w:cs="Arial"/>
                <w:b/>
              </w:rPr>
              <w:t>,</w:t>
            </w:r>
            <w:r w:rsidR="00D45022" w:rsidRPr="008053AD">
              <w:rPr>
                <w:rFonts w:ascii="Arial" w:hAnsi="Arial" w:cs="Arial"/>
                <w:b/>
              </w:rPr>
              <w:t xml:space="preserve"> </w:t>
            </w:r>
            <w:r w:rsidRPr="008053AD">
              <w:rPr>
                <w:rFonts w:ascii="Arial" w:hAnsi="Arial" w:cs="Arial"/>
                <w:b/>
              </w:rPr>
              <w:t>Gestaltungswillen</w:t>
            </w:r>
          </w:p>
        </w:tc>
      </w:tr>
    </w:tbl>
    <w:p w:rsidR="008053AD" w:rsidRDefault="008053AD" w:rsidP="008053AD">
      <w:pPr>
        <w:spacing w:after="0" w:line="240" w:lineRule="auto"/>
        <w:ind w:left="142" w:firstLine="0"/>
        <w:rPr>
          <w:rFonts w:ascii="Arial" w:hAnsi="Arial" w:cs="Arial"/>
          <w:b/>
        </w:rPr>
      </w:pPr>
    </w:p>
    <w:p w:rsidR="00D45022" w:rsidRPr="000D1091" w:rsidRDefault="008053AD" w:rsidP="00D45022">
      <w:pPr>
        <w:spacing w:after="0" w:line="360" w:lineRule="auto"/>
        <w:ind w:left="142"/>
        <w:rPr>
          <w:rFonts w:ascii="Arial" w:hAnsi="Arial" w:cs="Arial"/>
          <w:color w:val="003480"/>
        </w:rPr>
      </w:pPr>
      <w:r w:rsidRPr="008053AD">
        <w:rPr>
          <w:rFonts w:ascii="Arial" w:hAnsi="Arial" w:cs="Arial"/>
        </w:rPr>
        <w:t>Schon früh entwickelt Herbert Frahm seinen politischen</w:t>
      </w:r>
      <w:r w:rsidRPr="008053AD">
        <w:rPr>
          <w:rFonts w:ascii="Arial" w:hAnsi="Arial" w:cs="Arial"/>
          <w:b/>
        </w:rPr>
        <w:t xml:space="preserve"> </w:t>
      </w:r>
      <w:r w:rsidRPr="008053AD">
        <w:rPr>
          <w:rFonts w:ascii="Arial" w:hAnsi="Arial" w:cs="Arial"/>
        </w:rPr>
        <w:t xml:space="preserve">_____________________________. Er möchte aktiv etwas bewirken und seine eigenen Vorstellungen von ________________________ realisieren. </w:t>
      </w:r>
      <w:r w:rsidR="00D45022" w:rsidRPr="000D1091">
        <w:rPr>
          <w:rFonts w:ascii="Arial" w:hAnsi="Arial" w:cs="Arial"/>
          <w:color w:val="003480"/>
        </w:rPr>
        <w:t>Schon früh wird er Mitglied bei den Roten ________________________ und entwickelt seine ________________________.</w:t>
      </w:r>
    </w:p>
    <w:p w:rsidR="008053AD" w:rsidRPr="000D1091" w:rsidRDefault="00D45022" w:rsidP="00D45022">
      <w:pPr>
        <w:spacing w:after="0" w:line="360" w:lineRule="auto"/>
        <w:ind w:left="142" w:firstLine="0"/>
        <w:rPr>
          <w:rFonts w:ascii="Arial" w:hAnsi="Arial" w:cs="Arial"/>
          <w:color w:val="003480"/>
        </w:rPr>
      </w:pPr>
      <w:r w:rsidRPr="000D1091">
        <w:rPr>
          <w:rFonts w:ascii="Arial" w:hAnsi="Arial" w:cs="Arial"/>
          <w:color w:val="003480"/>
        </w:rPr>
        <w:t xml:space="preserve">Aufgrund seiner hervorragenden Leistungen erhält Herbert ein ________________________ und muss kein Schulgeld bezahlen, um das _______________________ besuchen zu können. Das Gymnasium war zu seiner Zeit sonst nur den _______________________ Leuten vorbehalten. </w:t>
      </w:r>
    </w:p>
    <w:sectPr w:rsidR="008053AD" w:rsidRPr="000D1091" w:rsidSect="00560917"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7EBE" w:rsidRDefault="00697EBE" w:rsidP="00456456">
      <w:pPr>
        <w:spacing w:after="0" w:line="240" w:lineRule="auto"/>
      </w:pPr>
      <w:r>
        <w:separator/>
      </w:r>
    </w:p>
  </w:endnote>
  <w:endnote w:type="continuationSeparator" w:id="0">
    <w:p w:rsidR="00697EBE" w:rsidRDefault="00697EBE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6B7584" w:rsidRDefault="006B7584" w:rsidP="006B7584">
    <w:pPr>
      <w:spacing w:after="0" w:line="259" w:lineRule="auto"/>
      <w:ind w:left="0" w:right="7795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146685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7EBE" w:rsidRDefault="00697EBE" w:rsidP="00456456">
      <w:pPr>
        <w:spacing w:after="0" w:line="240" w:lineRule="auto"/>
      </w:pPr>
      <w:r>
        <w:separator/>
      </w:r>
    </w:p>
  </w:footnote>
  <w:footnote w:type="continuationSeparator" w:id="0">
    <w:p w:rsidR="00697EBE" w:rsidRDefault="00697EBE" w:rsidP="004564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15BF9"/>
    <w:rsid w:val="00016468"/>
    <w:rsid w:val="00021736"/>
    <w:rsid w:val="00054688"/>
    <w:rsid w:val="000D1091"/>
    <w:rsid w:val="001B4729"/>
    <w:rsid w:val="001C7810"/>
    <w:rsid w:val="00281DDB"/>
    <w:rsid w:val="00286AD7"/>
    <w:rsid w:val="003E5955"/>
    <w:rsid w:val="003F641A"/>
    <w:rsid w:val="00427469"/>
    <w:rsid w:val="00456456"/>
    <w:rsid w:val="00462615"/>
    <w:rsid w:val="0048768A"/>
    <w:rsid w:val="004F691F"/>
    <w:rsid w:val="005534BB"/>
    <w:rsid w:val="00560917"/>
    <w:rsid w:val="0060637E"/>
    <w:rsid w:val="00657B56"/>
    <w:rsid w:val="00677A45"/>
    <w:rsid w:val="00697EBE"/>
    <w:rsid w:val="006B7584"/>
    <w:rsid w:val="007650CF"/>
    <w:rsid w:val="00783BD3"/>
    <w:rsid w:val="007B10A4"/>
    <w:rsid w:val="008053AD"/>
    <w:rsid w:val="008B0864"/>
    <w:rsid w:val="008E6E57"/>
    <w:rsid w:val="00906343"/>
    <w:rsid w:val="00AC0444"/>
    <w:rsid w:val="00BB7EB4"/>
    <w:rsid w:val="00D40ACB"/>
    <w:rsid w:val="00D45022"/>
    <w:rsid w:val="00DA4F5E"/>
    <w:rsid w:val="00E030E0"/>
    <w:rsid w:val="00EA10D6"/>
    <w:rsid w:val="00EF7698"/>
    <w:rsid w:val="00F26B89"/>
    <w:rsid w:val="00F85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8053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4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158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Willy Brandt</dc:title>
  <dc:creator>SWR Planet Schule</dc:creator>
  <cp:lastModifiedBy>Martina Frietsch</cp:lastModifiedBy>
  <cp:revision>7</cp:revision>
  <dcterms:created xsi:type="dcterms:W3CDTF">2023-12-02T14:06:00Z</dcterms:created>
  <dcterms:modified xsi:type="dcterms:W3CDTF">2023-12-20T17:33:00Z</dcterms:modified>
</cp:coreProperties>
</file>