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F1457C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85888" behindDoc="0" locked="0" layoutInCell="1" allowOverlap="1">
            <wp:simplePos x="0" y="0"/>
            <wp:positionH relativeFrom="column">
              <wp:posOffset>4194810</wp:posOffset>
            </wp:positionH>
            <wp:positionV relativeFrom="paragraph">
              <wp:posOffset>-1073150</wp:posOffset>
            </wp:positionV>
            <wp:extent cx="447675" cy="447675"/>
            <wp:effectExtent l="19050" t="0" r="9525" b="0"/>
            <wp:wrapTight wrapText="bothSides">
              <wp:wrapPolygon edited="0">
                <wp:start x="-919" y="0"/>
                <wp:lineTo x="-919" y="21140"/>
                <wp:lineTo x="22060" y="21140"/>
                <wp:lineTo x="22060" y="0"/>
                <wp:lineTo x="-919" y="0"/>
              </wp:wrapPolygon>
            </wp:wrapTight>
            <wp:docPr id="4" name="Grafik 3" descr="qr_planet-schule_ohnera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planet-schule_ohnerand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54688" w:rsidRDefault="00054688" w:rsidP="00560917">
      <w:pPr>
        <w:pStyle w:val="ArialTitelgrau"/>
        <w:ind w:firstLine="142"/>
        <w:rPr>
          <w:sz w:val="20"/>
          <w:szCs w:val="20"/>
        </w:rPr>
      </w:pPr>
    </w:p>
    <w:p w:rsidR="00677A45" w:rsidRDefault="00677A45" w:rsidP="00560917">
      <w:pPr>
        <w:pStyle w:val="TheSansberschrift"/>
        <w:spacing w:line="240" w:lineRule="auto"/>
        <w:ind w:left="142" w:right="-143"/>
      </w:pPr>
    </w:p>
    <w:p w:rsidR="00560917" w:rsidRPr="005457B0" w:rsidRDefault="00054688" w:rsidP="00560917">
      <w:pPr>
        <w:pStyle w:val="Arialberschrift"/>
        <w:rPr>
          <w:b w:val="0"/>
        </w:rPr>
      </w:pPr>
      <w:r>
        <w:t>Mein Traum, meine Geschichte</w:t>
      </w:r>
      <w:r w:rsidR="00BC0F81">
        <w:t xml:space="preserve"> </w:t>
      </w:r>
    </w:p>
    <w:p w:rsidR="00560917" w:rsidRDefault="00560917" w:rsidP="00560917">
      <w:pPr>
        <w:pStyle w:val="TheSansText"/>
        <w:ind w:left="142"/>
      </w:pPr>
    </w:p>
    <w:p w:rsidR="00021736" w:rsidRDefault="00021736" w:rsidP="00054688">
      <w:pPr>
        <w:ind w:left="142" w:firstLine="0"/>
      </w:pPr>
    </w:p>
    <w:p w:rsidR="00054688" w:rsidRPr="00185CB0" w:rsidRDefault="00054688" w:rsidP="00054688">
      <w:pPr>
        <w:ind w:left="142" w:firstLine="0"/>
        <w:rPr>
          <w:rFonts w:ascii="Arial" w:hAnsi="Arial" w:cs="Arial"/>
          <w:b/>
          <w:sz w:val="24"/>
        </w:rPr>
      </w:pPr>
      <w:r w:rsidRPr="00185CB0">
        <w:rPr>
          <w:rFonts w:ascii="Arial" w:hAnsi="Arial" w:cs="Arial"/>
        </w:rPr>
        <w:t>Wie lautet der Name der Person aus dem Film?</w:t>
      </w:r>
      <w:r w:rsidRPr="00185CB0">
        <w:rPr>
          <w:rFonts w:ascii="Arial" w:hAnsi="Arial" w:cs="Arial"/>
          <w:b/>
          <w:sz w:val="24"/>
        </w:rPr>
        <w:t xml:space="preserve">  </w:t>
      </w:r>
      <w:r w:rsidRPr="00185CB0">
        <w:rPr>
          <w:rFonts w:ascii="Arial" w:hAnsi="Arial" w:cs="Arial"/>
          <w:sz w:val="24"/>
        </w:rPr>
        <w:t>______________________________________</w:t>
      </w:r>
    </w:p>
    <w:p w:rsidR="00054688" w:rsidRPr="00185CB0" w:rsidRDefault="00054688" w:rsidP="00054688">
      <w:pPr>
        <w:ind w:left="142" w:firstLine="0"/>
        <w:rPr>
          <w:rFonts w:ascii="Arial" w:hAnsi="Arial" w:cs="Arial"/>
          <w:b/>
        </w:rPr>
      </w:pPr>
    </w:p>
    <w:p w:rsidR="00054688" w:rsidRPr="00185CB0" w:rsidRDefault="00054688" w:rsidP="00054688">
      <w:pPr>
        <w:ind w:left="142" w:firstLine="0"/>
        <w:rPr>
          <w:rFonts w:ascii="Arial" w:hAnsi="Arial" w:cs="Arial"/>
          <w:b/>
        </w:rPr>
      </w:pPr>
      <w:r w:rsidRPr="00185CB0">
        <w:rPr>
          <w:rFonts w:ascii="Arial" w:hAnsi="Arial" w:cs="Arial"/>
          <w:b/>
        </w:rPr>
        <w:t xml:space="preserve">Zu welcher Zeit lebte die Person aus dem Film?  </w:t>
      </w:r>
      <w:r w:rsidRPr="00185CB0">
        <w:rPr>
          <w:rFonts w:ascii="Arial" w:hAnsi="Arial" w:cs="Arial"/>
        </w:rPr>
        <w:t>_______________________________________</w:t>
      </w:r>
    </w:p>
    <w:p w:rsidR="00054688" w:rsidRPr="00185CB0" w:rsidRDefault="00054688" w:rsidP="00054688">
      <w:pPr>
        <w:ind w:left="142" w:firstLine="0"/>
        <w:rPr>
          <w:rFonts w:ascii="Arial" w:hAnsi="Arial" w:cs="Arial"/>
          <w:b/>
        </w:rPr>
      </w:pPr>
    </w:p>
    <w:p w:rsidR="00054688" w:rsidRPr="00185CB0" w:rsidRDefault="00054688" w:rsidP="00054688">
      <w:pPr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t>Welche Themen spielen im Film eine Rolle? Kreuze an.</w:t>
      </w:r>
    </w:p>
    <w:p w:rsidR="00054688" w:rsidRPr="00185CB0" w:rsidRDefault="00054688" w:rsidP="00054688">
      <w:pPr>
        <w:ind w:left="142" w:firstLine="0"/>
        <w:rPr>
          <w:rFonts w:ascii="Arial" w:hAnsi="Arial" w:cs="Arial"/>
        </w:rPr>
      </w:pPr>
    </w:p>
    <w:p w:rsidR="00054688" w:rsidRPr="00185CB0" w:rsidRDefault="00054688" w:rsidP="00054688">
      <w:pPr>
        <w:spacing w:after="0" w:line="360" w:lineRule="auto"/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sym w:font="Wingdings" w:char="F06F"/>
      </w:r>
      <w:r w:rsidRPr="00185CB0">
        <w:rPr>
          <w:rFonts w:ascii="Arial" w:hAnsi="Arial" w:cs="Arial"/>
        </w:rPr>
        <w:t xml:space="preserve"> arm und reich</w:t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sym w:font="Wingdings" w:char="F06F"/>
      </w:r>
      <w:r w:rsidRPr="00185CB0">
        <w:rPr>
          <w:rFonts w:ascii="Arial" w:hAnsi="Arial" w:cs="Arial"/>
        </w:rPr>
        <w:t xml:space="preserve"> anders sein als andere</w:t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sym w:font="Wingdings" w:char="F06F"/>
      </w:r>
      <w:r w:rsidRPr="00185CB0">
        <w:rPr>
          <w:rFonts w:ascii="Arial" w:hAnsi="Arial" w:cs="Arial"/>
        </w:rPr>
        <w:t xml:space="preserve"> typisch Junge, typisch Mädchen</w:t>
      </w:r>
    </w:p>
    <w:p w:rsidR="00054688" w:rsidRPr="00185CB0" w:rsidRDefault="00054688" w:rsidP="00054688">
      <w:pPr>
        <w:spacing w:after="0" w:line="360" w:lineRule="auto"/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sym w:font="Wingdings" w:char="F06F"/>
      </w:r>
      <w:r w:rsidRPr="00185CB0">
        <w:rPr>
          <w:rFonts w:ascii="Arial" w:hAnsi="Arial" w:cs="Arial"/>
        </w:rPr>
        <w:t xml:space="preserve"> ein Ziel verfolgen</w:t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sym w:font="Wingdings" w:char="F06F"/>
      </w:r>
      <w:r w:rsidRPr="00185CB0">
        <w:rPr>
          <w:rFonts w:ascii="Arial" w:hAnsi="Arial" w:cs="Arial"/>
        </w:rPr>
        <w:t xml:space="preserve"> Mut</w:t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sym w:font="Wingdings" w:char="F06F"/>
      </w:r>
      <w:r w:rsidRPr="00185CB0">
        <w:rPr>
          <w:rFonts w:ascii="Arial" w:hAnsi="Arial" w:cs="Arial"/>
        </w:rPr>
        <w:t xml:space="preserve"> Abenteuer</w:t>
      </w:r>
    </w:p>
    <w:p w:rsidR="00054688" w:rsidRPr="00185CB0" w:rsidRDefault="00054688" w:rsidP="00054688">
      <w:pPr>
        <w:spacing w:after="0" w:line="360" w:lineRule="auto"/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sym w:font="Wingdings" w:char="F06F"/>
      </w:r>
      <w:r w:rsidRPr="00185CB0">
        <w:rPr>
          <w:rFonts w:ascii="Arial" w:hAnsi="Arial" w:cs="Arial"/>
        </w:rPr>
        <w:t xml:space="preserve"> Erfindungen</w:t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sym w:font="Wingdings" w:char="F06F"/>
      </w:r>
      <w:r w:rsidRPr="00185CB0">
        <w:rPr>
          <w:rFonts w:ascii="Arial" w:hAnsi="Arial" w:cs="Arial"/>
        </w:rPr>
        <w:t xml:space="preserve"> neue Ideen</w:t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sym w:font="Wingdings" w:char="F06F"/>
      </w:r>
      <w:r w:rsidRPr="00185CB0">
        <w:rPr>
          <w:rFonts w:ascii="Arial" w:hAnsi="Arial" w:cs="Arial"/>
        </w:rPr>
        <w:t xml:space="preserve"> körperliche Beschwerden/Krankheit</w:t>
      </w:r>
    </w:p>
    <w:p w:rsidR="00054688" w:rsidRPr="00185CB0" w:rsidRDefault="00054688" w:rsidP="00054688">
      <w:pPr>
        <w:spacing w:after="0" w:line="360" w:lineRule="auto"/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sym w:font="Wingdings" w:char="F06F"/>
      </w:r>
      <w:r w:rsidRPr="00185CB0">
        <w:rPr>
          <w:rFonts w:ascii="Arial" w:hAnsi="Arial" w:cs="Arial"/>
        </w:rPr>
        <w:t xml:space="preserve"> enttäuschte Eltern</w:t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sym w:font="Wingdings" w:char="F06F"/>
      </w:r>
      <w:r w:rsidRPr="00185CB0">
        <w:rPr>
          <w:rFonts w:ascii="Arial" w:hAnsi="Arial" w:cs="Arial"/>
        </w:rPr>
        <w:t xml:space="preserve"> Rassismus</w:t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sym w:font="Wingdings" w:char="F06F"/>
      </w:r>
      <w:r w:rsidRPr="00185CB0">
        <w:rPr>
          <w:rFonts w:ascii="Arial" w:hAnsi="Arial" w:cs="Arial"/>
        </w:rPr>
        <w:t xml:space="preserve"> Selbstbewusstsein</w:t>
      </w:r>
    </w:p>
    <w:p w:rsidR="00054688" w:rsidRPr="00185CB0" w:rsidRDefault="00054688" w:rsidP="00054688">
      <w:pPr>
        <w:ind w:left="142" w:firstLine="0"/>
        <w:rPr>
          <w:rFonts w:ascii="Arial" w:hAnsi="Arial" w:cs="Arial"/>
          <w:b/>
        </w:rPr>
      </w:pPr>
    </w:p>
    <w:p w:rsidR="00054688" w:rsidRPr="00185CB0" w:rsidRDefault="00054688" w:rsidP="00054688">
      <w:pPr>
        <w:ind w:left="142" w:firstLine="0"/>
        <w:rPr>
          <w:rFonts w:ascii="Arial" w:hAnsi="Arial" w:cs="Arial"/>
          <w:b/>
        </w:rPr>
      </w:pPr>
    </w:p>
    <w:p w:rsidR="00054688" w:rsidRPr="00185CB0" w:rsidRDefault="00054688" w:rsidP="00054688">
      <w:pPr>
        <w:ind w:left="142" w:firstLine="0"/>
        <w:rPr>
          <w:rFonts w:ascii="Arial" w:hAnsi="Arial" w:cs="Arial"/>
          <w:sz w:val="24"/>
        </w:rPr>
      </w:pPr>
      <w:r w:rsidRPr="00185CB0">
        <w:rPr>
          <w:rFonts w:ascii="Arial" w:hAnsi="Arial" w:cs="Arial"/>
        </w:rPr>
        <w:t xml:space="preserve">Welche Rollen hatte die Person? Welche Rollenerwartungen waren damit verknüpft? </w:t>
      </w:r>
    </w:p>
    <w:p w:rsidR="00054688" w:rsidRPr="00054688" w:rsidRDefault="005F7F26" w:rsidP="00054688">
      <w:pPr>
        <w:ind w:left="142" w:firstLine="0"/>
        <w:rPr>
          <w:sz w:val="24"/>
        </w:rPr>
      </w:pPr>
      <w:r>
        <w:rPr>
          <w:noProof/>
          <w:sz w:val="24"/>
        </w:rPr>
        <w:pict>
          <v:roundrect id="_x0000_s1042" style="position:absolute;left:0;text-align:left;margin-left:164.8pt;margin-top:11.25pt;width:138.75pt;height:60.75pt;z-index:251682816" arcsize="10923f" strokeweight="1.5pt"/>
        </w:pict>
      </w:r>
    </w:p>
    <w:p w:rsidR="00054688" w:rsidRDefault="003F641A" w:rsidP="00054688">
      <w:pPr>
        <w:ind w:left="142" w:firstLine="0"/>
        <w:rPr>
          <w:sz w:val="24"/>
        </w:rPr>
      </w:pPr>
      <w:r>
        <w:rPr>
          <w:noProof/>
          <w:sz w:val="24"/>
        </w:rPr>
        <w:drawing>
          <wp:anchor distT="0" distB="0" distL="114300" distR="114300" simplePos="0" relativeHeight="251677696" behindDoc="0" locked="0" layoutInCell="1" allowOverlap="1">
            <wp:simplePos x="0" y="0"/>
            <wp:positionH relativeFrom="column">
              <wp:posOffset>1213485</wp:posOffset>
            </wp:positionH>
            <wp:positionV relativeFrom="paragraph">
              <wp:posOffset>81915</wp:posOffset>
            </wp:positionV>
            <wp:extent cx="3448050" cy="3448050"/>
            <wp:effectExtent l="0" t="0" r="0" b="0"/>
            <wp:wrapTight wrapText="bothSides">
              <wp:wrapPolygon edited="0">
                <wp:start x="10502" y="4415"/>
                <wp:lineTo x="9189" y="8234"/>
                <wp:lineTo x="4177" y="9070"/>
                <wp:lineTo x="3938" y="9308"/>
                <wp:lineTo x="7518" y="12053"/>
                <wp:lineTo x="7399" y="13962"/>
                <wp:lineTo x="6564" y="16588"/>
                <wp:lineTo x="6564" y="17065"/>
                <wp:lineTo x="15156" y="17065"/>
                <wp:lineTo x="14798" y="15991"/>
                <wp:lineTo x="14798" y="15872"/>
                <wp:lineTo x="14201" y="14082"/>
                <wp:lineTo x="14082" y="12053"/>
                <wp:lineTo x="16588" y="10263"/>
                <wp:lineTo x="16588" y="10144"/>
                <wp:lineTo x="17781" y="9308"/>
                <wp:lineTo x="17304" y="9070"/>
                <wp:lineTo x="12411" y="8234"/>
                <wp:lineTo x="11098" y="4415"/>
                <wp:lineTo x="10502" y="4415"/>
              </wp:wrapPolygon>
            </wp:wrapTight>
            <wp:docPr id="3" name="Grafik 2" descr="101_stern_sw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1_stern_swr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48050" cy="34480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54688" w:rsidRDefault="00054688" w:rsidP="00054688">
      <w:pPr>
        <w:ind w:left="142" w:firstLine="0"/>
        <w:rPr>
          <w:sz w:val="24"/>
        </w:rPr>
      </w:pPr>
    </w:p>
    <w:p w:rsidR="00054688" w:rsidRDefault="00054688" w:rsidP="00054688">
      <w:pPr>
        <w:ind w:left="142" w:firstLine="0"/>
        <w:rPr>
          <w:sz w:val="24"/>
        </w:rPr>
      </w:pPr>
    </w:p>
    <w:p w:rsidR="00054688" w:rsidRDefault="00054688" w:rsidP="00054688">
      <w:pPr>
        <w:ind w:left="142" w:firstLine="0"/>
        <w:rPr>
          <w:sz w:val="24"/>
        </w:rPr>
      </w:pPr>
    </w:p>
    <w:p w:rsidR="00054688" w:rsidRDefault="00054688" w:rsidP="00054688">
      <w:pPr>
        <w:ind w:left="142" w:firstLine="0"/>
        <w:rPr>
          <w:sz w:val="24"/>
        </w:rPr>
      </w:pPr>
    </w:p>
    <w:p w:rsidR="00054688" w:rsidRDefault="005F7F26" w:rsidP="00054688">
      <w:pPr>
        <w:ind w:left="142" w:firstLine="0"/>
        <w:rPr>
          <w:sz w:val="24"/>
        </w:rPr>
      </w:pPr>
      <w:r>
        <w:rPr>
          <w:noProof/>
          <w:sz w:val="24"/>
        </w:rPr>
        <w:pict>
          <v:roundrect id="_x0000_s1041" style="position:absolute;left:0;text-align:left;margin-left:1.6pt;margin-top:5.1pt;width:138.75pt;height:60.75pt;z-index:251681792" arcsize="10923f" strokeweight="1.5pt"/>
        </w:pict>
      </w:r>
      <w:r>
        <w:rPr>
          <w:noProof/>
          <w:sz w:val="24"/>
        </w:rPr>
        <w:pict>
          <v:roundrect id="_x0000_s1038" style="position:absolute;left:0;text-align:left;margin-left:327.15pt;margin-top:10.5pt;width:138.75pt;height:60.75pt;z-index:251678720" arcsize="10923f" strokeweight="1.5pt"/>
        </w:pict>
      </w:r>
    </w:p>
    <w:p w:rsidR="00054688" w:rsidRDefault="00054688" w:rsidP="00054688">
      <w:pPr>
        <w:ind w:left="142" w:firstLine="0"/>
        <w:rPr>
          <w:sz w:val="24"/>
        </w:rPr>
      </w:pPr>
    </w:p>
    <w:p w:rsidR="00054688" w:rsidRDefault="005F7F26" w:rsidP="00054688">
      <w:pPr>
        <w:ind w:left="142" w:firstLine="0"/>
        <w:rPr>
          <w:sz w:val="24"/>
        </w:rPr>
      </w:pPr>
      <w:r>
        <w:rPr>
          <w:noProof/>
          <w:sz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3" type="#_x0000_t202" style="position:absolute;left:0;text-align:left;margin-left:205.8pt;margin-top:15.05pt;width:51pt;height:32.25pt;z-index:251683840" fillcolor="#d8d8d8 [2732]" strokecolor="#d8d8d8 [2732]">
            <v:textbox>
              <w:txbxContent>
                <w:p w:rsidR="003F641A" w:rsidRDefault="003F641A">
                  <w:pPr>
                    <w:ind w:left="0"/>
                  </w:pPr>
                </w:p>
              </w:txbxContent>
            </v:textbox>
          </v:shape>
        </w:pict>
      </w:r>
    </w:p>
    <w:p w:rsidR="00054688" w:rsidRDefault="00054688" w:rsidP="00054688">
      <w:pPr>
        <w:ind w:left="142" w:firstLine="0"/>
        <w:rPr>
          <w:sz w:val="24"/>
        </w:rPr>
      </w:pPr>
    </w:p>
    <w:p w:rsidR="00054688" w:rsidRDefault="00054688" w:rsidP="00054688">
      <w:pPr>
        <w:ind w:left="142" w:firstLine="0"/>
        <w:rPr>
          <w:sz w:val="24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5F7F26" w:rsidP="00054688">
      <w:pPr>
        <w:spacing w:after="0" w:line="240" w:lineRule="auto"/>
        <w:ind w:left="142" w:firstLine="0"/>
        <w:rPr>
          <w:sz w:val="16"/>
          <w:szCs w:val="16"/>
        </w:rPr>
      </w:pPr>
      <w:r w:rsidRPr="005F7F26">
        <w:rPr>
          <w:noProof/>
          <w:sz w:val="24"/>
        </w:rPr>
        <w:pict>
          <v:roundrect id="_x0000_s1039" style="position:absolute;left:0;text-align:left;margin-left:303.55pt;margin-top:10.05pt;width:138.75pt;height:60.75pt;z-index:251679744" arcsize="10923f" strokeweight="1.5pt"/>
        </w:pict>
      </w:r>
    </w:p>
    <w:p w:rsidR="00054688" w:rsidRDefault="005F7F26" w:rsidP="00054688">
      <w:pPr>
        <w:spacing w:after="0" w:line="240" w:lineRule="auto"/>
        <w:ind w:left="142" w:firstLine="0"/>
        <w:rPr>
          <w:sz w:val="16"/>
          <w:szCs w:val="16"/>
        </w:rPr>
      </w:pPr>
      <w:r w:rsidRPr="005F7F26">
        <w:rPr>
          <w:noProof/>
          <w:sz w:val="24"/>
        </w:rPr>
        <w:pict>
          <v:roundrect id="_x0000_s1040" style="position:absolute;left:0;text-align:left;margin-left:22.8pt;margin-top:5.65pt;width:138.75pt;height:60.75pt;z-index:251680768" arcsize="10923f" strokeweight="1.5pt"/>
        </w:pict>
      </w: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pStyle w:val="TheSansberschrift"/>
        <w:spacing w:line="240" w:lineRule="auto"/>
        <w:ind w:left="142" w:right="-143"/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Pr="005457B0" w:rsidRDefault="00054688" w:rsidP="00054688">
      <w:pPr>
        <w:pStyle w:val="Arialberschrift"/>
        <w:rPr>
          <w:b w:val="0"/>
        </w:rPr>
      </w:pPr>
      <w:r>
        <w:t>Mein Traum, meine Geschichte</w:t>
      </w: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Pr="00185CB0" w:rsidRDefault="00054688" w:rsidP="00054688">
      <w:pPr>
        <w:spacing w:after="0" w:line="240" w:lineRule="auto"/>
        <w:ind w:left="142" w:firstLine="0"/>
        <w:rPr>
          <w:rFonts w:ascii="Arial" w:hAnsi="Arial" w:cs="Arial"/>
          <w:sz w:val="16"/>
          <w:szCs w:val="16"/>
        </w:rPr>
      </w:pPr>
    </w:p>
    <w:p w:rsidR="00054688" w:rsidRPr="00185CB0" w:rsidRDefault="00054688" w:rsidP="00054688">
      <w:pPr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t>Welche Besonderheiten und/oder besondere Talente hatte die Person?</w:t>
      </w:r>
    </w:p>
    <w:p w:rsidR="003F641A" w:rsidRPr="00185CB0" w:rsidRDefault="003F641A" w:rsidP="00054688">
      <w:pPr>
        <w:ind w:left="142" w:firstLine="0"/>
        <w:rPr>
          <w:rFonts w:ascii="Arial" w:hAnsi="Arial" w:cs="Arial"/>
        </w:rPr>
      </w:pPr>
    </w:p>
    <w:p w:rsidR="00054688" w:rsidRPr="00185CB0" w:rsidRDefault="00054688" w:rsidP="00054688">
      <w:pPr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t>_____________________________________________________________________</w:t>
      </w:r>
      <w:r w:rsidR="003F641A" w:rsidRPr="00185CB0">
        <w:rPr>
          <w:rFonts w:ascii="Arial" w:hAnsi="Arial" w:cs="Arial"/>
        </w:rPr>
        <w:t>_____</w:t>
      </w:r>
      <w:r w:rsidRPr="00185CB0">
        <w:rPr>
          <w:rFonts w:ascii="Arial" w:hAnsi="Arial" w:cs="Arial"/>
        </w:rPr>
        <w:t>____</w:t>
      </w:r>
    </w:p>
    <w:p w:rsidR="00054688" w:rsidRPr="00185CB0" w:rsidRDefault="00054688" w:rsidP="00054688">
      <w:pPr>
        <w:ind w:left="142" w:firstLine="0"/>
        <w:rPr>
          <w:rFonts w:ascii="Arial" w:hAnsi="Arial" w:cs="Arial"/>
        </w:rPr>
      </w:pPr>
    </w:p>
    <w:p w:rsidR="003F641A" w:rsidRPr="00185CB0" w:rsidRDefault="003F641A" w:rsidP="003F641A">
      <w:pPr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t>______________________________________________________________________________</w:t>
      </w:r>
    </w:p>
    <w:p w:rsidR="00054688" w:rsidRPr="00185CB0" w:rsidRDefault="00054688" w:rsidP="00054688">
      <w:pPr>
        <w:ind w:left="142" w:firstLine="0"/>
        <w:rPr>
          <w:rFonts w:ascii="Arial" w:hAnsi="Arial" w:cs="Arial"/>
        </w:rPr>
      </w:pPr>
    </w:p>
    <w:p w:rsidR="00054688" w:rsidRPr="00185CB0" w:rsidRDefault="00054688" w:rsidP="00054688">
      <w:pPr>
        <w:ind w:left="142" w:firstLine="0"/>
        <w:rPr>
          <w:rFonts w:ascii="Arial" w:hAnsi="Arial" w:cs="Arial"/>
        </w:rPr>
      </w:pPr>
    </w:p>
    <w:p w:rsidR="00054688" w:rsidRPr="00185CB0" w:rsidRDefault="00054688" w:rsidP="00054688">
      <w:pPr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t>Was war der Traum der Person als Kind?</w:t>
      </w:r>
      <w:bookmarkStart w:id="0" w:name="_GoBack"/>
      <w:bookmarkEnd w:id="0"/>
    </w:p>
    <w:p w:rsidR="003F641A" w:rsidRPr="00185CB0" w:rsidRDefault="003F641A" w:rsidP="00054688">
      <w:pPr>
        <w:ind w:left="142" w:firstLine="0"/>
        <w:rPr>
          <w:rFonts w:ascii="Arial" w:hAnsi="Arial" w:cs="Arial"/>
        </w:rPr>
      </w:pPr>
    </w:p>
    <w:p w:rsidR="003F641A" w:rsidRPr="00185CB0" w:rsidRDefault="003F641A" w:rsidP="003F641A">
      <w:pPr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t>______________________________________________________________________________</w:t>
      </w:r>
    </w:p>
    <w:p w:rsidR="00054688" w:rsidRPr="00185CB0" w:rsidRDefault="00054688" w:rsidP="00054688">
      <w:pPr>
        <w:ind w:left="142" w:firstLine="0"/>
        <w:rPr>
          <w:rFonts w:ascii="Arial" w:hAnsi="Arial" w:cs="Arial"/>
        </w:rPr>
      </w:pPr>
    </w:p>
    <w:p w:rsidR="003F641A" w:rsidRPr="00185CB0" w:rsidRDefault="003F641A" w:rsidP="003F641A">
      <w:pPr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t>______________________________________________________________________________</w:t>
      </w:r>
    </w:p>
    <w:p w:rsidR="00054688" w:rsidRPr="00185CB0" w:rsidRDefault="00054688" w:rsidP="00054688">
      <w:pPr>
        <w:ind w:left="142" w:firstLine="0"/>
        <w:rPr>
          <w:rFonts w:ascii="Arial" w:hAnsi="Arial" w:cs="Arial"/>
        </w:rPr>
      </w:pPr>
    </w:p>
    <w:p w:rsidR="00054688" w:rsidRPr="00185CB0" w:rsidRDefault="00054688" w:rsidP="00054688">
      <w:pPr>
        <w:ind w:left="142" w:firstLine="0"/>
        <w:rPr>
          <w:rFonts w:ascii="Arial" w:hAnsi="Arial" w:cs="Arial"/>
        </w:rPr>
      </w:pPr>
    </w:p>
    <w:p w:rsidR="00054688" w:rsidRPr="00185CB0" w:rsidRDefault="00054688" w:rsidP="00054688">
      <w:pPr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t>Welche Hürden musste die Person überwinden, um ihren Traum verwirklichen zu können?</w:t>
      </w:r>
    </w:p>
    <w:p w:rsidR="00054688" w:rsidRPr="00185CB0" w:rsidRDefault="00054688" w:rsidP="00054688">
      <w:pPr>
        <w:ind w:left="142" w:firstLine="0"/>
        <w:rPr>
          <w:rFonts w:ascii="Arial" w:hAnsi="Arial" w:cs="Arial"/>
        </w:rPr>
      </w:pPr>
    </w:p>
    <w:p w:rsidR="003F641A" w:rsidRPr="00185CB0" w:rsidRDefault="003F641A" w:rsidP="003F641A">
      <w:pPr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t>______________________________________________________________________________</w:t>
      </w:r>
    </w:p>
    <w:p w:rsidR="00054688" w:rsidRPr="00185CB0" w:rsidRDefault="00054688" w:rsidP="00054688">
      <w:pPr>
        <w:ind w:left="142" w:firstLine="0"/>
        <w:rPr>
          <w:rFonts w:ascii="Arial" w:hAnsi="Arial" w:cs="Arial"/>
        </w:rPr>
      </w:pPr>
    </w:p>
    <w:p w:rsidR="003F641A" w:rsidRPr="00185CB0" w:rsidRDefault="003F641A" w:rsidP="003F641A">
      <w:pPr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t>______________________________________________________________________________</w:t>
      </w:r>
    </w:p>
    <w:p w:rsidR="00054688" w:rsidRPr="00185CB0" w:rsidRDefault="00054688" w:rsidP="00054688">
      <w:pPr>
        <w:ind w:left="142" w:firstLine="0"/>
        <w:rPr>
          <w:rFonts w:ascii="Arial" w:hAnsi="Arial" w:cs="Arial"/>
        </w:rPr>
      </w:pPr>
    </w:p>
    <w:p w:rsidR="003F641A" w:rsidRPr="00185CB0" w:rsidRDefault="003F641A" w:rsidP="003F641A">
      <w:pPr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t>______________________________________________________________________________</w:t>
      </w:r>
    </w:p>
    <w:p w:rsidR="00054688" w:rsidRPr="00185CB0" w:rsidRDefault="00054688" w:rsidP="00054688">
      <w:pPr>
        <w:ind w:left="142" w:firstLine="0"/>
        <w:rPr>
          <w:rFonts w:ascii="Arial" w:hAnsi="Arial" w:cs="Arial"/>
        </w:rPr>
      </w:pPr>
    </w:p>
    <w:sectPr w:rsidR="00054688" w:rsidRPr="00185CB0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A50FC" w:rsidRDefault="00BA50FC" w:rsidP="00456456">
      <w:pPr>
        <w:spacing w:after="0" w:line="240" w:lineRule="auto"/>
      </w:pPr>
      <w:r>
        <w:separator/>
      </w:r>
    </w:p>
  </w:endnote>
  <w:endnote w:type="continuationSeparator" w:id="0">
    <w:p w:rsidR="00BA50FC" w:rsidRDefault="00BA50FC" w:rsidP="004564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6456" w:rsidRPr="009D453F" w:rsidRDefault="009D453F" w:rsidP="00456456">
    <w:pPr>
      <w:spacing w:after="0" w:line="259" w:lineRule="auto"/>
      <w:ind w:left="0" w:right="8750" w:firstLine="0"/>
      <w:rPr>
        <w:rFonts w:ascii="Arial" w:eastAsia="TheSans C5 Plain" w:hAnsi="Arial" w:cs="Arial"/>
        <w:bCs/>
        <w:color w:val="909191"/>
        <w:sz w:val="18"/>
        <w:szCs w:val="18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56192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5F7F26" w:rsidRPr="005F7F26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82" style="position:absolute;margin-left:99.2pt;margin-top:794.5pt;width:394.35pt;height:25.05pt;z-index:25165721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9D453F" w:rsidRPr="0081107C" w:rsidRDefault="009D453F" w:rsidP="009D453F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2023</w:t>
    </w:r>
    <w:r>
      <w:rPr>
        <w:rFonts w:ascii="Arial" w:eastAsia="TheSans C5 Plain" w:hAnsi="Arial" w:cs="Arial"/>
        <w:bCs/>
        <w:color w:val="909191"/>
        <w:sz w:val="18"/>
        <w:szCs w:val="18"/>
      </w:rPr>
      <w:t xml:space="preserve"> </w:t>
    </w:r>
    <w:r w:rsidR="005F7F26" w:rsidRPr="005F7F26">
      <w:rPr>
        <w:rFonts w:ascii="TheSans C5 Plain" w:eastAsia="TheSans C5 Plain" w:hAnsi="TheSans C5 Plain" w:cs="TheSans C5 Plain"/>
        <w:b/>
        <w:noProof/>
        <w:color w:val="909191"/>
      </w:rPr>
      <w:pict>
        <v:rect id="_x0000_s3081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9D453F" w:rsidRPr="0081107C" w:rsidRDefault="009D453F" w:rsidP="009D453F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F7F26" w:rsidRPr="005F7F26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9264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456456" w:rsidRPr="0081107C" w:rsidRDefault="00456456" w:rsidP="0045645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A50FC" w:rsidRDefault="00BA50FC" w:rsidP="00456456">
      <w:pPr>
        <w:spacing w:after="0" w:line="240" w:lineRule="auto"/>
      </w:pPr>
      <w:r>
        <w:separator/>
      </w:r>
    </w:p>
  </w:footnote>
  <w:footnote w:type="continuationSeparator" w:id="0">
    <w:p w:rsidR="00BA50FC" w:rsidRDefault="00BA50FC" w:rsidP="004564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7977" w:rsidRPr="002D4E32" w:rsidRDefault="005F7F26" w:rsidP="00607977">
    <w:pPr>
      <w:pStyle w:val="ArialTitelgrau"/>
      <w:ind w:firstLine="142"/>
      <w:rPr>
        <w:rFonts w:ascii="TheSans C5s ExtraBold" w:hAnsi="TheSans C5s ExtraBold"/>
        <w:color w:val="00347D"/>
      </w:rPr>
    </w:pPr>
    <w:r w:rsidRPr="005F7F26">
      <w:rPr>
        <w:rFonts w:ascii="Calibri" w:eastAsia="Calibri" w:hAnsi="Calibri" w:cs="Calibri"/>
        <w:noProof/>
        <w:sz w:val="20"/>
        <w:szCs w:val="20"/>
      </w:rPr>
      <w:pict>
        <v:rect id="Rechteck 12" o:spid="_x0000_s3075" style="position:absolute;left:0;text-align:left;margin-left:391.4pt;margin-top:12.6pt;width:97.65pt;height:39.35pt;z-index:251653119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07977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5414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5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07977" w:rsidRPr="002D4E32">
      <w:rPr>
        <w:noProof/>
        <w:sz w:val="20"/>
        <w:szCs w:val="20"/>
      </w:rPr>
      <w:drawing>
        <wp:anchor distT="0" distB="0" distL="114300" distR="114300" simplePos="0" relativeHeight="251655168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6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07977">
      <w:rPr>
        <w:sz w:val="20"/>
        <w:szCs w:val="20"/>
      </w:rPr>
      <w:t xml:space="preserve">Arbeitsblatt </w:t>
    </w:r>
    <w:r w:rsidR="006161EF">
      <w:rPr>
        <w:sz w:val="20"/>
        <w:szCs w:val="20"/>
      </w:rPr>
      <w:t>2</w:t>
    </w:r>
    <w:r w:rsidR="00607977" w:rsidRPr="002D4E32">
      <w:rPr>
        <w:sz w:val="20"/>
        <w:szCs w:val="20"/>
      </w:rPr>
      <w:t xml:space="preserve">: </w:t>
    </w:r>
    <w:r w:rsidR="00607977">
      <w:rPr>
        <w:sz w:val="20"/>
        <w:szCs w:val="20"/>
      </w:rPr>
      <w:t>Mein Traum, meine Geschichte</w:t>
    </w:r>
  </w:p>
  <w:p w:rsidR="00607977" w:rsidRPr="00000978" w:rsidRDefault="005F7F26" w:rsidP="00607977">
    <w:pPr>
      <w:pStyle w:val="KeinLeerraum"/>
      <w:ind w:left="142"/>
      <w:rPr>
        <w:color w:val="909191"/>
        <w:sz w:val="16"/>
        <w:szCs w:val="16"/>
      </w:rPr>
    </w:pPr>
    <w:r w:rsidRPr="005F7F26">
      <w:rPr>
        <w:noProof/>
      </w:rPr>
      <w:pict>
        <v:shape id="Shape 32" o:spid="_x0000_s3076" style="position:absolute;left:0;text-align:left;margin-left:7.8pt;margin-top:4.4pt;width:357.8pt;height:0;z-index:25166131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07977" w:rsidRDefault="00607977" w:rsidP="00607977">
    <w:pPr>
      <w:pStyle w:val="ArialBeschreibunggrau"/>
      <w:ind w:firstLine="132"/>
    </w:pPr>
    <w:r>
      <w:t>Mein Traum, meine Geschichte (Reihe)</w:t>
    </w:r>
  </w:p>
  <w:p w:rsidR="00607977" w:rsidRDefault="00370CAA" w:rsidP="00607977">
    <w:pPr>
      <w:pStyle w:val="ArialBeschreibunggrau"/>
      <w:ind w:firstLine="132"/>
    </w:pPr>
    <w:r>
      <w:t>Rudolf Nurejew</w:t>
    </w:r>
    <w:r w:rsidR="00607977">
      <w:t xml:space="preserve"> (Film) </w:t>
    </w:r>
  </w:p>
  <w:p w:rsidR="00607977" w:rsidRDefault="00607977" w:rsidP="00607977">
    <w:pPr>
      <w:pStyle w:val="ArialBeschreibunggrau"/>
      <w:ind w:firstLine="132"/>
    </w:pPr>
    <w:r>
      <w:t>planet-schule.de</w:t>
    </w:r>
  </w:p>
  <w:p w:rsidR="00607977" w:rsidRDefault="00607977" w:rsidP="00607977">
    <w:pPr>
      <w:pStyle w:val="ArialBeschreibunggrau"/>
      <w:ind w:firstLine="132"/>
    </w:pPr>
    <w:r>
      <w:t xml:space="preserve">Name: 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8674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427469"/>
    <w:rsid w:val="000017D9"/>
    <w:rsid w:val="00021736"/>
    <w:rsid w:val="00054688"/>
    <w:rsid w:val="00077AD2"/>
    <w:rsid w:val="001406E5"/>
    <w:rsid w:val="00185CB0"/>
    <w:rsid w:val="00281DDB"/>
    <w:rsid w:val="00286AD7"/>
    <w:rsid w:val="002A60B9"/>
    <w:rsid w:val="00300041"/>
    <w:rsid w:val="00370CAA"/>
    <w:rsid w:val="003E5955"/>
    <w:rsid w:val="003F641A"/>
    <w:rsid w:val="00427469"/>
    <w:rsid w:val="00456456"/>
    <w:rsid w:val="00462615"/>
    <w:rsid w:val="0048768A"/>
    <w:rsid w:val="004C4600"/>
    <w:rsid w:val="004F691F"/>
    <w:rsid w:val="005534BB"/>
    <w:rsid w:val="00560917"/>
    <w:rsid w:val="005F7F26"/>
    <w:rsid w:val="0060637E"/>
    <w:rsid w:val="00607977"/>
    <w:rsid w:val="006161EF"/>
    <w:rsid w:val="00677A45"/>
    <w:rsid w:val="00783BD3"/>
    <w:rsid w:val="007E3F44"/>
    <w:rsid w:val="008B0864"/>
    <w:rsid w:val="00906343"/>
    <w:rsid w:val="00930286"/>
    <w:rsid w:val="009D453F"/>
    <w:rsid w:val="00A019DD"/>
    <w:rsid w:val="00A17B9C"/>
    <w:rsid w:val="00A465D7"/>
    <w:rsid w:val="00A76403"/>
    <w:rsid w:val="00B9789B"/>
    <w:rsid w:val="00BA50FC"/>
    <w:rsid w:val="00BB7EB4"/>
    <w:rsid w:val="00BC0F81"/>
    <w:rsid w:val="00BD30C8"/>
    <w:rsid w:val="00C0644F"/>
    <w:rsid w:val="00DA4F5E"/>
    <w:rsid w:val="00E030E0"/>
    <w:rsid w:val="00E4358D"/>
    <w:rsid w:val="00EA10D6"/>
    <w:rsid w:val="00EF3D52"/>
    <w:rsid w:val="00F145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564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56456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2" Type="http://schemas.openxmlformats.org/officeDocument/2006/relationships/image" Target="media/image4.svg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3_texte\mein%20traum%20meine%20geschichte%20-%20cata\01_margarete%20steiff\margarete_steiff_mb0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margarete_steiff_mb01.dotx</Template>
  <TotalTime>0</TotalTime>
  <Pages>2</Pages>
  <Words>193</Words>
  <Characters>1219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 ∙ Rudolf Nurejew</dc:title>
  <dc:creator>SWR planet schule</dc:creator>
  <cp:lastModifiedBy>Martina Frietsch</cp:lastModifiedBy>
  <cp:revision>7</cp:revision>
  <dcterms:created xsi:type="dcterms:W3CDTF">2023-12-18T11:53:00Z</dcterms:created>
  <dcterms:modified xsi:type="dcterms:W3CDTF">2024-01-05T20:50:00Z</dcterms:modified>
</cp:coreProperties>
</file>