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396DB3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4166235</wp:posOffset>
            </wp:positionH>
            <wp:positionV relativeFrom="paragraph">
              <wp:posOffset>-1068070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simon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simon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560917" w:rsidP="00560917">
      <w:pPr>
        <w:pStyle w:val="ArialTitelgrau"/>
        <w:ind w:firstLine="142"/>
        <w:rPr>
          <w:sz w:val="20"/>
          <w:szCs w:val="20"/>
        </w:rPr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3385185</wp:posOffset>
            </wp:positionH>
            <wp:positionV relativeFrom="page">
              <wp:posOffset>-361950</wp:posOffset>
            </wp:positionV>
            <wp:extent cx="3638550" cy="2047875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E721E" w:rsidRPr="005457B0" w:rsidRDefault="007E721E" w:rsidP="007E721E">
      <w:pPr>
        <w:pStyle w:val="Arialberschrift"/>
        <w:rPr>
          <w:b w:val="0"/>
        </w:rPr>
      </w:pPr>
      <w:r>
        <w:t xml:space="preserve">Mein Traum, meine Geschichte </w:t>
      </w:r>
    </w:p>
    <w:p w:rsidR="007E721E" w:rsidRDefault="007E721E" w:rsidP="007E721E">
      <w:pPr>
        <w:pStyle w:val="TheSansText"/>
        <w:ind w:left="142"/>
      </w:pPr>
    </w:p>
    <w:p w:rsidR="007E721E" w:rsidRDefault="007E721E" w:rsidP="007E721E">
      <w:pPr>
        <w:ind w:left="142" w:firstLine="0"/>
      </w:pPr>
    </w:p>
    <w:p w:rsidR="007E721E" w:rsidRPr="00185CB0" w:rsidRDefault="007E721E" w:rsidP="007E721E">
      <w:pPr>
        <w:ind w:left="142" w:firstLine="0"/>
        <w:rPr>
          <w:rFonts w:ascii="Arial" w:hAnsi="Arial" w:cs="Arial"/>
          <w:b/>
          <w:sz w:val="24"/>
        </w:rPr>
      </w:pPr>
      <w:r w:rsidRPr="00185CB0">
        <w:rPr>
          <w:rFonts w:ascii="Arial" w:hAnsi="Arial" w:cs="Arial"/>
        </w:rPr>
        <w:t>Wie lautet der Name der Person aus dem Film?</w:t>
      </w:r>
      <w:r w:rsidRPr="00185CB0">
        <w:rPr>
          <w:rFonts w:ascii="Arial" w:hAnsi="Arial" w:cs="Arial"/>
          <w:b/>
          <w:sz w:val="24"/>
        </w:rPr>
        <w:t xml:space="preserve">  </w:t>
      </w:r>
      <w:r w:rsidRPr="00185CB0">
        <w:rPr>
          <w:rFonts w:ascii="Arial" w:hAnsi="Arial" w:cs="Arial"/>
          <w:sz w:val="24"/>
        </w:rPr>
        <w:t>______________________________________</w:t>
      </w:r>
    </w:p>
    <w:p w:rsidR="007E721E" w:rsidRPr="00185CB0" w:rsidRDefault="007E721E" w:rsidP="007E721E">
      <w:pPr>
        <w:ind w:left="142" w:firstLine="0"/>
        <w:rPr>
          <w:rFonts w:ascii="Arial" w:hAnsi="Arial" w:cs="Arial"/>
          <w:b/>
        </w:rPr>
      </w:pPr>
    </w:p>
    <w:p w:rsidR="007E721E" w:rsidRDefault="007E721E" w:rsidP="007E721E">
      <w:pPr>
        <w:ind w:left="142" w:firstLine="0"/>
        <w:rPr>
          <w:rFonts w:ascii="Arial" w:hAnsi="Arial" w:cs="Arial"/>
        </w:rPr>
      </w:pPr>
      <w:r w:rsidRPr="00C42C5E">
        <w:rPr>
          <w:rFonts w:ascii="Arial" w:hAnsi="Arial" w:cs="Arial"/>
        </w:rPr>
        <w:t xml:space="preserve">Zu welcher Zeit lebte die Person aus dem Film? </w:t>
      </w:r>
    </w:p>
    <w:p w:rsidR="007E721E" w:rsidRPr="00185CB0" w:rsidRDefault="007E721E" w:rsidP="007E721E">
      <w:pPr>
        <w:ind w:left="142" w:firstLine="0"/>
        <w:rPr>
          <w:rFonts w:ascii="Arial" w:hAnsi="Arial" w:cs="Arial"/>
          <w:b/>
        </w:rPr>
      </w:pPr>
      <w:r w:rsidRPr="00185CB0">
        <w:rPr>
          <w:rFonts w:ascii="Arial" w:hAnsi="Arial" w:cs="Arial"/>
          <w:b/>
        </w:rPr>
        <w:t xml:space="preserve"> </w:t>
      </w:r>
      <w:r w:rsidRPr="00185CB0">
        <w:rPr>
          <w:rFonts w:ascii="Arial" w:hAnsi="Arial" w:cs="Arial"/>
        </w:rPr>
        <w:t>_________________________________</w:t>
      </w:r>
      <w:r>
        <w:rPr>
          <w:rFonts w:ascii="Arial" w:hAnsi="Arial" w:cs="Arial"/>
        </w:rPr>
        <w:t>__</w:t>
      </w:r>
      <w:r w:rsidRPr="00185CB0">
        <w:rPr>
          <w:rFonts w:ascii="Arial" w:hAnsi="Arial" w:cs="Arial"/>
        </w:rPr>
        <w:t>______</w:t>
      </w:r>
    </w:p>
    <w:p w:rsidR="007E721E" w:rsidRPr="00185CB0" w:rsidRDefault="007E721E" w:rsidP="007E721E">
      <w:pPr>
        <w:ind w:left="142" w:firstLine="0"/>
        <w:rPr>
          <w:rFonts w:ascii="Arial" w:hAnsi="Arial" w:cs="Arial"/>
          <w:b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Welche Themen spielen im Film eine Rolle? Kreuze an.</w:t>
      </w: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7E721E" w:rsidRPr="00185CB0" w:rsidRDefault="007E721E" w:rsidP="007E721E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arm und reich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anders sein als andere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typisch Junge, typisch Mädchen</w:t>
      </w:r>
    </w:p>
    <w:p w:rsidR="007E721E" w:rsidRPr="00185CB0" w:rsidRDefault="007E721E" w:rsidP="007E721E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ein Ziel verfolgen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Mut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Abenteuer</w:t>
      </w:r>
    </w:p>
    <w:p w:rsidR="007E721E" w:rsidRPr="00185CB0" w:rsidRDefault="007E721E" w:rsidP="007E721E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Erfindungen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neue Ideen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körperliche Beschwerden/Krankheit</w:t>
      </w:r>
    </w:p>
    <w:p w:rsidR="007E721E" w:rsidRPr="00185CB0" w:rsidRDefault="007E721E" w:rsidP="007E721E">
      <w:pPr>
        <w:spacing w:after="0" w:line="360" w:lineRule="auto"/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enttäuschte Eltern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Rassismus</w:t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tab/>
      </w:r>
      <w:r w:rsidRPr="00185CB0">
        <w:rPr>
          <w:rFonts w:ascii="Arial" w:hAnsi="Arial" w:cs="Arial"/>
        </w:rPr>
        <w:sym w:font="Wingdings" w:char="F06F"/>
      </w:r>
      <w:r w:rsidRPr="00185CB0">
        <w:rPr>
          <w:rFonts w:ascii="Arial" w:hAnsi="Arial" w:cs="Arial"/>
        </w:rPr>
        <w:t xml:space="preserve"> Selbstbewusstsein</w:t>
      </w:r>
    </w:p>
    <w:p w:rsidR="007E721E" w:rsidRPr="00185CB0" w:rsidRDefault="007E721E" w:rsidP="007E721E">
      <w:pPr>
        <w:ind w:left="142" w:firstLine="0"/>
        <w:rPr>
          <w:rFonts w:ascii="Arial" w:hAnsi="Arial" w:cs="Arial"/>
          <w:b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  <w:b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  <w:sz w:val="24"/>
        </w:rPr>
      </w:pPr>
      <w:r w:rsidRPr="00185CB0">
        <w:rPr>
          <w:rFonts w:ascii="Arial" w:hAnsi="Arial" w:cs="Arial"/>
        </w:rPr>
        <w:t xml:space="preserve">Welche Rollen hatte die Person? Welche Rollenerwartungen waren damit verknüpft? </w:t>
      </w:r>
    </w:p>
    <w:p w:rsidR="007E721E" w:rsidRPr="00054688" w:rsidRDefault="007E721E" w:rsidP="007E721E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1" style="position:absolute;left:0;text-align:left;margin-left:164.8pt;margin-top:11.25pt;width:138.75pt;height:60.75pt;z-index:251675648" arcsize="10923f" strokeweight="1.5pt"/>
        </w:pict>
      </w:r>
    </w:p>
    <w:p w:rsidR="007E721E" w:rsidRDefault="007E721E" w:rsidP="007E721E">
      <w:pPr>
        <w:ind w:left="142" w:firstLine="0"/>
        <w:rPr>
          <w:sz w:val="24"/>
        </w:rPr>
      </w:pPr>
      <w:r>
        <w:rPr>
          <w:noProof/>
          <w:sz w:val="24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1213485</wp:posOffset>
            </wp:positionH>
            <wp:positionV relativeFrom="paragraph">
              <wp:posOffset>81915</wp:posOffset>
            </wp:positionV>
            <wp:extent cx="3448050" cy="3448050"/>
            <wp:effectExtent l="0" t="0" r="0" b="0"/>
            <wp:wrapTight wrapText="bothSides">
              <wp:wrapPolygon edited="0">
                <wp:start x="10502" y="4415"/>
                <wp:lineTo x="9189" y="8234"/>
                <wp:lineTo x="4177" y="9070"/>
                <wp:lineTo x="3938" y="9308"/>
                <wp:lineTo x="7518" y="12053"/>
                <wp:lineTo x="7399" y="13962"/>
                <wp:lineTo x="6564" y="16588"/>
                <wp:lineTo x="6564" y="17065"/>
                <wp:lineTo x="15156" y="17065"/>
                <wp:lineTo x="14798" y="15991"/>
                <wp:lineTo x="14798" y="15872"/>
                <wp:lineTo x="14201" y="14082"/>
                <wp:lineTo x="14082" y="12053"/>
                <wp:lineTo x="16588" y="10263"/>
                <wp:lineTo x="16588" y="10144"/>
                <wp:lineTo x="17781" y="9308"/>
                <wp:lineTo x="17304" y="9070"/>
                <wp:lineTo x="12411" y="8234"/>
                <wp:lineTo x="11098" y="4415"/>
                <wp:lineTo x="10502" y="4415"/>
              </wp:wrapPolygon>
            </wp:wrapTight>
            <wp:docPr id="3" name="Grafik 2" descr="101_stern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1_stern_swr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E721E" w:rsidRDefault="007E721E" w:rsidP="007E721E">
      <w:pPr>
        <w:ind w:left="142" w:firstLine="0"/>
        <w:rPr>
          <w:sz w:val="24"/>
        </w:rPr>
      </w:pPr>
    </w:p>
    <w:p w:rsidR="007E721E" w:rsidRDefault="007E721E" w:rsidP="007E721E">
      <w:pPr>
        <w:ind w:left="142" w:firstLine="0"/>
        <w:rPr>
          <w:sz w:val="24"/>
        </w:rPr>
      </w:pPr>
    </w:p>
    <w:p w:rsidR="007E721E" w:rsidRDefault="007E721E" w:rsidP="007E721E">
      <w:pPr>
        <w:ind w:left="142" w:firstLine="0"/>
        <w:rPr>
          <w:sz w:val="24"/>
        </w:rPr>
      </w:pPr>
    </w:p>
    <w:p w:rsidR="007E721E" w:rsidRDefault="007E721E" w:rsidP="007E721E">
      <w:pPr>
        <w:ind w:left="142" w:firstLine="0"/>
        <w:rPr>
          <w:sz w:val="24"/>
        </w:rPr>
      </w:pPr>
    </w:p>
    <w:p w:rsidR="007E721E" w:rsidRDefault="007E721E" w:rsidP="007E721E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0" style="position:absolute;left:0;text-align:left;margin-left:1.6pt;margin-top:5.1pt;width:138.75pt;height:60.75pt;z-index:251674624" arcsize="10923f" strokeweight="1.5pt"/>
        </w:pict>
      </w:r>
      <w:r>
        <w:rPr>
          <w:noProof/>
          <w:sz w:val="24"/>
        </w:rPr>
        <w:pict>
          <v:roundrect id="_x0000_s1037" style="position:absolute;left:0;text-align:left;margin-left:327.15pt;margin-top:10.5pt;width:138.75pt;height:60.75pt;z-index:251671552" arcsize="10923f" strokeweight="1.5pt"/>
        </w:pict>
      </w:r>
    </w:p>
    <w:p w:rsidR="007E721E" w:rsidRDefault="007E721E" w:rsidP="007E721E">
      <w:pPr>
        <w:ind w:left="142" w:firstLine="0"/>
        <w:rPr>
          <w:sz w:val="24"/>
        </w:rPr>
      </w:pPr>
    </w:p>
    <w:p w:rsidR="007E721E" w:rsidRDefault="007E721E" w:rsidP="007E721E">
      <w:pPr>
        <w:ind w:left="142" w:firstLine="0"/>
        <w:rPr>
          <w:sz w:val="24"/>
        </w:rPr>
      </w:pPr>
      <w:r>
        <w:rPr>
          <w:noProof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205.8pt;margin-top:15.05pt;width:51pt;height:32.25pt;z-index:251676672" fillcolor="#d8d8d8 [2732]" strokecolor="#d8d8d8 [2732]">
            <v:textbox>
              <w:txbxContent>
                <w:p w:rsidR="007E721E" w:rsidRDefault="007E721E" w:rsidP="007E721E">
                  <w:pPr>
                    <w:ind w:left="0"/>
                  </w:pPr>
                </w:p>
              </w:txbxContent>
            </v:textbox>
          </v:shape>
        </w:pict>
      </w:r>
    </w:p>
    <w:p w:rsidR="007E721E" w:rsidRDefault="007E721E" w:rsidP="007E721E">
      <w:pPr>
        <w:ind w:left="142" w:firstLine="0"/>
        <w:rPr>
          <w:sz w:val="24"/>
        </w:rPr>
      </w:pPr>
    </w:p>
    <w:p w:rsidR="007E721E" w:rsidRDefault="007E721E" w:rsidP="007E721E">
      <w:pPr>
        <w:ind w:left="142" w:firstLine="0"/>
        <w:rPr>
          <w:sz w:val="24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  <w:r w:rsidRPr="00C85BB6">
        <w:rPr>
          <w:noProof/>
          <w:sz w:val="24"/>
        </w:rPr>
        <w:pict>
          <v:roundrect id="_x0000_s1038" style="position:absolute;left:0;text-align:left;margin-left:303.55pt;margin-top:10.05pt;width:138.75pt;height:60.75pt;z-index:251672576" arcsize="10923f" strokeweight="1.5pt"/>
        </w:pict>
      </w: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  <w:r w:rsidRPr="00C85BB6">
        <w:rPr>
          <w:noProof/>
          <w:sz w:val="24"/>
        </w:rPr>
        <w:pict>
          <v:roundrect id="_x0000_s1039" style="position:absolute;left:0;text-align:left;margin-left:22.8pt;margin-top:5.65pt;width:138.75pt;height:60.75pt;z-index:251673600" arcsize="10923f" strokeweight="1.5pt"/>
        </w:pict>
      </w: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pStyle w:val="TheSansberschrift"/>
        <w:spacing w:line="240" w:lineRule="auto"/>
        <w:ind w:left="142" w:right="-143"/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Pr="005457B0" w:rsidRDefault="007E721E" w:rsidP="007E721E">
      <w:pPr>
        <w:pStyle w:val="Arialberschrift"/>
        <w:rPr>
          <w:b w:val="0"/>
        </w:rPr>
      </w:pPr>
      <w:r>
        <w:t>Mein Traum, meine Geschichte</w:t>
      </w: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Default="007E721E" w:rsidP="007E721E">
      <w:pPr>
        <w:spacing w:after="0" w:line="240" w:lineRule="auto"/>
        <w:ind w:left="142" w:firstLine="0"/>
        <w:rPr>
          <w:sz w:val="16"/>
          <w:szCs w:val="16"/>
        </w:rPr>
      </w:pPr>
    </w:p>
    <w:p w:rsidR="007E721E" w:rsidRPr="00185CB0" w:rsidRDefault="007E721E" w:rsidP="007E721E">
      <w:pPr>
        <w:spacing w:after="0" w:line="240" w:lineRule="auto"/>
        <w:ind w:left="142" w:firstLine="0"/>
        <w:rPr>
          <w:rFonts w:ascii="Arial" w:hAnsi="Arial" w:cs="Arial"/>
          <w:sz w:val="16"/>
          <w:szCs w:val="16"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Welche Besonderheiten und/oder besondere Talente hatte die Person?</w:t>
      </w: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Was war der Traum der Person als Kind?</w:t>
      </w:r>
      <w:bookmarkStart w:id="0" w:name="_GoBack"/>
      <w:bookmarkEnd w:id="0"/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Welche Hürden musste die Person überwinden, um ihren Traum verwirklichen zu können?</w:t>
      </w: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  <w:r w:rsidRPr="00185CB0">
        <w:rPr>
          <w:rFonts w:ascii="Arial" w:hAnsi="Arial" w:cs="Arial"/>
        </w:rPr>
        <w:t>______________________________________________________________________________</w:t>
      </w:r>
    </w:p>
    <w:p w:rsidR="007E721E" w:rsidRPr="00185CB0" w:rsidRDefault="007E721E" w:rsidP="007E721E">
      <w:pPr>
        <w:ind w:left="142" w:firstLine="0"/>
        <w:rPr>
          <w:rFonts w:ascii="Arial" w:hAnsi="Arial" w:cs="Arial"/>
        </w:rPr>
      </w:pPr>
    </w:p>
    <w:p w:rsidR="003A7C35" w:rsidRPr="003A7C35" w:rsidRDefault="003A7C35" w:rsidP="003A7C35"/>
    <w:p w:rsidR="003A7C35" w:rsidRPr="003A7C35" w:rsidRDefault="003A7C35" w:rsidP="003A7C35"/>
    <w:p w:rsidR="003A7C35" w:rsidRPr="003A7C35" w:rsidRDefault="003A7C35" w:rsidP="003A7C35"/>
    <w:p w:rsidR="003A7C35" w:rsidRPr="003A7C35" w:rsidRDefault="003A7C35" w:rsidP="003A7C35"/>
    <w:p w:rsidR="003A7C35" w:rsidRPr="003A7C35" w:rsidRDefault="003A7C35" w:rsidP="003A7C35"/>
    <w:p w:rsidR="003A7C35" w:rsidRPr="003A7C35" w:rsidRDefault="003A7C35" w:rsidP="003A7C35"/>
    <w:sectPr w:rsidR="003A7C35" w:rsidRPr="003A7C35" w:rsidSect="00560917">
      <w:headerReference w:type="default" r:id="rId14"/>
      <w:footerReference w:type="default" r:id="rId1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1038" w:rsidRDefault="00EA1038" w:rsidP="003A7C35">
      <w:pPr>
        <w:spacing w:after="0" w:line="240" w:lineRule="auto"/>
      </w:pPr>
      <w:r>
        <w:separator/>
      </w:r>
    </w:p>
  </w:endnote>
  <w:endnote w:type="continuationSeparator" w:id="0">
    <w:p w:rsidR="00EA1038" w:rsidRDefault="00EA103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9661B4" w:rsidRPr="009661B4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9661B4" w:rsidRPr="009661B4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9661B4" w:rsidRPr="009661B4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1038" w:rsidRDefault="00EA1038" w:rsidP="003A7C35">
      <w:pPr>
        <w:spacing w:after="0" w:line="240" w:lineRule="auto"/>
      </w:pPr>
      <w:r>
        <w:separator/>
      </w:r>
    </w:p>
  </w:footnote>
  <w:footnote w:type="continuationSeparator" w:id="0">
    <w:p w:rsidR="00EA1038" w:rsidRDefault="00EA103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685FD6" w:rsidP="00685FD6">
    <w:pPr>
      <w:pStyle w:val="ArialTitelgrau"/>
      <w:ind w:firstLine="142"/>
    </w:pPr>
    <w:r w:rsidRPr="002D4E32">
      <w:rPr>
        <w:sz w:val="20"/>
        <w:szCs w:val="20"/>
      </w:rPr>
      <w:t xml:space="preserve">Arbeitsblatt </w:t>
    </w:r>
    <w:r w:rsidR="007E721E">
      <w:rPr>
        <w:sz w:val="20"/>
        <w:szCs w:val="20"/>
      </w:rPr>
      <w:t>2</w:t>
    </w:r>
    <w:r w:rsidRPr="002D4E32">
      <w:rPr>
        <w:sz w:val="20"/>
        <w:szCs w:val="20"/>
      </w:rPr>
      <w:t xml:space="preserve">: </w:t>
    </w:r>
    <w:r w:rsidR="007E721E">
      <w:rPr>
        <w:sz w:val="20"/>
        <w:szCs w:val="20"/>
      </w:rPr>
      <w:t>Mein Traum, meine Geschichte</w:t>
    </w:r>
  </w:p>
  <w:p w:rsidR="00685FD6" w:rsidRPr="00000978" w:rsidRDefault="009661B4" w:rsidP="00685FD6">
    <w:pPr>
      <w:pStyle w:val="KeinLeerraum"/>
      <w:ind w:left="142"/>
      <w:rPr>
        <w:color w:val="909191"/>
        <w:sz w:val="16"/>
        <w:szCs w:val="16"/>
      </w:rPr>
    </w:pPr>
    <w:r w:rsidRPr="009661B4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A76E7A" w:rsidRDefault="00A76E7A" w:rsidP="00685FD6">
    <w:pPr>
      <w:pStyle w:val="ArialBeschreibunggrau"/>
      <w:ind w:firstLine="132"/>
    </w:pPr>
    <w:r>
      <w:t>Mein Traum, meine Geschichte (</w:t>
    </w:r>
    <w:r w:rsidR="00685FD6">
      <w:t>Reihe</w:t>
    </w:r>
    <w:r>
      <w:t>)</w:t>
    </w:r>
  </w:p>
  <w:p w:rsidR="00685FD6" w:rsidRDefault="00396DB3" w:rsidP="00685FD6">
    <w:pPr>
      <w:pStyle w:val="ArialBeschreibunggrau"/>
      <w:ind w:firstLine="132"/>
    </w:pPr>
    <w:r>
      <w:t>Nina Simone</w:t>
    </w:r>
    <w:r w:rsidR="00A76E7A">
      <w:t xml:space="preserve"> (Folge)</w:t>
    </w:r>
  </w:p>
  <w:p w:rsidR="00396DB3" w:rsidRPr="00396DB3" w:rsidRDefault="00396DB3" w:rsidP="00396DB3">
    <w:pPr>
      <w:tabs>
        <w:tab w:val="left" w:pos="284"/>
      </w:tabs>
      <w:spacing w:after="0"/>
      <w:ind w:firstLine="132"/>
      <w:rPr>
        <w:rFonts w:ascii="Arial" w:hAnsi="Arial" w:cs="Arial"/>
        <w:color w:val="808080" w:themeColor="background1" w:themeShade="80"/>
        <w:sz w:val="16"/>
        <w:szCs w:val="16"/>
      </w:rPr>
    </w:pPr>
    <w:r w:rsidRPr="00396DB3">
      <w:rPr>
        <w:rFonts w:ascii="Arial" w:hAnsi="Arial" w:cs="Arial"/>
        <w:color w:val="808080" w:themeColor="background1" w:themeShade="80"/>
        <w:sz w:val="16"/>
        <w:szCs w:val="16"/>
      </w:rPr>
      <w:t>https://www.planet-schule.de/x/simone</w:t>
    </w:r>
  </w:p>
  <w:p w:rsidR="00685FD6" w:rsidRDefault="00685FD6" w:rsidP="00396DB3">
    <w:pPr>
      <w:pStyle w:val="ArialBeschreibunggrau"/>
      <w:ind w:firstLine="132"/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EA1038"/>
    <w:rsid w:val="001773CA"/>
    <w:rsid w:val="00281DDB"/>
    <w:rsid w:val="00396DB3"/>
    <w:rsid w:val="003A7C35"/>
    <w:rsid w:val="00462615"/>
    <w:rsid w:val="00560917"/>
    <w:rsid w:val="005C5E21"/>
    <w:rsid w:val="0060637E"/>
    <w:rsid w:val="00685FD6"/>
    <w:rsid w:val="007E721E"/>
    <w:rsid w:val="008B0864"/>
    <w:rsid w:val="008D7F09"/>
    <w:rsid w:val="009661B4"/>
    <w:rsid w:val="00A76E7A"/>
    <w:rsid w:val="00AA60EB"/>
    <w:rsid w:val="00C111CB"/>
    <w:rsid w:val="00EA1038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4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ein%20traum%20meine%20geschichte%20-%20cata\08_nina-simone\mein-traum-simone-ab01-xxxx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mein-traum-simone-ab01-xxxx.dotx</Template>
  <TotalTime>0</TotalTime>
  <Pages>2</Pages>
  <Words>194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Nina Simone</dc:title>
  <dc:creator>SWR planet schule</dc:creator>
  <cp:lastModifiedBy>Martina Frietsch</cp:lastModifiedBy>
  <cp:revision>1</cp:revision>
  <dcterms:created xsi:type="dcterms:W3CDTF">2024-02-26T12:28:00Z</dcterms:created>
  <dcterms:modified xsi:type="dcterms:W3CDTF">2024-02-26T12:31:00Z</dcterms:modified>
</cp:coreProperties>
</file>