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E554E6" w:rsidP="00560917">
      <w:pPr>
        <w:pStyle w:val="ArialTitelgrau"/>
        <w:ind w:firstLine="142"/>
        <w:rPr>
          <w:sz w:val="20"/>
          <w:szCs w:val="20"/>
        </w:rPr>
      </w:pPr>
      <w:r w:rsidRPr="00E554E6">
        <w:rPr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4061460</wp:posOffset>
            </wp:positionH>
            <wp:positionV relativeFrom="paragraph">
              <wp:posOffset>-1302385</wp:posOffset>
            </wp:positionV>
            <wp:extent cx="485775" cy="485775"/>
            <wp:effectExtent l="19050" t="0" r="9525" b="0"/>
            <wp:wrapTight wrapText="bothSides">
              <wp:wrapPolygon edited="0">
                <wp:start x="-847" y="0"/>
                <wp:lineTo x="-847" y="21176"/>
                <wp:lineTo x="22024" y="21176"/>
                <wp:lineTo x="22024" y="0"/>
                <wp:lineTo x="-847" y="0"/>
              </wp:wrapPolygon>
            </wp:wrapTight>
            <wp:docPr id="4" name="Grafik 1" descr="QR_heyerdah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heyerdahl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4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Pr="00A43066" w:rsidRDefault="009F7764" w:rsidP="00560917">
      <w:pPr>
        <w:pStyle w:val="ArialTitelgrau"/>
        <w:ind w:firstLine="142"/>
        <w:rPr>
          <w:color w:val="003480"/>
          <w:sz w:val="20"/>
          <w:szCs w:val="20"/>
        </w:rPr>
      </w:pPr>
      <w:r w:rsidRPr="00A43066">
        <w:rPr>
          <w:rFonts w:ascii="Calibri" w:eastAsia="Calibri" w:hAnsi="Calibri" w:cs="Calibri"/>
          <w:noProof/>
          <w:color w:val="003480"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A43066">
        <w:rPr>
          <w:i/>
          <w:iCs/>
          <w:noProof/>
          <w:color w:val="003480"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A43066">
        <w:rPr>
          <w:noProof/>
          <w:color w:val="003480"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43066">
        <w:rPr>
          <w:color w:val="003480"/>
          <w:sz w:val="20"/>
          <w:szCs w:val="20"/>
        </w:rPr>
        <w:t xml:space="preserve">Lösung zu </w:t>
      </w:r>
      <w:r w:rsidR="00A43066" w:rsidRPr="00A43066">
        <w:rPr>
          <w:color w:val="003480"/>
          <w:sz w:val="20"/>
          <w:szCs w:val="20"/>
        </w:rPr>
        <w:t>Arbeitsblatt 3</w:t>
      </w:r>
    </w:p>
    <w:p w:rsidR="00560917" w:rsidRPr="00536A66" w:rsidRDefault="002904E6" w:rsidP="00560917">
      <w:pPr>
        <w:pStyle w:val="Arialberschrift"/>
      </w:pPr>
      <w:r>
        <w:t>Mein T</w:t>
      </w:r>
      <w:r w:rsidR="00536A66" w:rsidRPr="00536A66">
        <w:t>raum</w:t>
      </w:r>
    </w:p>
    <w:p w:rsidR="00560917" w:rsidRDefault="00560917" w:rsidP="00560917">
      <w:pPr>
        <w:pStyle w:val="TheSansText"/>
        <w:ind w:left="142"/>
      </w:pPr>
    </w:p>
    <w:p w:rsidR="002904E6" w:rsidRPr="002904E6" w:rsidRDefault="00C10821" w:rsidP="002904E6">
      <w:pPr>
        <w:ind w:firstLine="132"/>
        <w:rPr>
          <w:rFonts w:ascii="Arial" w:hAnsi="Arial" w:cs="Arial"/>
          <w:sz w:val="20"/>
          <w:szCs w:val="20"/>
        </w:rPr>
      </w:pPr>
      <w:r w:rsidRPr="00C10821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="002904E6" w:rsidRPr="002904E6">
        <w:rPr>
          <w:rFonts w:ascii="Arial" w:hAnsi="Arial" w:cs="Arial"/>
          <w:sz w:val="20"/>
          <w:szCs w:val="20"/>
        </w:rPr>
        <w:t>Finde Wörter im Suchgitter, die zu Thors Traum passen, und male sie gelb an.</w:t>
      </w:r>
    </w:p>
    <w:p w:rsidR="002904E6" w:rsidRPr="002904E6" w:rsidRDefault="002904E6" w:rsidP="002904E6">
      <w:pPr>
        <w:ind w:firstLine="132"/>
        <w:rPr>
          <w:rFonts w:ascii="Arial" w:hAnsi="Arial" w:cs="Arial"/>
        </w:rPr>
      </w:pPr>
    </w:p>
    <w:tbl>
      <w:tblPr>
        <w:tblStyle w:val="Tabellengitternetz"/>
        <w:tblW w:w="0" w:type="auto"/>
        <w:jc w:val="center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53"/>
        <w:gridCol w:w="453"/>
        <w:gridCol w:w="453"/>
        <w:gridCol w:w="453"/>
        <w:gridCol w:w="453"/>
        <w:gridCol w:w="453"/>
        <w:gridCol w:w="453"/>
        <w:gridCol w:w="453"/>
        <w:gridCol w:w="453"/>
        <w:gridCol w:w="453"/>
        <w:gridCol w:w="453"/>
        <w:gridCol w:w="453"/>
        <w:gridCol w:w="453"/>
        <w:gridCol w:w="453"/>
        <w:gridCol w:w="454"/>
        <w:gridCol w:w="454"/>
        <w:gridCol w:w="454"/>
        <w:gridCol w:w="454"/>
        <w:gridCol w:w="454"/>
        <w:gridCol w:w="454"/>
        <w:gridCol w:w="454"/>
      </w:tblGrid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D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C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Z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N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V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A43066" w:rsidRDefault="002904E6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A43066">
              <w:rPr>
                <w:rFonts w:ascii="Arial" w:hAnsi="Arial" w:cs="Arial"/>
                <w:sz w:val="24"/>
                <w:highlight w:val="yellow"/>
              </w:rPr>
              <w:t>M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Ö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N</w:t>
            </w:r>
          </w:p>
        </w:tc>
      </w:tr>
      <w:tr w:rsidR="002904E6" w:rsidRPr="002904E6" w:rsidTr="008B5197">
        <w:trPr>
          <w:trHeight w:val="350"/>
          <w:jc w:val="center"/>
        </w:trPr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Ä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B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J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D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V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C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Ä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P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O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A43066" w:rsidRDefault="002904E6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8B5197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Ü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D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F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Q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N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F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M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F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A43066" w:rsidRDefault="002904E6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A43066">
              <w:rPr>
                <w:rFonts w:ascii="Arial" w:hAnsi="Arial" w:cs="Arial"/>
                <w:sz w:val="24"/>
                <w:highlight w:val="yellow"/>
              </w:rPr>
              <w:t>T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Z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W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M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W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L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B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N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A43066" w:rsidRDefault="002904E6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A43066">
              <w:rPr>
                <w:rFonts w:ascii="Arial" w:hAnsi="Arial" w:cs="Arial"/>
                <w:sz w:val="24"/>
                <w:highlight w:val="yellow"/>
              </w:rPr>
              <w:t>T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A43066" w:rsidRDefault="002904E6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A43066">
              <w:rPr>
                <w:rFonts w:ascii="Arial" w:hAnsi="Arial" w:cs="Arial"/>
                <w:sz w:val="24"/>
                <w:highlight w:val="yellow"/>
              </w:rPr>
              <w:t>A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A43066" w:rsidRDefault="002904E6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A43066">
              <w:rPr>
                <w:rFonts w:ascii="Arial" w:hAnsi="Arial" w:cs="Arial"/>
                <w:sz w:val="24"/>
                <w:highlight w:val="yellow"/>
              </w:rPr>
              <w:t>P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A43066" w:rsidRDefault="002904E6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A43066">
              <w:rPr>
                <w:rFonts w:ascii="Arial" w:hAnsi="Arial" w:cs="Arial"/>
                <w:sz w:val="24"/>
                <w:highlight w:val="yellow"/>
              </w:rPr>
              <w:t>F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A43066" w:rsidRDefault="002904E6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A43066">
              <w:rPr>
                <w:rFonts w:ascii="Arial" w:hAnsi="Arial" w:cs="Arial"/>
                <w:sz w:val="24"/>
                <w:highlight w:val="yellow"/>
              </w:rPr>
              <w:t>E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A43066" w:rsidRDefault="008B5197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8B5197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A43066" w:rsidRDefault="002904E6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A43066">
              <w:rPr>
                <w:rFonts w:ascii="Arial" w:hAnsi="Arial" w:cs="Arial"/>
                <w:sz w:val="24"/>
                <w:highlight w:val="yellow"/>
              </w:rPr>
              <w:t>K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A43066" w:rsidRDefault="002904E6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A43066">
              <w:rPr>
                <w:rFonts w:ascii="Arial" w:hAnsi="Arial" w:cs="Arial"/>
                <w:sz w:val="24"/>
                <w:highlight w:val="yellow"/>
              </w:rPr>
              <w:t>E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A43066" w:rsidRDefault="002904E6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A43066">
              <w:rPr>
                <w:rFonts w:ascii="Arial" w:hAnsi="Arial" w:cs="Arial"/>
                <w:sz w:val="24"/>
                <w:highlight w:val="yellow"/>
              </w:rPr>
              <w:t>I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A43066" w:rsidRDefault="002904E6" w:rsidP="00672F06">
            <w:pPr>
              <w:jc w:val="center"/>
              <w:rPr>
                <w:rFonts w:ascii="Arial" w:hAnsi="Arial" w:cs="Arial"/>
                <w:sz w:val="24"/>
                <w:highlight w:val="yellow"/>
              </w:rPr>
            </w:pPr>
            <w:r w:rsidRPr="00A43066">
              <w:rPr>
                <w:rFonts w:ascii="Arial" w:hAnsi="Arial" w:cs="Arial"/>
                <w:sz w:val="24"/>
                <w:highlight w:val="yellow"/>
              </w:rPr>
              <w:t>T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J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Q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F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L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Ö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C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J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D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W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W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O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Ö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Z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N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L</w:t>
            </w:r>
          </w:p>
        </w:tc>
      </w:tr>
      <w:tr w:rsidR="002904E6" w:rsidRPr="002904E6" w:rsidTr="008B5197">
        <w:trPr>
          <w:trHeight w:val="350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Ö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F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F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N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F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D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Z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W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D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C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Ü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F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Ö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Ü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J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Z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Z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L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Z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Z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Ä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W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B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Q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N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L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O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D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C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L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V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M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Ö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N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O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Z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Z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J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C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Ö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V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D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Ä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</w:tr>
      <w:tr w:rsidR="002904E6" w:rsidRPr="002904E6" w:rsidTr="008B5197">
        <w:trPr>
          <w:trHeight w:val="350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A43066" w:rsidP="00672F06">
            <w:pPr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D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O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L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C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D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L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C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F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A43066" w:rsidP="00672F06">
            <w:pPr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O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N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J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W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D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P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Ö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U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A43066" w:rsidP="00672F06">
            <w:pPr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P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B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L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C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N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A43066" w:rsidP="00672F06">
            <w:pPr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Ö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Z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L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B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  <w:highlight w:val="yellow"/>
              </w:rPr>
              <w:t>T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A43066" w:rsidP="00672F06">
            <w:pPr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W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L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J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G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L</w:t>
            </w:r>
            <w:bookmarkStart w:id="0" w:name="_GoBack"/>
            <w:bookmarkEnd w:id="0"/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</w:tr>
      <w:tr w:rsidR="002904E6" w:rsidRPr="002904E6" w:rsidTr="008B5197">
        <w:trPr>
          <w:trHeight w:val="350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C000"/>
            <w:vAlign w:val="center"/>
          </w:tcPr>
          <w:p w:rsidR="002904E6" w:rsidRPr="002904E6" w:rsidRDefault="00A43066" w:rsidP="00672F06">
            <w:pPr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B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J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D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Q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L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N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W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N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F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M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vAlign w:val="center"/>
          </w:tcPr>
          <w:p w:rsidR="002904E6" w:rsidRPr="002904E6" w:rsidRDefault="00A43066" w:rsidP="00672F06">
            <w:pPr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X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V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Ä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M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N</w:t>
            </w:r>
          </w:p>
        </w:tc>
        <w:tc>
          <w:tcPr>
            <w:tcW w:w="454" w:type="dxa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M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</w:tr>
      <w:tr w:rsidR="002904E6" w:rsidRPr="002904E6" w:rsidTr="008B5197">
        <w:trPr>
          <w:trHeight w:val="332"/>
          <w:jc w:val="center"/>
        </w:trPr>
        <w:tc>
          <w:tcPr>
            <w:tcW w:w="453" w:type="dxa"/>
            <w:shd w:val="clear" w:color="auto" w:fill="FFC000"/>
            <w:vAlign w:val="center"/>
          </w:tcPr>
          <w:p w:rsidR="002904E6" w:rsidRPr="008B5197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8B5197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K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O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B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R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E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I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3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S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C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H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A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F</w:t>
            </w:r>
          </w:p>
        </w:tc>
        <w:tc>
          <w:tcPr>
            <w:tcW w:w="454" w:type="dxa"/>
            <w:shd w:val="clear" w:color="auto" w:fill="FFFF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  <w:tc>
          <w:tcPr>
            <w:tcW w:w="454" w:type="dxa"/>
            <w:shd w:val="clear" w:color="auto" w:fill="FFC000"/>
            <w:vAlign w:val="center"/>
          </w:tcPr>
          <w:p w:rsidR="002904E6" w:rsidRPr="002904E6" w:rsidRDefault="002904E6" w:rsidP="00672F06">
            <w:pPr>
              <w:jc w:val="center"/>
              <w:rPr>
                <w:rFonts w:ascii="Arial" w:hAnsi="Arial" w:cs="Arial"/>
                <w:sz w:val="24"/>
              </w:rPr>
            </w:pPr>
            <w:r w:rsidRPr="002904E6">
              <w:rPr>
                <w:rFonts w:ascii="Arial" w:hAnsi="Arial" w:cs="Arial"/>
                <w:sz w:val="24"/>
              </w:rPr>
              <w:t>T</w:t>
            </w:r>
          </w:p>
        </w:tc>
      </w:tr>
    </w:tbl>
    <w:p w:rsidR="002904E6" w:rsidRPr="0080064A" w:rsidRDefault="002904E6" w:rsidP="002904E6">
      <w:pPr>
        <w:rPr>
          <w:sz w:val="2"/>
        </w:rPr>
      </w:pPr>
    </w:p>
    <w:p w:rsidR="002904E6" w:rsidRPr="002904E6" w:rsidRDefault="002904E6" w:rsidP="002904E6">
      <w:pPr>
        <w:ind w:left="142" w:firstLine="0"/>
        <w:rPr>
          <w:rFonts w:ascii="Arial" w:hAnsi="Arial" w:cs="Arial"/>
          <w:sz w:val="20"/>
          <w:szCs w:val="20"/>
        </w:rPr>
      </w:pPr>
    </w:p>
    <w:p w:rsidR="002904E6" w:rsidRDefault="002904E6" w:rsidP="00A43066">
      <w:pPr>
        <w:ind w:left="142" w:firstLine="0"/>
        <w:rPr>
          <w:rFonts w:ascii="Arial" w:hAnsi="Arial" w:cs="Arial"/>
        </w:rPr>
      </w:pPr>
    </w:p>
    <w:sectPr w:rsidR="002904E6" w:rsidSect="00560917">
      <w:headerReference w:type="default" r:id="rId13"/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1305" w:rsidRDefault="00B21305" w:rsidP="003A7C35">
      <w:pPr>
        <w:spacing w:after="0" w:line="240" w:lineRule="auto"/>
      </w:pPr>
      <w:r>
        <w:separator/>
      </w:r>
    </w:p>
  </w:endnote>
  <w:endnote w:type="continuationSeparator" w:id="0">
    <w:p w:rsidR="00B21305" w:rsidRDefault="00B2130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9F7764" w:rsidRPr="009F7764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9F7764" w:rsidRPr="009F7764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9F7764" w:rsidRPr="009F7764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1305" w:rsidRDefault="00B21305" w:rsidP="003A7C35">
      <w:pPr>
        <w:spacing w:after="0" w:line="240" w:lineRule="auto"/>
      </w:pPr>
      <w:r>
        <w:separator/>
      </w:r>
    </w:p>
  </w:footnote>
  <w:footnote w:type="continuationSeparator" w:id="0">
    <w:p w:rsidR="00B21305" w:rsidRDefault="00B2130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F7764" w:rsidP="00685FD6">
    <w:pPr>
      <w:pStyle w:val="ArialTitelgrau"/>
      <w:ind w:firstLine="142"/>
    </w:pPr>
    <w:r w:rsidRPr="009F7764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43066">
      <w:rPr>
        <w:sz w:val="20"/>
        <w:szCs w:val="20"/>
      </w:rPr>
      <w:t xml:space="preserve">Lösungen </w:t>
    </w:r>
  </w:p>
  <w:p w:rsidR="00685FD6" w:rsidRPr="00000978" w:rsidRDefault="009F7764" w:rsidP="00685FD6">
    <w:pPr>
      <w:pStyle w:val="KeinLeerraum"/>
      <w:ind w:left="142"/>
      <w:rPr>
        <w:color w:val="909191"/>
        <w:sz w:val="16"/>
        <w:szCs w:val="16"/>
      </w:rPr>
    </w:pPr>
    <w:r w:rsidRPr="009F7764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2904E6" w:rsidRDefault="002904E6" w:rsidP="002904E6">
    <w:pPr>
      <w:pStyle w:val="ArialBeschreibunggrau"/>
      <w:ind w:firstLine="132"/>
    </w:pPr>
    <w:r>
      <w:t>Mein Traum, meine Geschichte (Reihe)</w:t>
    </w:r>
  </w:p>
  <w:p w:rsidR="002904E6" w:rsidRDefault="002904E6" w:rsidP="002904E6">
    <w:pPr>
      <w:pStyle w:val="ArialBeschreibunggrau"/>
      <w:ind w:firstLine="132"/>
    </w:pPr>
    <w:r>
      <w:t xml:space="preserve">Thor Heyerdahl (Film) </w:t>
    </w:r>
  </w:p>
  <w:p w:rsidR="00E554E6" w:rsidRDefault="00E554E6" w:rsidP="00685FD6">
    <w:pPr>
      <w:pStyle w:val="ArialBeschreibunggrau"/>
      <w:ind w:firstLine="132"/>
      <w:rPr>
        <w:szCs w:val="16"/>
      </w:rPr>
    </w:pPr>
    <w:hyperlink r:id="rId13" w:history="1">
      <w:r w:rsidRPr="00632D14">
        <w:rPr>
          <w:rStyle w:val="Hyperlink"/>
        </w:rPr>
        <w:t>www.planet-schule.de/x/heyerdahl</w:t>
      </w:r>
    </w:hyperlink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2E345D"/>
    <w:rsid w:val="001773CA"/>
    <w:rsid w:val="00281DDB"/>
    <w:rsid w:val="002904E6"/>
    <w:rsid w:val="002E345D"/>
    <w:rsid w:val="003230D4"/>
    <w:rsid w:val="003A7C35"/>
    <w:rsid w:val="00441D17"/>
    <w:rsid w:val="00462615"/>
    <w:rsid w:val="00536A66"/>
    <w:rsid w:val="00554EE5"/>
    <w:rsid w:val="00560917"/>
    <w:rsid w:val="005962AA"/>
    <w:rsid w:val="0060637E"/>
    <w:rsid w:val="00685FD6"/>
    <w:rsid w:val="006E7D27"/>
    <w:rsid w:val="00720264"/>
    <w:rsid w:val="008B0864"/>
    <w:rsid w:val="008B5197"/>
    <w:rsid w:val="009F7764"/>
    <w:rsid w:val="00A43066"/>
    <w:rsid w:val="00AA60EB"/>
    <w:rsid w:val="00B21305"/>
    <w:rsid w:val="00C10821"/>
    <w:rsid w:val="00C111CB"/>
    <w:rsid w:val="00D65B2C"/>
    <w:rsid w:val="00E554E6"/>
    <w:rsid w:val="00F3164F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2904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E554E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4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lanet-schule.de/x/heyerdahl" TargetMode="External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129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Thor Heyerdahl</dc:title>
  <dc:creator>SWR planet schule</dc:creator>
  <cp:lastModifiedBy>Martina Frietsch</cp:lastModifiedBy>
  <cp:revision>3</cp:revision>
  <dcterms:created xsi:type="dcterms:W3CDTF">2024-01-30T13:16:00Z</dcterms:created>
  <dcterms:modified xsi:type="dcterms:W3CDTF">2024-01-30T13:25:00Z</dcterms:modified>
</cp:coreProperties>
</file>