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34F07" w:rsidP="00560917">
      <w:pPr>
        <w:pStyle w:val="ArialTitelgrau"/>
        <w:ind w:firstLine="142"/>
        <w:rPr>
          <w:sz w:val="20"/>
          <w:szCs w:val="20"/>
        </w:rPr>
      </w:pPr>
      <w:r w:rsidRPr="00534F07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1073CC" w:rsidP="00560917">
      <w:pPr>
        <w:pStyle w:val="Arialberschrift"/>
      </w:pPr>
      <w:r>
        <w:t>Thor Heyerdahl</w:t>
      </w:r>
      <w:r w:rsidR="006F414D">
        <w:t xml:space="preserve"> </w:t>
      </w:r>
      <w:r>
        <w:t>und die Natur</w:t>
      </w:r>
    </w:p>
    <w:p w:rsidR="001073CC" w:rsidRDefault="001073CC" w:rsidP="001073CC">
      <w:pPr>
        <w:ind w:left="142" w:firstLine="0"/>
        <w:rPr>
          <w:rFonts w:ascii="Arial" w:hAnsi="Arial" w:cs="Arial"/>
        </w:rPr>
      </w:pPr>
    </w:p>
    <w:p w:rsidR="001073CC" w:rsidRDefault="002B06F3" w:rsidP="001073CC">
      <w:pPr>
        <w:ind w:left="142" w:firstLine="0"/>
        <w:rPr>
          <w:rFonts w:ascii="Arial" w:hAnsi="Arial" w:cs="Arial"/>
        </w:rPr>
      </w:pPr>
      <w:r w:rsidRPr="002B06F3"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4042410</wp:posOffset>
            </wp:positionH>
            <wp:positionV relativeFrom="paragraph">
              <wp:posOffset>-1910080</wp:posOffset>
            </wp:positionV>
            <wp:extent cx="485775" cy="485775"/>
            <wp:effectExtent l="19050" t="0" r="9525" b="0"/>
            <wp:wrapTight wrapText="bothSides">
              <wp:wrapPolygon edited="0">
                <wp:start x="-847" y="0"/>
                <wp:lineTo x="-847" y="21176"/>
                <wp:lineTo x="22024" y="21176"/>
                <wp:lineTo x="22024" y="0"/>
                <wp:lineTo x="-847" y="0"/>
              </wp:wrapPolygon>
            </wp:wrapTight>
            <wp:docPr id="4" name="Grafik 1" descr="QR_heyerdah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heyerdahl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73CC" w:rsidRDefault="001073CC" w:rsidP="001073CC">
      <w:pPr>
        <w:ind w:left="142" w:firstLine="0"/>
        <w:rPr>
          <w:rFonts w:ascii="Arial" w:hAnsi="Arial" w:cs="Arial"/>
        </w:rPr>
      </w:pPr>
      <w:r w:rsidRPr="001073CC">
        <w:rPr>
          <w:rFonts w:ascii="Arial" w:hAnsi="Arial" w:cs="Arial"/>
        </w:rPr>
        <w:t>Lest das Zitat und sprecht in der Klasse darüber.</w:t>
      </w:r>
    </w:p>
    <w:p w:rsidR="008E5D35" w:rsidRPr="001073CC" w:rsidRDefault="008E5D35" w:rsidP="001073CC">
      <w:pPr>
        <w:ind w:left="142" w:firstLine="0"/>
        <w:rPr>
          <w:rFonts w:ascii="Arial" w:hAnsi="Arial" w:cs="Arial"/>
        </w:rPr>
      </w:pPr>
    </w:p>
    <w:p w:rsidR="001073CC" w:rsidRPr="001073CC" w:rsidRDefault="00534F07" w:rsidP="001073CC">
      <w:pPr>
        <w:ind w:left="142" w:firstLine="0"/>
        <w:rPr>
          <w:rFonts w:ascii="Arial" w:hAnsi="Arial" w:cs="Arial"/>
          <w:b/>
        </w:rPr>
      </w:pPr>
      <w:r w:rsidRPr="00534F07">
        <w:rPr>
          <w:rFonts w:ascii="Arial" w:hAnsi="Arial" w:cs="Arial"/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Abgerundete rechteckige Legende 7" o:spid="_x0000_s1045" type="#_x0000_t62" style="position:absolute;left:0;text-align:left;margin-left:224.85pt;margin-top:33.05pt;width:320.9pt;height:88.75pt;z-index:251665408;visibility:visible;mso-position-horizontal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" adj="-2211,15369" fillcolor="white [3201]" strokecolor="#a5a5a5 [2092]" strokeweight="1.5pt">
            <v:textbox>
              <w:txbxContent>
                <w:p w:rsidR="001073CC" w:rsidRPr="008E5D35" w:rsidRDefault="001073CC" w:rsidP="002B06F3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E5D35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„Wir sind </w:t>
                  </w:r>
                  <w:r w:rsidR="005D4683">
                    <w:rPr>
                      <w:rFonts w:ascii="Arial" w:hAnsi="Arial" w:cs="Arial"/>
                      <w:b/>
                      <w:sz w:val="24"/>
                      <w:szCs w:val="24"/>
                    </w:rPr>
                    <w:t>a</w:t>
                  </w:r>
                  <w:r w:rsidRPr="008E5D35">
                    <w:rPr>
                      <w:rFonts w:ascii="Arial" w:hAnsi="Arial" w:cs="Arial"/>
                      <w:b/>
                      <w:sz w:val="24"/>
                      <w:szCs w:val="24"/>
                    </w:rPr>
                    <w:t>bgelenkt vom Überfluss, der unser Leben kompliziert macht. Ich mein, macht es uns wirklich glücklich, immer mehr zu haben? Was brauchen wir wirklich zum Leben?“</w:t>
                  </w:r>
                </w:p>
              </w:txbxContent>
            </v:textbox>
            <w10:wrap anchorx="page"/>
          </v:shape>
        </w:pict>
      </w:r>
      <w:r w:rsidR="001073CC" w:rsidRPr="001073CC">
        <w:rPr>
          <w:rFonts w:ascii="Arial" w:hAnsi="Arial" w:cs="Arial"/>
          <w:noProof/>
        </w:rPr>
        <w:drawing>
          <wp:inline distT="0" distB="0" distL="0" distR="0">
            <wp:extent cx="1871331" cy="1965989"/>
            <wp:effectExtent l="19050" t="0" r="0" b="0"/>
            <wp:docPr id="7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0734" cy="1975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5D35" w:rsidRDefault="008E5D35" w:rsidP="001073CC">
      <w:pPr>
        <w:ind w:left="142" w:firstLine="0"/>
        <w:rPr>
          <w:rFonts w:ascii="Arial" w:hAnsi="Arial" w:cs="Arial"/>
        </w:rPr>
      </w:pPr>
    </w:p>
    <w:p w:rsidR="008E5D35" w:rsidRDefault="001073CC" w:rsidP="001073CC">
      <w:pPr>
        <w:ind w:left="142" w:firstLine="0"/>
        <w:rPr>
          <w:rFonts w:ascii="Arial" w:hAnsi="Arial" w:cs="Arial"/>
        </w:rPr>
      </w:pPr>
      <w:r w:rsidRPr="001073CC">
        <w:rPr>
          <w:rFonts w:ascii="Arial" w:hAnsi="Arial" w:cs="Arial"/>
        </w:rPr>
        <w:t>Überlegt und besprecht gemeinsam in der Klasse: Was brauch</w:t>
      </w:r>
      <w:r w:rsidR="005D4683">
        <w:rPr>
          <w:rFonts w:ascii="Arial" w:hAnsi="Arial" w:cs="Arial"/>
        </w:rPr>
        <w:t>en wir</w:t>
      </w:r>
      <w:r w:rsidRPr="001073CC">
        <w:rPr>
          <w:rFonts w:ascii="Arial" w:hAnsi="Arial" w:cs="Arial"/>
        </w:rPr>
        <w:t xml:space="preserve"> wirklich zum Leben? </w:t>
      </w:r>
    </w:p>
    <w:p w:rsidR="001073CC" w:rsidRPr="001073CC" w:rsidRDefault="001073CC" w:rsidP="001073CC">
      <w:pPr>
        <w:ind w:left="142" w:firstLine="0"/>
        <w:rPr>
          <w:rFonts w:ascii="Arial" w:hAnsi="Arial" w:cs="Arial"/>
        </w:rPr>
      </w:pPr>
      <w:r w:rsidRPr="001073CC">
        <w:rPr>
          <w:rFonts w:ascii="Arial" w:hAnsi="Arial" w:cs="Arial"/>
        </w:rPr>
        <w:t>Macht euch Notizen: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6"/>
      </w:tblGrid>
      <w:tr w:rsidR="001073CC" w:rsidRPr="001073CC" w:rsidTr="008E5D35">
        <w:tc>
          <w:tcPr>
            <w:tcW w:w="9746" w:type="dxa"/>
          </w:tcPr>
          <w:p w:rsidR="001073CC" w:rsidRP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1073CC" w:rsidRP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1073CC" w:rsidRP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1073CC" w:rsidRP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1073CC" w:rsidRP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1073CC" w:rsidRDefault="001073CC" w:rsidP="001073CC">
            <w:pPr>
              <w:ind w:left="142" w:firstLine="0"/>
              <w:rPr>
                <w:rFonts w:ascii="Arial" w:hAnsi="Arial" w:cs="Arial"/>
              </w:rPr>
            </w:pPr>
          </w:p>
          <w:p w:rsidR="008E5D35" w:rsidRPr="001073CC" w:rsidRDefault="008E5D35" w:rsidP="001073CC">
            <w:pPr>
              <w:ind w:left="142" w:firstLine="0"/>
              <w:rPr>
                <w:rFonts w:ascii="Arial" w:hAnsi="Arial" w:cs="Arial"/>
              </w:rPr>
            </w:pPr>
          </w:p>
        </w:tc>
      </w:tr>
    </w:tbl>
    <w:p w:rsidR="001073CC" w:rsidRPr="001073CC" w:rsidRDefault="001073CC" w:rsidP="001073CC">
      <w:pPr>
        <w:ind w:left="142" w:firstLine="0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3753485</wp:posOffset>
            </wp:positionH>
            <wp:positionV relativeFrom="paragraph">
              <wp:posOffset>27305</wp:posOffset>
            </wp:positionV>
            <wp:extent cx="1951990" cy="2009140"/>
            <wp:effectExtent l="19050" t="0" r="0" b="0"/>
            <wp:wrapTight wrapText="bothSides">
              <wp:wrapPolygon edited="0">
                <wp:start x="-211" y="0"/>
                <wp:lineTo x="-211" y="21300"/>
                <wp:lineTo x="21502" y="21300"/>
                <wp:lineTo x="21502" y="0"/>
                <wp:lineTo x="-211" y="0"/>
              </wp:wrapPolygon>
            </wp:wrapTight>
            <wp:docPr id="9" name="Grafik 8" descr="thor00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or00002.png"/>
                    <pic:cNvPicPr/>
                  </pic:nvPicPr>
                  <pic:blipFill>
                    <a:blip r:embed="rId15" cstate="print"/>
                    <a:srcRect l="9442" r="37369" b="2922"/>
                    <a:stretch>
                      <a:fillRect/>
                    </a:stretch>
                  </pic:blipFill>
                  <pic:spPr>
                    <a:xfrm>
                      <a:off x="0" y="0"/>
                      <a:ext cx="1951990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534F07" w:rsidP="001073CC">
      <w:pPr>
        <w:ind w:left="142" w:firstLine="0"/>
        <w:jc w:val="right"/>
        <w:rPr>
          <w:rFonts w:ascii="Arial" w:hAnsi="Arial" w:cs="Arial"/>
          <w:b/>
        </w:rPr>
      </w:pPr>
      <w:r w:rsidRPr="00534F07">
        <w:rPr>
          <w:rFonts w:ascii="Arial" w:hAnsi="Arial" w:cs="Arial"/>
          <w:noProof/>
        </w:rPr>
        <w:pict>
          <v:shape id="Abgerundete rechteckige Legende 2" o:spid="_x0000_s1044" type="#_x0000_t62" style="position:absolute;left:0;text-align:left;margin-left:4.3pt;margin-top:10.35pt;width:269.7pt;height:76.6pt;z-index:25166848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" adj="23834,13916" fillcolor="white [3201]" strokecolor="#a5a5a5 [2092]" strokeweight="1.5pt">
            <v:textbox>
              <w:txbxContent>
                <w:p w:rsidR="001073CC" w:rsidRPr="008E5D35" w:rsidRDefault="001073CC" w:rsidP="002B06F3">
                  <w:pPr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E5D35">
                    <w:rPr>
                      <w:rFonts w:ascii="Arial" w:hAnsi="Arial" w:cs="Arial"/>
                      <w:b/>
                      <w:sz w:val="24"/>
                      <w:szCs w:val="24"/>
                    </w:rPr>
                    <w:t>„In der Natur fühle ich mich wohl. Vielleicht gehöre ich einfach hierher. Vielleicht ist das mein Platz in der Welt.“</w:t>
                  </w:r>
                </w:p>
              </w:txbxContent>
            </v:textbox>
            <w10:wrap anchorx="margin"/>
          </v:shape>
        </w:pict>
      </w: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1073CC" w:rsidRPr="001073CC" w:rsidRDefault="001073CC" w:rsidP="001073CC">
      <w:pPr>
        <w:ind w:left="142" w:firstLine="0"/>
        <w:jc w:val="right"/>
        <w:rPr>
          <w:rFonts w:ascii="Arial" w:hAnsi="Arial" w:cs="Arial"/>
          <w:b/>
        </w:rPr>
      </w:pPr>
    </w:p>
    <w:p w:rsidR="005D4683" w:rsidRPr="001073CC" w:rsidRDefault="005D4683" w:rsidP="005D4683">
      <w:pPr>
        <w:pStyle w:val="Arialberschrift"/>
        <w:ind w:firstLine="0"/>
        <w:rPr>
          <w:rFonts w:cs="Arial"/>
          <w:b w:val="0"/>
          <w:sz w:val="22"/>
        </w:rPr>
      </w:pPr>
      <w:r w:rsidRPr="001073CC">
        <w:rPr>
          <w:rFonts w:cs="Arial"/>
          <w:b w:val="0"/>
          <w:sz w:val="22"/>
        </w:rPr>
        <w:t xml:space="preserve">Thor fand seinen Platz in der Natur. Wo </w:t>
      </w:r>
      <w:r>
        <w:rPr>
          <w:rFonts w:cs="Arial"/>
          <w:b w:val="0"/>
          <w:sz w:val="22"/>
        </w:rPr>
        <w:t>wäre dein Platz? Und was brauchst du an diesem Ort, um glücklich zu sein und um dich geborgen zu fühlen? Male deinen Traum auf ein neues Blatt.</w:t>
      </w:r>
    </w:p>
    <w:p w:rsidR="006D765F" w:rsidRPr="001073CC" w:rsidRDefault="006D765F" w:rsidP="005D4683">
      <w:pPr>
        <w:pStyle w:val="Arialberschrift"/>
        <w:ind w:firstLine="0"/>
        <w:rPr>
          <w:rFonts w:cs="Arial"/>
          <w:b w:val="0"/>
          <w:sz w:val="22"/>
        </w:rPr>
      </w:pPr>
    </w:p>
    <w:sectPr w:rsidR="006D765F" w:rsidRPr="001073CC" w:rsidSect="00560917">
      <w:headerReference w:type="default" r:id="rId16"/>
      <w:footerReference w:type="default" r:id="rId1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116" w:rsidRDefault="00C55116" w:rsidP="003A7C35">
      <w:pPr>
        <w:spacing w:after="0" w:line="240" w:lineRule="auto"/>
      </w:pPr>
      <w:r>
        <w:separator/>
      </w:r>
    </w:p>
  </w:endnote>
  <w:endnote w:type="continuationSeparator" w:id="0">
    <w:p w:rsidR="00C55116" w:rsidRDefault="00C5511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414D" w:rsidRDefault="006F414D" w:rsidP="003A7C35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</w:p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34F07" w:rsidRPr="00534F07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534F07" w:rsidRPr="00534F07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34F07" w:rsidRPr="00534F07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116" w:rsidRDefault="00C55116" w:rsidP="003A7C35">
      <w:pPr>
        <w:spacing w:after="0" w:line="240" w:lineRule="auto"/>
      </w:pPr>
      <w:r>
        <w:separator/>
      </w:r>
    </w:p>
  </w:footnote>
  <w:footnote w:type="continuationSeparator" w:id="0">
    <w:p w:rsidR="00C55116" w:rsidRDefault="00C5511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534F07" w:rsidP="00685FD6">
    <w:pPr>
      <w:pStyle w:val="ArialTitelgrau"/>
      <w:ind w:firstLine="142"/>
    </w:pPr>
    <w:r w:rsidRPr="00534F07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073CC">
      <w:rPr>
        <w:sz w:val="20"/>
        <w:szCs w:val="20"/>
      </w:rPr>
      <w:t>5</w:t>
    </w:r>
    <w:r w:rsidR="00685FD6" w:rsidRPr="002D4E32">
      <w:rPr>
        <w:sz w:val="20"/>
        <w:szCs w:val="20"/>
      </w:rPr>
      <w:t>:</w:t>
    </w:r>
    <w:r w:rsidR="00536A66">
      <w:rPr>
        <w:sz w:val="20"/>
        <w:szCs w:val="20"/>
      </w:rPr>
      <w:t xml:space="preserve"> </w:t>
    </w:r>
    <w:r w:rsidR="001073CC">
      <w:rPr>
        <w:sz w:val="20"/>
        <w:szCs w:val="20"/>
      </w:rPr>
      <w:t>Thor Heyerdahl und die Natur</w:t>
    </w:r>
    <w:r w:rsidR="00536A66">
      <w:rPr>
        <w:sz w:val="20"/>
        <w:szCs w:val="20"/>
      </w:rPr>
      <w:t xml:space="preserve"> </w:t>
    </w:r>
  </w:p>
  <w:p w:rsidR="00685FD6" w:rsidRPr="00000978" w:rsidRDefault="00534F07" w:rsidP="00685FD6">
    <w:pPr>
      <w:pStyle w:val="KeinLeerraum"/>
      <w:ind w:left="142"/>
      <w:rPr>
        <w:color w:val="909191"/>
        <w:sz w:val="16"/>
        <w:szCs w:val="16"/>
      </w:rPr>
    </w:pPr>
    <w:r w:rsidRPr="00534F07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E6" w:rsidRDefault="002904E6" w:rsidP="002904E6">
    <w:pPr>
      <w:pStyle w:val="ArialBeschreibunggrau"/>
      <w:ind w:firstLine="132"/>
    </w:pPr>
    <w:r>
      <w:t>Mein Traum, meine Geschichte (Reihe)</w:t>
    </w:r>
  </w:p>
  <w:p w:rsidR="002904E6" w:rsidRDefault="002904E6" w:rsidP="002904E6">
    <w:pPr>
      <w:pStyle w:val="ArialBeschreibunggrau"/>
      <w:ind w:firstLine="132"/>
    </w:pPr>
    <w:r>
      <w:t xml:space="preserve">Thor Heyerdahl (Film) </w:t>
    </w:r>
  </w:p>
  <w:p w:rsidR="002B06F3" w:rsidRDefault="00534F07" w:rsidP="00685FD6">
    <w:pPr>
      <w:pStyle w:val="ArialBeschreibunggrau"/>
      <w:ind w:firstLine="132"/>
      <w:rPr>
        <w:szCs w:val="16"/>
      </w:rPr>
    </w:pPr>
    <w:hyperlink r:id="rId13" w:history="1">
      <w:r w:rsidR="002B06F3" w:rsidRPr="00632D14">
        <w:rPr>
          <w:rStyle w:val="Hyperlink"/>
        </w:rPr>
        <w:t>www.planet-schule.de/x/heyerdahl</w:t>
      </w:r>
    </w:hyperlink>
    <w:r w:rsidR="002B06F3"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2E345D"/>
    <w:rsid w:val="001073CC"/>
    <w:rsid w:val="001773CA"/>
    <w:rsid w:val="00253333"/>
    <w:rsid w:val="00281DDB"/>
    <w:rsid w:val="002904E6"/>
    <w:rsid w:val="002B06F3"/>
    <w:rsid w:val="002E345D"/>
    <w:rsid w:val="003230D4"/>
    <w:rsid w:val="003A7C35"/>
    <w:rsid w:val="00441D17"/>
    <w:rsid w:val="00462615"/>
    <w:rsid w:val="00534F07"/>
    <w:rsid w:val="00536A66"/>
    <w:rsid w:val="00560917"/>
    <w:rsid w:val="005962AA"/>
    <w:rsid w:val="005D4683"/>
    <w:rsid w:val="0060637E"/>
    <w:rsid w:val="00620CB7"/>
    <w:rsid w:val="00685FD6"/>
    <w:rsid w:val="006D765F"/>
    <w:rsid w:val="006E7D27"/>
    <w:rsid w:val="006F414D"/>
    <w:rsid w:val="008B0864"/>
    <w:rsid w:val="008E5D35"/>
    <w:rsid w:val="009F3DBE"/>
    <w:rsid w:val="00AA60EB"/>
    <w:rsid w:val="00C036FB"/>
    <w:rsid w:val="00C10821"/>
    <w:rsid w:val="00C111CB"/>
    <w:rsid w:val="00C55116"/>
    <w:rsid w:val="00D65B2C"/>
    <w:rsid w:val="00F3164F"/>
    <w:rsid w:val="00F74EA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1" type="callout" idref="#Abgerundete rechteckige Legende 7"/>
        <o:r id="V:Rule2" type="callout" idref="#Abgerundete rechteckige Legende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904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B06F3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D468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D468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D4683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heyerdahl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56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Thor Heyerdahl</dc:title>
  <dc:creator>SWR planet schule</dc:creator>
  <cp:lastModifiedBy>Martina Frietsch</cp:lastModifiedBy>
  <cp:revision>5</cp:revision>
  <dcterms:created xsi:type="dcterms:W3CDTF">2024-01-26T14:37:00Z</dcterms:created>
  <dcterms:modified xsi:type="dcterms:W3CDTF">2024-02-03T17:35:00Z</dcterms:modified>
</cp:coreProperties>
</file>