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37D5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-1120775</wp:posOffset>
            </wp:positionV>
            <wp:extent cx="485775" cy="485775"/>
            <wp:effectExtent l="19050" t="0" r="9525" b="0"/>
            <wp:wrapTight wrapText="bothSides">
              <wp:wrapPolygon edited="0">
                <wp:start x="-847" y="0"/>
                <wp:lineTo x="-847" y="21176"/>
                <wp:lineTo x="22024" y="21176"/>
                <wp:lineTo x="22024" y="0"/>
                <wp:lineTo x="-847" y="0"/>
              </wp:wrapPolygon>
            </wp:wrapTight>
            <wp:docPr id="2" name="Grafik 1" descr="QR_heyerda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heyerdahl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54688" w:rsidP="00560917">
      <w:pPr>
        <w:pStyle w:val="Arialberschrift"/>
        <w:rPr>
          <w:b w:val="0"/>
        </w:rPr>
      </w:pPr>
      <w:r>
        <w:t>Mein Traum, meine Geschichte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021736" w:rsidRDefault="00021736" w:rsidP="00054688">
      <w:pPr>
        <w:ind w:left="142" w:firstLine="0"/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  <w:sz w:val="24"/>
        </w:rPr>
      </w:pPr>
      <w:r w:rsidRPr="00185CB0">
        <w:rPr>
          <w:rFonts w:ascii="Arial" w:hAnsi="Arial" w:cs="Arial"/>
        </w:rPr>
        <w:t>Wie lautet der Name der Person aus dem Film?</w:t>
      </w:r>
      <w:r w:rsidRPr="00185CB0">
        <w:rPr>
          <w:rFonts w:ascii="Arial" w:hAnsi="Arial" w:cs="Arial"/>
          <w:b/>
          <w:sz w:val="24"/>
        </w:rPr>
        <w:t xml:space="preserve">  </w:t>
      </w:r>
      <w:r w:rsidRPr="00185CB0">
        <w:rPr>
          <w:rFonts w:ascii="Arial" w:hAnsi="Arial" w:cs="Arial"/>
          <w:sz w:val="24"/>
        </w:rPr>
        <w:t>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C42C5E" w:rsidRDefault="00054688" w:rsidP="00054688">
      <w:pPr>
        <w:ind w:left="142" w:firstLine="0"/>
        <w:rPr>
          <w:rFonts w:ascii="Arial" w:hAnsi="Arial" w:cs="Arial"/>
        </w:rPr>
      </w:pPr>
      <w:r w:rsidRPr="00C42C5E">
        <w:rPr>
          <w:rFonts w:ascii="Arial" w:hAnsi="Arial" w:cs="Arial"/>
        </w:rPr>
        <w:t xml:space="preserve">Zu welcher Zeit lebte die Person aus dem Film? 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  <w:r w:rsidRPr="00185CB0">
        <w:rPr>
          <w:rFonts w:ascii="Arial" w:hAnsi="Arial" w:cs="Arial"/>
          <w:b/>
        </w:rPr>
        <w:t xml:space="preserve"> </w:t>
      </w:r>
      <w:r w:rsidRPr="00185CB0">
        <w:rPr>
          <w:rFonts w:ascii="Arial" w:hAnsi="Arial" w:cs="Arial"/>
        </w:rPr>
        <w:t>_________________________________</w:t>
      </w:r>
      <w:r w:rsidR="00C42C5E">
        <w:rPr>
          <w:rFonts w:ascii="Arial" w:hAnsi="Arial" w:cs="Arial"/>
        </w:rPr>
        <w:t>__</w:t>
      </w:r>
      <w:r w:rsidRPr="00185CB0">
        <w:rPr>
          <w:rFonts w:ascii="Arial" w:hAnsi="Arial" w:cs="Arial"/>
        </w:rPr>
        <w:t>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Themen spielen im Film eine Rolle? Kreuze an.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arm und reich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anders sein als andere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typisch Junge, typisch Mädchen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ein Ziel verfolgen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Mut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Abenteuer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Erfindungen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neue Ideen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körperliche Beschwerden/Krankheit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enttäuschte Eltern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Rassismus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Selbstbewusstsein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sz w:val="24"/>
        </w:rPr>
      </w:pPr>
      <w:r w:rsidRPr="00185CB0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090B48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90B48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90B48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90B48" w:rsidP="00054688">
      <w:pPr>
        <w:spacing w:after="0" w:line="240" w:lineRule="auto"/>
        <w:ind w:left="142" w:firstLine="0"/>
        <w:rPr>
          <w:sz w:val="16"/>
          <w:szCs w:val="16"/>
        </w:rPr>
      </w:pPr>
      <w:r w:rsidRPr="00090B48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090B48" w:rsidP="00054688">
      <w:pPr>
        <w:spacing w:after="0" w:line="240" w:lineRule="auto"/>
        <w:ind w:left="142" w:firstLine="0"/>
        <w:rPr>
          <w:sz w:val="16"/>
          <w:szCs w:val="16"/>
        </w:rPr>
      </w:pPr>
      <w:r w:rsidRPr="00090B48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pStyle w:val="TheSansberschrift"/>
        <w:spacing w:line="240" w:lineRule="auto"/>
        <w:ind w:left="142" w:right="-143"/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185CB0" w:rsidRDefault="00054688" w:rsidP="00054688">
      <w:pPr>
        <w:spacing w:after="0" w:line="240" w:lineRule="auto"/>
        <w:ind w:left="142" w:firstLine="0"/>
        <w:rPr>
          <w:rFonts w:ascii="Arial" w:hAnsi="Arial" w:cs="Arial"/>
          <w:sz w:val="16"/>
          <w:szCs w:val="16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Besonderheiten und/oder besondere Talente hatte die Person?</w:t>
      </w:r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</w:t>
      </w:r>
      <w:r w:rsidR="003F641A" w:rsidRPr="00185CB0">
        <w:rPr>
          <w:rFonts w:ascii="Arial" w:hAnsi="Arial" w:cs="Arial"/>
        </w:rPr>
        <w:t>_____</w:t>
      </w:r>
      <w:r w:rsidRPr="00185CB0">
        <w:rPr>
          <w:rFonts w:ascii="Arial" w:hAnsi="Arial" w:cs="Arial"/>
        </w:rPr>
        <w:t>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Hürden musste die Person überwinden, um ihren Traum verwirklichen zu können?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sectPr w:rsidR="00054688" w:rsidRPr="00185CB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187" w:rsidRDefault="00182187" w:rsidP="00456456">
      <w:pPr>
        <w:spacing w:after="0" w:line="240" w:lineRule="auto"/>
      </w:pPr>
      <w:r>
        <w:separator/>
      </w:r>
    </w:p>
  </w:endnote>
  <w:endnote w:type="continuationSeparator" w:id="0">
    <w:p w:rsidR="00182187" w:rsidRDefault="00182187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90B48" w:rsidRPr="00090B4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090B48" w:rsidRPr="00090B48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90B48" w:rsidRPr="00090B4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187" w:rsidRDefault="00182187" w:rsidP="00456456">
      <w:pPr>
        <w:spacing w:after="0" w:line="240" w:lineRule="auto"/>
      </w:pPr>
      <w:r>
        <w:separator/>
      </w:r>
    </w:p>
  </w:footnote>
  <w:footnote w:type="continuationSeparator" w:id="0">
    <w:p w:rsidR="00182187" w:rsidRDefault="00182187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090B48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090B48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 w:rsidRPr="002D4E32">
      <w:rPr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375EDB">
      <w:rPr>
        <w:sz w:val="20"/>
        <w:szCs w:val="20"/>
      </w:rPr>
      <w:t>1</w:t>
    </w:r>
    <w:r w:rsidR="00607977" w:rsidRPr="002D4E32">
      <w:rPr>
        <w:sz w:val="20"/>
        <w:szCs w:val="20"/>
      </w:rPr>
      <w:t xml:space="preserve">: </w:t>
    </w:r>
    <w:r w:rsidR="00607977">
      <w:rPr>
        <w:sz w:val="20"/>
        <w:szCs w:val="20"/>
      </w:rPr>
      <w:t>Mein Traum, meine Geschichte</w:t>
    </w:r>
  </w:p>
  <w:p w:rsidR="00607977" w:rsidRPr="00000978" w:rsidRDefault="00090B48" w:rsidP="00607977">
    <w:pPr>
      <w:pStyle w:val="KeinLeerraum"/>
      <w:ind w:left="142"/>
      <w:rPr>
        <w:color w:val="909191"/>
        <w:sz w:val="16"/>
        <w:szCs w:val="16"/>
      </w:rPr>
    </w:pPr>
    <w:r w:rsidRPr="00090B48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375EDB" w:rsidP="00607977">
    <w:pPr>
      <w:pStyle w:val="ArialBeschreibunggrau"/>
      <w:ind w:firstLine="132"/>
    </w:pPr>
    <w:r>
      <w:t>Thor Heyerdahl</w:t>
    </w:r>
    <w:r w:rsidR="00607977">
      <w:t xml:space="preserve"> (Film) </w:t>
    </w:r>
  </w:p>
  <w:p w:rsidR="00A63819" w:rsidRDefault="00A63819" w:rsidP="00607977">
    <w:pPr>
      <w:pStyle w:val="ArialBeschreibunggrau"/>
      <w:ind w:firstLine="132"/>
    </w:pPr>
    <w:hyperlink r:id="rId13" w:history="1">
      <w:r w:rsidRPr="00632D14">
        <w:rPr>
          <w:rStyle w:val="Hyperlink"/>
        </w:rPr>
        <w:t>www.planet-schule.de/x/heyerdahl</w:t>
      </w:r>
    </w:hyperlink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891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300041"/>
    <w:rsid w:val="00337D55"/>
    <w:rsid w:val="00370CAA"/>
    <w:rsid w:val="00375EDB"/>
    <w:rsid w:val="003E5955"/>
    <w:rsid w:val="003F6357"/>
    <w:rsid w:val="003F641A"/>
    <w:rsid w:val="00427469"/>
    <w:rsid w:val="00456456"/>
    <w:rsid w:val="00462615"/>
    <w:rsid w:val="0048768A"/>
    <w:rsid w:val="004C4600"/>
    <w:rsid w:val="004F691F"/>
    <w:rsid w:val="005534BB"/>
    <w:rsid w:val="00560917"/>
    <w:rsid w:val="005F7F26"/>
    <w:rsid w:val="0060637E"/>
    <w:rsid w:val="00607977"/>
    <w:rsid w:val="006161EF"/>
    <w:rsid w:val="00677A45"/>
    <w:rsid w:val="006F1B8B"/>
    <w:rsid w:val="00783BD3"/>
    <w:rsid w:val="007E3F44"/>
    <w:rsid w:val="00814B4B"/>
    <w:rsid w:val="008B0864"/>
    <w:rsid w:val="008D4CE6"/>
    <w:rsid w:val="00906343"/>
    <w:rsid w:val="00930286"/>
    <w:rsid w:val="009D453F"/>
    <w:rsid w:val="00A019DD"/>
    <w:rsid w:val="00A17B9C"/>
    <w:rsid w:val="00A465D7"/>
    <w:rsid w:val="00A63819"/>
    <w:rsid w:val="00A76403"/>
    <w:rsid w:val="00B54F03"/>
    <w:rsid w:val="00B748C6"/>
    <w:rsid w:val="00B9789B"/>
    <w:rsid w:val="00BA50FC"/>
    <w:rsid w:val="00BB7EB4"/>
    <w:rsid w:val="00BC0F81"/>
    <w:rsid w:val="00BD30C8"/>
    <w:rsid w:val="00C0644F"/>
    <w:rsid w:val="00C42C5E"/>
    <w:rsid w:val="00DA4F5E"/>
    <w:rsid w:val="00E030E0"/>
    <w:rsid w:val="00E4358D"/>
    <w:rsid w:val="00EA10D6"/>
    <w:rsid w:val="00EF3D52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heyerdahl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Thor Heyerdahl</dc:title>
  <dc:creator>SWR planet schule</dc:creator>
  <cp:lastModifiedBy>Martina Frietsch</cp:lastModifiedBy>
  <cp:revision>9</cp:revision>
  <dcterms:created xsi:type="dcterms:W3CDTF">2024-01-26T13:40:00Z</dcterms:created>
  <dcterms:modified xsi:type="dcterms:W3CDTF">2024-01-30T13:14:00Z</dcterms:modified>
</cp:coreProperties>
</file>