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CB6" w:rsidRDefault="00DC7A64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4766310</wp:posOffset>
            </wp:positionH>
            <wp:positionV relativeFrom="paragraph">
              <wp:posOffset>-247650</wp:posOffset>
            </wp:positionV>
            <wp:extent cx="1828800" cy="1828800"/>
            <wp:effectExtent l="0" t="0" r="0" b="0"/>
            <wp:wrapTight wrapText="bothSides">
              <wp:wrapPolygon edited="0">
                <wp:start x="10350" y="6750"/>
                <wp:lineTo x="6525" y="7650"/>
                <wp:lineTo x="5625" y="8325"/>
                <wp:lineTo x="5625" y="13950"/>
                <wp:lineTo x="3825" y="14175"/>
                <wp:lineTo x="3825" y="14625"/>
                <wp:lineTo x="17775" y="14625"/>
                <wp:lineTo x="18000" y="14400"/>
                <wp:lineTo x="17100" y="13950"/>
                <wp:lineTo x="15975" y="13950"/>
                <wp:lineTo x="16200" y="8775"/>
                <wp:lineTo x="15075" y="7650"/>
                <wp:lineTo x="11250" y="6750"/>
                <wp:lineTo x="10350" y="6750"/>
              </wp:wrapPolygon>
            </wp:wrapTight>
            <wp:docPr id="1" name="Grafik 0" descr="salz_pfeffer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lz_pfeffer_sw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E1F57" w:rsidRDefault="003E1F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4061460</wp:posOffset>
            </wp:positionH>
            <wp:positionV relativeFrom="paragraph">
              <wp:posOffset>-1130300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0C0DBD" w:rsidRDefault="003E1F57" w:rsidP="00560917">
      <w:pPr>
        <w:pStyle w:val="Arialberschrift"/>
        <w:rPr>
          <w:rFonts w:cs="Arial"/>
        </w:rPr>
      </w:pPr>
      <w:r>
        <w:rPr>
          <w:rFonts w:cs="Arial"/>
        </w:rPr>
        <w:t xml:space="preserve">Das </w:t>
      </w:r>
      <w:r w:rsidR="00717130">
        <w:rPr>
          <w:rFonts w:cs="Arial"/>
        </w:rPr>
        <w:t>Salz &amp; Pfeffer-Experiment</w:t>
      </w:r>
      <w:r w:rsidR="005B0F30">
        <w:rPr>
          <w:rFonts w:cs="Arial"/>
        </w:rPr>
        <w:t xml:space="preserve"> </w:t>
      </w:r>
    </w:p>
    <w:p w:rsidR="00560917" w:rsidRDefault="00560917" w:rsidP="003E1F57">
      <w:pPr>
        <w:pStyle w:val="TheSansText"/>
        <w:ind w:left="142"/>
        <w:rPr>
          <w:rFonts w:ascii="Arial" w:hAnsi="Arial" w:cs="Arial"/>
        </w:rPr>
      </w:pPr>
    </w:p>
    <w:p w:rsidR="006E7CB6" w:rsidRPr="00717130" w:rsidRDefault="006E7CB6" w:rsidP="00717130">
      <w:pPr>
        <w:pStyle w:val="TheSansText"/>
        <w:ind w:left="142"/>
        <w:rPr>
          <w:rFonts w:ascii="Arial" w:hAnsi="Arial" w:cs="Arial"/>
        </w:rPr>
      </w:pPr>
    </w:p>
    <w:p w:rsidR="006E7CB6" w:rsidRPr="00717130" w:rsidRDefault="006E7CB6" w:rsidP="00717130">
      <w:pPr>
        <w:pStyle w:val="TheSansText"/>
        <w:ind w:left="142"/>
        <w:rPr>
          <w:rFonts w:ascii="Arial" w:hAnsi="Arial" w:cs="Arial"/>
        </w:rPr>
      </w:pPr>
    </w:p>
    <w:p w:rsidR="00717130" w:rsidRPr="00717130" w:rsidRDefault="00717130" w:rsidP="00717130">
      <w:pPr>
        <w:pStyle w:val="Listenabsatz"/>
        <w:spacing w:after="0" w:line="240" w:lineRule="auto"/>
        <w:ind w:left="142" w:hanging="10"/>
        <w:rPr>
          <w:rFonts w:ascii="Arial" w:hAnsi="Arial" w:cs="Arial"/>
        </w:rPr>
      </w:pPr>
    </w:p>
    <w:p w:rsidR="00717130" w:rsidRPr="00717130" w:rsidRDefault="0029253F" w:rsidP="00717130">
      <w:pPr>
        <w:spacing w:after="0" w:line="360" w:lineRule="auto"/>
        <w:ind w:left="142"/>
        <w:rPr>
          <w:rFonts w:ascii="Arial" w:hAnsi="Arial" w:cs="Arial"/>
          <w:b/>
        </w:rPr>
      </w:pPr>
      <w:r w:rsidRPr="0029253F">
        <w:rPr>
          <w:rFonts w:ascii="Arial" w:hAnsi="Arial" w:cs="Arial"/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66" type="#_x0000_t202" style="position:absolute;left:0;text-align:left;margin-left:298pt;margin-top:1.9pt;width:194.8pt;height:99.65pt;z-index:251686912;visibility:visible;mso-width-percent:400;mso-wrap-distance-top:3.6pt;mso-wrap-distance-bottom:3.6pt;mso-width-percent:4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" fillcolor="#d8d8d8 [2732]" strokecolor="#003480">
            <v:textbox>
              <w:txbxContent>
                <w:p w:rsidR="00717130" w:rsidRDefault="00717130" w:rsidP="00717130">
                  <w:pPr>
                    <w:spacing w:after="0" w:line="240" w:lineRule="auto"/>
                    <w:rPr>
                      <w:rFonts w:ascii="Arial" w:hAnsi="Arial" w:cs="Arial"/>
                      <w:b/>
                      <w:color w:val="003480"/>
                    </w:rPr>
                  </w:pPr>
                  <w:r w:rsidRPr="00717130">
                    <w:rPr>
                      <w:rFonts w:ascii="Arial" w:hAnsi="Arial" w:cs="Arial"/>
                      <w:b/>
                      <w:color w:val="003480"/>
                    </w:rPr>
                    <w:t>Ihr braucht:</w:t>
                  </w:r>
                </w:p>
                <w:p w:rsidR="00717130" w:rsidRPr="00717130" w:rsidRDefault="00717130" w:rsidP="00717130">
                  <w:pPr>
                    <w:spacing w:after="0" w:line="240" w:lineRule="auto"/>
                    <w:rPr>
                      <w:rFonts w:ascii="Arial" w:hAnsi="Arial" w:cs="Arial"/>
                      <w:b/>
                      <w:color w:val="003480"/>
                    </w:rPr>
                  </w:pPr>
                </w:p>
                <w:p w:rsidR="00717130" w:rsidRPr="00717130" w:rsidRDefault="00717130" w:rsidP="00717130">
                  <w:pPr>
                    <w:pStyle w:val="Listenabsatz"/>
                    <w:spacing w:after="0" w:line="240" w:lineRule="auto"/>
                    <w:ind w:left="0"/>
                    <w:rPr>
                      <w:rFonts w:ascii="Arial" w:hAnsi="Arial" w:cs="Arial"/>
                      <w:color w:val="003480"/>
                    </w:rPr>
                  </w:pPr>
                  <w:r>
                    <w:rPr>
                      <w:rFonts w:ascii="Arial" w:hAnsi="Arial" w:cs="Arial"/>
                      <w:color w:val="003480"/>
                    </w:rPr>
                    <w:t xml:space="preserve">- </w:t>
                  </w:r>
                  <w:r w:rsidRPr="00717130">
                    <w:rPr>
                      <w:rFonts w:ascii="Arial" w:hAnsi="Arial" w:cs="Arial"/>
                      <w:color w:val="003480"/>
                    </w:rPr>
                    <w:t>1 kleinen Teller</w:t>
                  </w:r>
                </w:p>
                <w:p w:rsidR="00717130" w:rsidRPr="00717130" w:rsidRDefault="00717130" w:rsidP="00717130">
                  <w:pPr>
                    <w:pStyle w:val="Listenabsatz"/>
                    <w:spacing w:after="0" w:line="240" w:lineRule="auto"/>
                    <w:ind w:left="0"/>
                    <w:rPr>
                      <w:rFonts w:ascii="Arial" w:hAnsi="Arial" w:cs="Arial"/>
                      <w:color w:val="003480"/>
                    </w:rPr>
                  </w:pPr>
                  <w:r>
                    <w:rPr>
                      <w:rFonts w:ascii="Arial" w:hAnsi="Arial" w:cs="Arial"/>
                      <w:color w:val="003480"/>
                    </w:rPr>
                    <w:t xml:space="preserve">- </w:t>
                  </w:r>
                  <w:r w:rsidRPr="00717130">
                    <w:rPr>
                      <w:rFonts w:ascii="Arial" w:hAnsi="Arial" w:cs="Arial"/>
                      <w:color w:val="003480"/>
                    </w:rPr>
                    <w:t>etwas Salz (fein)</w:t>
                  </w:r>
                </w:p>
                <w:p w:rsidR="00717130" w:rsidRPr="00717130" w:rsidRDefault="00717130" w:rsidP="00717130">
                  <w:pPr>
                    <w:pStyle w:val="Listenabsatz"/>
                    <w:spacing w:after="0" w:line="240" w:lineRule="auto"/>
                    <w:ind w:left="0"/>
                    <w:rPr>
                      <w:rFonts w:ascii="Arial" w:hAnsi="Arial" w:cs="Arial"/>
                      <w:color w:val="003480"/>
                    </w:rPr>
                  </w:pPr>
                  <w:r>
                    <w:rPr>
                      <w:rFonts w:ascii="Arial" w:hAnsi="Arial" w:cs="Arial"/>
                      <w:color w:val="003480"/>
                    </w:rPr>
                    <w:t xml:space="preserve">- </w:t>
                  </w:r>
                  <w:r w:rsidRPr="00717130">
                    <w:rPr>
                      <w:rFonts w:ascii="Arial" w:hAnsi="Arial" w:cs="Arial"/>
                      <w:color w:val="003480"/>
                    </w:rPr>
                    <w:t>etwas Pfeffer (fein gemahlen)</w:t>
                  </w:r>
                </w:p>
                <w:p w:rsidR="00717130" w:rsidRPr="00717130" w:rsidRDefault="00717130" w:rsidP="00717130">
                  <w:pPr>
                    <w:pStyle w:val="Listenabsatz"/>
                    <w:spacing w:after="0" w:line="240" w:lineRule="auto"/>
                    <w:ind w:left="0"/>
                    <w:rPr>
                      <w:rFonts w:ascii="Arial" w:hAnsi="Arial" w:cs="Arial"/>
                      <w:color w:val="003480"/>
                    </w:rPr>
                  </w:pPr>
                  <w:r>
                    <w:rPr>
                      <w:rFonts w:ascii="Arial" w:hAnsi="Arial" w:cs="Arial"/>
                      <w:color w:val="003480"/>
                    </w:rPr>
                    <w:t xml:space="preserve">- </w:t>
                  </w:r>
                  <w:r w:rsidRPr="00717130">
                    <w:rPr>
                      <w:rFonts w:ascii="Arial" w:hAnsi="Arial" w:cs="Arial"/>
                      <w:color w:val="003480"/>
                    </w:rPr>
                    <w:t>1 Plastiklöffel</w:t>
                  </w:r>
                </w:p>
                <w:p w:rsidR="00717130" w:rsidRPr="00717130" w:rsidRDefault="00717130" w:rsidP="00717130">
                  <w:pPr>
                    <w:pStyle w:val="Listenabsatz"/>
                    <w:spacing w:after="0" w:line="240" w:lineRule="auto"/>
                    <w:ind w:left="0"/>
                    <w:rPr>
                      <w:rFonts w:ascii="Arial" w:hAnsi="Arial" w:cs="Arial"/>
                      <w:color w:val="003480"/>
                    </w:rPr>
                  </w:pPr>
                  <w:r>
                    <w:rPr>
                      <w:rFonts w:ascii="Arial" w:hAnsi="Arial" w:cs="Arial"/>
                      <w:color w:val="003480"/>
                    </w:rPr>
                    <w:t xml:space="preserve">- </w:t>
                  </w:r>
                  <w:r w:rsidRPr="00717130">
                    <w:rPr>
                      <w:rFonts w:ascii="Arial" w:hAnsi="Arial" w:cs="Arial"/>
                      <w:color w:val="003480"/>
                    </w:rPr>
                    <w:t>Wollschal oder Wollpulli o.Ä.</w:t>
                  </w:r>
                </w:p>
                <w:p w:rsidR="00717130" w:rsidRPr="00717130" w:rsidRDefault="00717130" w:rsidP="00717130">
                  <w:pPr>
                    <w:rPr>
                      <w:rFonts w:ascii="Arial" w:hAnsi="Arial" w:cs="Arial"/>
                      <w:color w:val="003480"/>
                    </w:rPr>
                  </w:pPr>
                </w:p>
              </w:txbxContent>
            </v:textbox>
            <w10:wrap type="square"/>
          </v:shape>
        </w:pict>
      </w:r>
      <w:r w:rsidR="00717130" w:rsidRPr="00717130">
        <w:rPr>
          <w:rFonts w:ascii="Arial" w:hAnsi="Arial" w:cs="Arial"/>
          <w:b/>
        </w:rPr>
        <w:t>So geht`s:</w:t>
      </w:r>
    </w:p>
    <w:p w:rsidR="00717130" w:rsidRPr="00717130" w:rsidRDefault="00717130" w:rsidP="00717130">
      <w:pPr>
        <w:pStyle w:val="Listenabsatz"/>
        <w:spacing w:after="0" w:line="360" w:lineRule="auto"/>
        <w:ind w:left="142"/>
        <w:rPr>
          <w:rFonts w:ascii="Arial" w:hAnsi="Arial" w:cs="Arial"/>
          <w:color w:val="003480"/>
        </w:rPr>
      </w:pPr>
      <w:r w:rsidRPr="00717130">
        <w:rPr>
          <w:rFonts w:ascii="Arial" w:hAnsi="Arial" w:cs="Arial"/>
          <w:color w:val="003480"/>
        </w:rPr>
        <w:t>1. Vermischt Salz und Pfeffer auf dem Teller.</w:t>
      </w:r>
    </w:p>
    <w:p w:rsidR="00717130" w:rsidRPr="00717130" w:rsidRDefault="00717130" w:rsidP="00717130">
      <w:pPr>
        <w:pStyle w:val="Listenabsatz"/>
        <w:spacing w:after="0" w:line="360" w:lineRule="auto"/>
        <w:ind w:left="142"/>
        <w:rPr>
          <w:rFonts w:ascii="Arial" w:hAnsi="Arial" w:cs="Arial"/>
          <w:color w:val="003480"/>
        </w:rPr>
      </w:pPr>
      <w:r w:rsidRPr="00717130">
        <w:rPr>
          <w:rFonts w:ascii="Arial" w:hAnsi="Arial" w:cs="Arial"/>
          <w:color w:val="003480"/>
        </w:rPr>
        <w:t>2. Reibt mit dem Plastiklöffel an der Wolle.</w:t>
      </w:r>
    </w:p>
    <w:p w:rsidR="00717130" w:rsidRPr="00717130" w:rsidRDefault="00717130" w:rsidP="00B942F2">
      <w:pPr>
        <w:pStyle w:val="Listenabsatz"/>
        <w:spacing w:after="0" w:line="360" w:lineRule="auto"/>
        <w:ind w:left="369" w:hanging="227"/>
        <w:rPr>
          <w:rFonts w:ascii="Arial" w:hAnsi="Arial" w:cs="Arial"/>
          <w:color w:val="003480"/>
        </w:rPr>
      </w:pPr>
      <w:r w:rsidRPr="00717130">
        <w:rPr>
          <w:rFonts w:ascii="Arial" w:hAnsi="Arial" w:cs="Arial"/>
          <w:color w:val="003480"/>
        </w:rPr>
        <w:t>3. Bewegt nun den Löffel ca. 1 cm über der Salz- &amp; Pfeffermischung langsam hin und her und beobachtet genau</w:t>
      </w:r>
      <w:r w:rsidR="0002644F">
        <w:rPr>
          <w:rFonts w:ascii="Arial" w:hAnsi="Arial" w:cs="Arial"/>
          <w:color w:val="003480"/>
        </w:rPr>
        <w:t>,</w:t>
      </w:r>
      <w:r w:rsidRPr="00717130">
        <w:rPr>
          <w:rFonts w:ascii="Arial" w:hAnsi="Arial" w:cs="Arial"/>
          <w:color w:val="003480"/>
        </w:rPr>
        <w:t xml:space="preserve"> was passiert!</w:t>
      </w:r>
    </w:p>
    <w:p w:rsidR="00717130" w:rsidRPr="00717130" w:rsidRDefault="00717130" w:rsidP="00717130">
      <w:pPr>
        <w:pStyle w:val="Listenabsatz"/>
        <w:spacing w:after="0" w:line="360" w:lineRule="auto"/>
        <w:ind w:left="142"/>
        <w:rPr>
          <w:rFonts w:ascii="Arial" w:hAnsi="Arial" w:cs="Arial"/>
          <w:color w:val="003480"/>
        </w:rPr>
      </w:pPr>
      <w:r w:rsidRPr="00717130">
        <w:rPr>
          <w:rFonts w:ascii="Arial" w:hAnsi="Arial" w:cs="Arial"/>
          <w:color w:val="003480"/>
        </w:rPr>
        <w:t>4. Geht nun auch näher an die Mischung heran und schaut, was passiert.</w:t>
      </w:r>
    </w:p>
    <w:p w:rsidR="00717130" w:rsidRPr="00717130" w:rsidRDefault="00717130" w:rsidP="00717130">
      <w:pPr>
        <w:spacing w:after="0" w:line="360" w:lineRule="auto"/>
        <w:ind w:left="142"/>
        <w:rPr>
          <w:rFonts w:ascii="Arial" w:hAnsi="Arial" w:cs="Arial"/>
          <w:b/>
        </w:rPr>
      </w:pPr>
    </w:p>
    <w:p w:rsidR="00717130" w:rsidRPr="00717130" w:rsidRDefault="00717130" w:rsidP="00717130">
      <w:pPr>
        <w:spacing w:after="0" w:line="360" w:lineRule="auto"/>
        <w:ind w:left="142"/>
        <w:rPr>
          <w:rFonts w:ascii="Arial" w:hAnsi="Arial" w:cs="Arial"/>
          <w:b/>
        </w:rPr>
      </w:pPr>
      <w:r w:rsidRPr="00717130">
        <w:rPr>
          <w:rFonts w:ascii="Arial" w:hAnsi="Arial" w:cs="Arial"/>
          <w:b/>
        </w:rPr>
        <w:t>Notiert eure Beobachtung hier:</w:t>
      </w: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6"/>
      </w:tblGrid>
      <w:tr w:rsidR="00717130" w:rsidRPr="00717130" w:rsidTr="00717130">
        <w:tc>
          <w:tcPr>
            <w:tcW w:w="9746" w:type="dxa"/>
          </w:tcPr>
          <w:p w:rsidR="00717130" w:rsidRPr="00717130" w:rsidRDefault="00717130" w:rsidP="00717130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  <w:p w:rsidR="00717130" w:rsidRDefault="00717130" w:rsidP="00717130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  <w:p w:rsidR="00717130" w:rsidRPr="00717130" w:rsidRDefault="00717130" w:rsidP="00717130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  <w:p w:rsidR="00717130" w:rsidRPr="00717130" w:rsidRDefault="00717130" w:rsidP="00717130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</w:tc>
      </w:tr>
    </w:tbl>
    <w:p w:rsidR="00717130" w:rsidRPr="00717130" w:rsidRDefault="00717130" w:rsidP="00717130">
      <w:pPr>
        <w:spacing w:after="0" w:line="360" w:lineRule="auto"/>
        <w:ind w:left="142"/>
        <w:rPr>
          <w:rFonts w:ascii="Arial" w:hAnsi="Arial" w:cs="Arial"/>
        </w:rPr>
      </w:pPr>
    </w:p>
    <w:p w:rsidR="00717130" w:rsidRPr="00717130" w:rsidRDefault="00717130" w:rsidP="00717130">
      <w:pPr>
        <w:spacing w:after="0" w:line="360" w:lineRule="auto"/>
        <w:ind w:left="142"/>
        <w:rPr>
          <w:rFonts w:ascii="Arial" w:hAnsi="Arial" w:cs="Arial"/>
          <w:b/>
        </w:rPr>
      </w:pPr>
      <w:r w:rsidRPr="00717130">
        <w:rPr>
          <w:rFonts w:ascii="Arial" w:hAnsi="Arial" w:cs="Arial"/>
          <w:b/>
        </w:rPr>
        <w:t>Versucht zu erklären</w:t>
      </w:r>
      <w:r>
        <w:rPr>
          <w:rFonts w:ascii="Arial" w:hAnsi="Arial" w:cs="Arial"/>
          <w:b/>
        </w:rPr>
        <w:t>,</w:t>
      </w:r>
      <w:r w:rsidRPr="00717130">
        <w:rPr>
          <w:rFonts w:ascii="Arial" w:hAnsi="Arial" w:cs="Arial"/>
          <w:b/>
        </w:rPr>
        <w:t xml:space="preserve"> was genau beim Experiment passiert:</w:t>
      </w: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6"/>
      </w:tblGrid>
      <w:tr w:rsidR="00717130" w:rsidRPr="00717130" w:rsidTr="00717130">
        <w:tc>
          <w:tcPr>
            <w:tcW w:w="9746" w:type="dxa"/>
          </w:tcPr>
          <w:p w:rsidR="00717130" w:rsidRPr="00717130" w:rsidRDefault="00717130" w:rsidP="00717130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  <w:p w:rsidR="00717130" w:rsidRPr="00717130" w:rsidRDefault="00717130" w:rsidP="00717130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  <w:p w:rsidR="00717130" w:rsidRPr="00717130" w:rsidRDefault="00717130" w:rsidP="00717130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  <w:p w:rsidR="00717130" w:rsidRPr="00717130" w:rsidRDefault="00717130" w:rsidP="00717130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</w:tc>
      </w:tr>
    </w:tbl>
    <w:p w:rsidR="00717130" w:rsidRDefault="00717130" w:rsidP="00717130">
      <w:pPr>
        <w:spacing w:after="0" w:line="240" w:lineRule="auto"/>
        <w:ind w:left="142"/>
        <w:rPr>
          <w:rFonts w:ascii="Arial" w:hAnsi="Arial" w:cs="Arial"/>
        </w:rPr>
      </w:pPr>
    </w:p>
    <w:p w:rsidR="00717130" w:rsidRPr="00717130" w:rsidRDefault="00717130" w:rsidP="00717130">
      <w:pPr>
        <w:spacing w:after="0" w:line="240" w:lineRule="auto"/>
        <w:ind w:left="142"/>
        <w:rPr>
          <w:rFonts w:ascii="Arial" w:hAnsi="Arial" w:cs="Arial"/>
        </w:rPr>
      </w:pPr>
    </w:p>
    <w:p w:rsidR="00717130" w:rsidRPr="00717130" w:rsidRDefault="00717130" w:rsidP="00717130">
      <w:pPr>
        <w:spacing w:after="0" w:line="240" w:lineRule="auto"/>
        <w:ind w:left="142"/>
        <w:rPr>
          <w:rFonts w:ascii="Arial" w:hAnsi="Arial" w:cs="Arial"/>
          <w:color w:val="A6A6A6" w:themeColor="background1" w:themeShade="A6"/>
        </w:rPr>
      </w:pPr>
      <w:r w:rsidRPr="00717130">
        <w:rPr>
          <w:rFonts w:ascii="Arial" w:hAnsi="Arial" w:cs="Arial"/>
          <w:color w:val="A6A6A6" w:themeColor="background1" w:themeShade="A6"/>
        </w:rPr>
        <w:t>-----------------------------------------------------------------------------------------------------------------------------------</w:t>
      </w:r>
    </w:p>
    <w:p w:rsidR="00717130" w:rsidRPr="00717130" w:rsidRDefault="00717130" w:rsidP="00717130">
      <w:pPr>
        <w:shd w:val="clear" w:color="auto" w:fill="FFFFFF"/>
        <w:spacing w:before="100" w:beforeAutospacing="1" w:after="0" w:line="240" w:lineRule="auto"/>
        <w:ind w:left="142"/>
        <w:outlineLvl w:val="1"/>
        <w:rPr>
          <w:rFonts w:ascii="Arial" w:hAnsi="Arial" w:cs="Arial"/>
          <w:b/>
        </w:rPr>
      </w:pPr>
      <w:r w:rsidRPr="00717130">
        <w:rPr>
          <w:rFonts w:ascii="Arial" w:hAnsi="Arial" w:cs="Arial"/>
          <w:b/>
        </w:rPr>
        <w:t>Was steckt dahinter?</w:t>
      </w:r>
    </w:p>
    <w:p w:rsidR="00717130" w:rsidRPr="00717130" w:rsidRDefault="00717130" w:rsidP="00717130">
      <w:pPr>
        <w:shd w:val="clear" w:color="auto" w:fill="FFFFFF"/>
        <w:spacing w:before="100" w:beforeAutospacing="1" w:after="0" w:line="240" w:lineRule="auto"/>
        <w:ind w:left="142"/>
        <w:outlineLvl w:val="1"/>
        <w:rPr>
          <w:rFonts w:ascii="Arial" w:hAnsi="Arial" w:cs="Arial"/>
        </w:rPr>
      </w:pPr>
      <w:r w:rsidRPr="00717130">
        <w:rPr>
          <w:rFonts w:ascii="Arial" w:hAnsi="Arial" w:cs="Arial"/>
        </w:rPr>
        <w:t xml:space="preserve">Durch die </w:t>
      </w:r>
      <w:r w:rsidRPr="00717130">
        <w:rPr>
          <w:rFonts w:ascii="Arial" w:hAnsi="Arial" w:cs="Arial"/>
          <w:b/>
        </w:rPr>
        <w:t>Reibung</w:t>
      </w:r>
      <w:r w:rsidRPr="00717130">
        <w:rPr>
          <w:rFonts w:ascii="Arial" w:hAnsi="Arial" w:cs="Arial"/>
        </w:rPr>
        <w:t xml:space="preserve"> d</w:t>
      </w:r>
      <w:r>
        <w:rPr>
          <w:rFonts w:ascii="Arial" w:hAnsi="Arial" w:cs="Arial"/>
        </w:rPr>
        <w:t>es Plastiklöffels am Wolltextil</w:t>
      </w:r>
      <w:r w:rsidRPr="00717130">
        <w:rPr>
          <w:rFonts w:ascii="Arial" w:hAnsi="Arial" w:cs="Arial"/>
        </w:rPr>
        <w:t xml:space="preserve"> lädt sich der Löffel </w:t>
      </w:r>
      <w:r w:rsidRPr="00717130">
        <w:rPr>
          <w:rFonts w:ascii="Arial" w:hAnsi="Arial" w:cs="Arial"/>
          <w:b/>
        </w:rPr>
        <w:t>elektrisch</w:t>
      </w:r>
      <w:r w:rsidRPr="00717130">
        <w:rPr>
          <w:rFonts w:ascii="Arial" w:hAnsi="Arial" w:cs="Arial"/>
        </w:rPr>
        <w:t xml:space="preserve"> auf. Nun zieht er Salz und Pfeffer an. Es springen jedoch zunächst die </w:t>
      </w:r>
      <w:r w:rsidRPr="00717130">
        <w:rPr>
          <w:rFonts w:ascii="Arial" w:hAnsi="Arial" w:cs="Arial"/>
          <w:b/>
        </w:rPr>
        <w:t>leichteren Pfefferkörner</w:t>
      </w:r>
      <w:r w:rsidR="001A15FA">
        <w:rPr>
          <w:rFonts w:ascii="Arial" w:hAnsi="Arial" w:cs="Arial"/>
        </w:rPr>
        <w:t xml:space="preserve"> zum Löffel hoch.</w:t>
      </w:r>
      <w:r w:rsidRPr="0071713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</w:t>
      </w:r>
      <w:r w:rsidRPr="00717130">
        <w:rPr>
          <w:rFonts w:ascii="Arial" w:hAnsi="Arial" w:cs="Arial"/>
        </w:rPr>
        <w:t>rst wenn der Löffel nahe genug am Teller ist,</w:t>
      </w:r>
      <w:bookmarkStart w:id="0" w:name="_GoBack"/>
      <w:bookmarkEnd w:id="0"/>
      <w:r w:rsidRPr="00717130">
        <w:rPr>
          <w:rFonts w:ascii="Arial" w:hAnsi="Arial" w:cs="Arial"/>
        </w:rPr>
        <w:t xml:space="preserve"> springen auch die Salzkörner zum Löffel hin.</w:t>
      </w:r>
    </w:p>
    <w:p w:rsidR="00717130" w:rsidRDefault="00717130" w:rsidP="00717130">
      <w:pPr>
        <w:shd w:val="clear" w:color="auto" w:fill="FFFFFF"/>
        <w:spacing w:after="0" w:line="240" w:lineRule="auto"/>
        <w:ind w:left="142"/>
        <w:outlineLvl w:val="1"/>
        <w:rPr>
          <w:rFonts w:ascii="Arial" w:hAnsi="Arial" w:cs="Arial"/>
          <w:b/>
        </w:rPr>
      </w:pPr>
    </w:p>
    <w:p w:rsidR="00717130" w:rsidRPr="00717130" w:rsidRDefault="00717130" w:rsidP="00717130">
      <w:pPr>
        <w:shd w:val="clear" w:color="auto" w:fill="FFFFFF"/>
        <w:spacing w:after="0" w:line="240" w:lineRule="auto"/>
        <w:ind w:left="142"/>
        <w:outlineLvl w:val="1"/>
        <w:rPr>
          <w:rFonts w:ascii="Arial" w:eastAsia="Times New Roman" w:hAnsi="Arial" w:cs="Arial"/>
          <w:bCs/>
          <w:color w:val="3EB492"/>
        </w:rPr>
      </w:pPr>
      <w:r w:rsidRPr="00717130">
        <w:rPr>
          <w:rFonts w:ascii="Arial" w:hAnsi="Arial" w:cs="Arial"/>
          <w:b/>
        </w:rPr>
        <w:t>Tipp</w:t>
      </w:r>
    </w:p>
    <w:p w:rsidR="006E7CB6" w:rsidRPr="00717130" w:rsidRDefault="00717130" w:rsidP="00717130">
      <w:pPr>
        <w:shd w:val="clear" w:color="auto" w:fill="FFFFFF"/>
        <w:spacing w:after="0" w:line="288" w:lineRule="atLeast"/>
        <w:ind w:left="142"/>
        <w:outlineLvl w:val="1"/>
        <w:rPr>
          <w:rFonts w:ascii="Arial" w:hAnsi="Arial" w:cs="Arial"/>
        </w:rPr>
      </w:pPr>
      <w:bookmarkStart w:id="1" w:name="1787"/>
      <w:bookmarkEnd w:id="1"/>
      <w:r w:rsidRPr="00717130">
        <w:rPr>
          <w:rFonts w:ascii="Arial" w:hAnsi="Arial" w:cs="Arial"/>
        </w:rPr>
        <w:t>Du kannst das Experiment dazu verwenden deine Freunde zu verblüffen, indem du erklärst, dass du Salz- und Pfefferkörner, die vermischt sind</w:t>
      </w:r>
      <w:r>
        <w:rPr>
          <w:rFonts w:ascii="Arial" w:hAnsi="Arial" w:cs="Arial"/>
        </w:rPr>
        <w:t>,</w:t>
      </w:r>
      <w:r w:rsidRPr="00717130">
        <w:rPr>
          <w:rFonts w:ascii="Arial" w:hAnsi="Arial" w:cs="Arial"/>
        </w:rPr>
        <w:t xml:space="preserve"> voneinander trennen kannst! Du musst nur darauf achten, dass du den Plastiklöffel nicht zu nahe am Teller bewegst</w:t>
      </w:r>
      <w:r w:rsidR="00BC0C96">
        <w:rPr>
          <w:rFonts w:ascii="Arial" w:hAnsi="Arial" w:cs="Arial"/>
        </w:rPr>
        <w:t>.</w:t>
      </w:r>
    </w:p>
    <w:sectPr w:rsidR="006E7CB6" w:rsidRPr="00717130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0AF" w:rsidRDefault="006130AF" w:rsidP="00456456">
      <w:pPr>
        <w:spacing w:after="0" w:line="240" w:lineRule="auto"/>
      </w:pPr>
      <w:r>
        <w:separator/>
      </w:r>
    </w:p>
  </w:endnote>
  <w:endnote w:type="continuationSeparator" w:id="0">
    <w:p w:rsidR="006130AF" w:rsidRDefault="006130AF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5CE" w:rsidRPr="00DB4AF9" w:rsidRDefault="007575CE" w:rsidP="007575CE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8255</wp:posOffset>
          </wp:positionV>
          <wp:extent cx="348615" cy="106680"/>
          <wp:effectExtent l="19050" t="0" r="0" b="0"/>
          <wp:wrapTight wrapText="bothSides">
            <wp:wrapPolygon edited="0">
              <wp:start x="-1180" y="0"/>
              <wp:lineTo x="-1180" y="19286"/>
              <wp:lineTo x="21246" y="19286"/>
              <wp:lineTo x="21246" y="0"/>
              <wp:lineTo x="-1180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48615" cy="106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  <w:p w:rsidR="00456456" w:rsidRPr="00456456" w:rsidRDefault="0029253F" w:rsidP="00456456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29253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319454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0AF" w:rsidRDefault="006130AF" w:rsidP="00456456">
      <w:pPr>
        <w:spacing w:after="0" w:line="240" w:lineRule="auto"/>
      </w:pPr>
      <w:r>
        <w:separator/>
      </w:r>
    </w:p>
  </w:footnote>
  <w:footnote w:type="continuationSeparator" w:id="0">
    <w:p w:rsidR="006130AF" w:rsidRDefault="006130AF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7C4" w:rsidRPr="002D4E32" w:rsidRDefault="0029253F" w:rsidP="000857C4">
    <w:pPr>
      <w:pStyle w:val="ArialTitelgrau"/>
      <w:ind w:firstLine="142"/>
      <w:rPr>
        <w:rFonts w:ascii="TheSans C5s ExtraBold" w:hAnsi="TheSans C5s ExtraBold"/>
        <w:color w:val="00347D"/>
      </w:rPr>
    </w:pPr>
    <w:r w:rsidRPr="0029253F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857C4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57C4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E7CB6">
      <w:rPr>
        <w:sz w:val="20"/>
        <w:szCs w:val="20"/>
      </w:rPr>
      <w:t>Material</w:t>
    </w:r>
    <w:r w:rsidR="000857C4">
      <w:rPr>
        <w:sz w:val="20"/>
        <w:szCs w:val="20"/>
      </w:rPr>
      <w:t xml:space="preserve">blatt </w:t>
    </w:r>
    <w:r w:rsidR="00717130">
      <w:rPr>
        <w:sz w:val="20"/>
        <w:szCs w:val="20"/>
      </w:rPr>
      <w:t>1</w:t>
    </w:r>
    <w:r w:rsidR="000857C4" w:rsidRPr="002D4E32">
      <w:rPr>
        <w:sz w:val="20"/>
        <w:szCs w:val="20"/>
      </w:rPr>
      <w:t xml:space="preserve">: </w:t>
    </w:r>
    <w:r w:rsidR="003E1F57">
      <w:rPr>
        <w:sz w:val="20"/>
        <w:szCs w:val="20"/>
      </w:rPr>
      <w:t xml:space="preserve">Das </w:t>
    </w:r>
    <w:r w:rsidR="00717130">
      <w:rPr>
        <w:sz w:val="20"/>
        <w:szCs w:val="20"/>
      </w:rPr>
      <w:t xml:space="preserve">Salz &amp; Pfeffer-Experiment </w:t>
    </w:r>
  </w:p>
  <w:p w:rsidR="000857C4" w:rsidRPr="00000978" w:rsidRDefault="0029253F" w:rsidP="000857C4">
    <w:pPr>
      <w:pStyle w:val="KeinLeerraum"/>
      <w:ind w:left="142"/>
      <w:rPr>
        <w:color w:val="909191"/>
        <w:sz w:val="16"/>
        <w:szCs w:val="16"/>
      </w:rPr>
    </w:pPr>
    <w:r w:rsidRPr="0029253F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857C4" w:rsidRDefault="000857C4" w:rsidP="000857C4">
    <w:pPr>
      <w:pStyle w:val="ArialBeschreibunggrau"/>
      <w:ind w:firstLine="132"/>
    </w:pPr>
    <w:r>
      <w:t>Mein Traum, meine Geschichte (Reihe)</w:t>
    </w:r>
  </w:p>
  <w:p w:rsidR="000857C4" w:rsidRDefault="000857C4" w:rsidP="000857C4">
    <w:pPr>
      <w:pStyle w:val="ArialBeschreibunggrau"/>
      <w:ind w:firstLine="132"/>
    </w:pPr>
    <w:r>
      <w:t xml:space="preserve">Thomas </w:t>
    </w:r>
    <w:r w:rsidR="007575CE">
      <w:t xml:space="preserve">Alva </w:t>
    </w:r>
    <w:r>
      <w:t xml:space="preserve">Edison (Film) </w:t>
    </w:r>
  </w:p>
  <w:p w:rsidR="000857C4" w:rsidRDefault="000857C4" w:rsidP="000857C4">
    <w:pPr>
      <w:pStyle w:val="ArialBeschreibunggrau"/>
      <w:ind w:firstLine="132"/>
    </w:pPr>
    <w:r>
      <w:t>planet-schule.de</w:t>
    </w:r>
  </w:p>
  <w:p w:rsidR="000857C4" w:rsidRPr="00EA14C0" w:rsidRDefault="000857C4" w:rsidP="000857C4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146"/>
    <w:multiLevelType w:val="hybridMultilevel"/>
    <w:tmpl w:val="65169D34"/>
    <w:lvl w:ilvl="0" w:tplc="0407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426C5B71"/>
    <w:multiLevelType w:val="hybridMultilevel"/>
    <w:tmpl w:val="9D44D5DE"/>
    <w:lvl w:ilvl="0" w:tplc="2376D81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31A6F8C"/>
    <w:multiLevelType w:val="hybridMultilevel"/>
    <w:tmpl w:val="5CBC19D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686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0449"/>
    <w:rsid w:val="00021736"/>
    <w:rsid w:val="000257E0"/>
    <w:rsid w:val="0002644F"/>
    <w:rsid w:val="00054688"/>
    <w:rsid w:val="000857C4"/>
    <w:rsid w:val="000C0DBD"/>
    <w:rsid w:val="000F290A"/>
    <w:rsid w:val="00190962"/>
    <w:rsid w:val="001A15FA"/>
    <w:rsid w:val="00281DDB"/>
    <w:rsid w:val="00286AD7"/>
    <w:rsid w:val="0029253F"/>
    <w:rsid w:val="002D6BDC"/>
    <w:rsid w:val="00312306"/>
    <w:rsid w:val="003E1F57"/>
    <w:rsid w:val="003E5955"/>
    <w:rsid w:val="003F641A"/>
    <w:rsid w:val="00427469"/>
    <w:rsid w:val="004328ED"/>
    <w:rsid w:val="00456456"/>
    <w:rsid w:val="00462615"/>
    <w:rsid w:val="00466A1B"/>
    <w:rsid w:val="00470945"/>
    <w:rsid w:val="0047291C"/>
    <w:rsid w:val="0048768A"/>
    <w:rsid w:val="0049114B"/>
    <w:rsid w:val="004E25B3"/>
    <w:rsid w:val="004F691F"/>
    <w:rsid w:val="00522BEA"/>
    <w:rsid w:val="00550D47"/>
    <w:rsid w:val="005534BB"/>
    <w:rsid w:val="00553DFF"/>
    <w:rsid w:val="00560917"/>
    <w:rsid w:val="005B0F30"/>
    <w:rsid w:val="005B505F"/>
    <w:rsid w:val="005F6E99"/>
    <w:rsid w:val="0060637E"/>
    <w:rsid w:val="006130AF"/>
    <w:rsid w:val="00620CFE"/>
    <w:rsid w:val="00657B56"/>
    <w:rsid w:val="00677A45"/>
    <w:rsid w:val="006C2ACD"/>
    <w:rsid w:val="006D02B2"/>
    <w:rsid w:val="006E7CB6"/>
    <w:rsid w:val="007015ED"/>
    <w:rsid w:val="00717130"/>
    <w:rsid w:val="007575CE"/>
    <w:rsid w:val="007631DE"/>
    <w:rsid w:val="0077399F"/>
    <w:rsid w:val="00783BD3"/>
    <w:rsid w:val="008206FC"/>
    <w:rsid w:val="008B0864"/>
    <w:rsid w:val="008E6E57"/>
    <w:rsid w:val="00906343"/>
    <w:rsid w:val="009F1FC1"/>
    <w:rsid w:val="00AC0444"/>
    <w:rsid w:val="00B31307"/>
    <w:rsid w:val="00B54F0E"/>
    <w:rsid w:val="00B942F2"/>
    <w:rsid w:val="00BB7E5F"/>
    <w:rsid w:val="00BB7EB4"/>
    <w:rsid w:val="00BC0C96"/>
    <w:rsid w:val="00C64FC8"/>
    <w:rsid w:val="00CC1546"/>
    <w:rsid w:val="00D44499"/>
    <w:rsid w:val="00DA4F5E"/>
    <w:rsid w:val="00DC7A64"/>
    <w:rsid w:val="00DD64B5"/>
    <w:rsid w:val="00E030E0"/>
    <w:rsid w:val="00E4431F"/>
    <w:rsid w:val="00E730C5"/>
    <w:rsid w:val="00EA035D"/>
    <w:rsid w:val="00EA10D6"/>
    <w:rsid w:val="00EA1874"/>
    <w:rsid w:val="00F45162"/>
    <w:rsid w:val="00F7705A"/>
    <w:rsid w:val="00FC4627"/>
    <w:rsid w:val="00FF2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berschrift3">
    <w:name w:val="heading 3"/>
    <w:basedOn w:val="Standard"/>
    <w:link w:val="berschrift3Zchn"/>
    <w:uiPriority w:val="9"/>
    <w:qFormat/>
    <w:rsid w:val="003E1F57"/>
    <w:pPr>
      <w:spacing w:before="100" w:beforeAutospacing="1" w:after="100" w:afterAutospacing="1" w:line="240" w:lineRule="auto"/>
      <w:ind w:left="0" w:firstLine="0"/>
      <w:outlineLvl w:val="2"/>
    </w:pPr>
    <w:rPr>
      <w:rFonts w:ascii="Times New Roman" w:eastAsia="Times New Roman" w:hAnsi="Times New Roman" w:cs="Times New Roman"/>
      <w:b/>
      <w:bCs/>
      <w:color w:val="auto"/>
      <w:kern w:val="0"/>
      <w:sz w:val="27"/>
      <w:szCs w:val="27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5F6E99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  <w:style w:type="table" w:styleId="Tabellengitternetz">
    <w:name w:val="Table Grid"/>
    <w:basedOn w:val="NormaleTabelle"/>
    <w:uiPriority w:val="59"/>
    <w:rsid w:val="005F6E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3Zchn">
    <w:name w:val="Überschrift 3 Zchn"/>
    <w:basedOn w:val="Absatz-Standardschriftart"/>
    <w:link w:val="berschrift3"/>
    <w:uiPriority w:val="9"/>
    <w:rsid w:val="003E1F57"/>
    <w:rPr>
      <w:rFonts w:ascii="Times New Roman" w:eastAsia="Times New Roman" w:hAnsi="Times New Roman" w:cs="Times New Roman"/>
      <w:b/>
      <w:bCs/>
      <w:sz w:val="27"/>
      <w:szCs w:val="27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156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9</cp:revision>
  <dcterms:created xsi:type="dcterms:W3CDTF">2023-12-14T15:35:00Z</dcterms:created>
  <dcterms:modified xsi:type="dcterms:W3CDTF">2024-01-02T11:42:00Z</dcterms:modified>
</cp:coreProperties>
</file>