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8E6E57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858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121285</wp:posOffset>
            </wp:positionV>
            <wp:extent cx="504825" cy="504825"/>
            <wp:effectExtent l="19050" t="0" r="9525" b="0"/>
            <wp:wrapTight wrapText="bothSides">
              <wp:wrapPolygon edited="0">
                <wp:start x="-815" y="0"/>
                <wp:lineTo x="-815" y="21192"/>
                <wp:lineTo x="22008" y="21192"/>
                <wp:lineTo x="22008" y="0"/>
                <wp:lineTo x="-815" y="0"/>
              </wp:wrapPolygon>
            </wp:wrapTight>
            <wp:docPr id="4" name="Grafik 3" descr="00_qr_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_qr_planet-schule-de-print-rand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825" cy="504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054688" w:rsidRDefault="00054688" w:rsidP="00560917">
      <w:pPr>
        <w:pStyle w:val="ArialTitelgrau"/>
        <w:ind w:firstLine="142"/>
        <w:rPr>
          <w:sz w:val="20"/>
          <w:szCs w:val="20"/>
        </w:rPr>
      </w:pPr>
    </w:p>
    <w:p w:rsidR="00560917" w:rsidRPr="002D4E32" w:rsidRDefault="005F68F8" w:rsidP="00560917">
      <w:pPr>
        <w:pStyle w:val="ArialTitelgrau"/>
        <w:ind w:firstLine="142"/>
        <w:rPr>
          <w:rFonts w:ascii="TheSans C5s ExtraBold" w:hAnsi="TheSans C5s ExtraBold"/>
          <w:color w:val="00347D"/>
        </w:rPr>
      </w:pPr>
      <w:r w:rsidRPr="005F68F8">
        <w:rPr>
          <w:rFonts w:eastAsia="Calibri" w:cs="Arial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E1776A">
        <w:rPr>
          <w:rFonts w:cs="Arial"/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E1776A">
        <w:rPr>
          <w:rFonts w:cs="Arial"/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1776A" w:rsidRPr="00E1776A">
        <w:rPr>
          <w:rFonts w:eastAsia="Calibri" w:cs="Arial"/>
          <w:noProof/>
          <w:sz w:val="20"/>
          <w:szCs w:val="20"/>
        </w:rPr>
        <w:t>Infoblatt</w:t>
      </w:r>
      <w:r w:rsidR="00560917" w:rsidRPr="002D4E32">
        <w:rPr>
          <w:sz w:val="20"/>
          <w:szCs w:val="20"/>
        </w:rPr>
        <w:t xml:space="preserve">: </w:t>
      </w:r>
      <w:r w:rsidR="00E1776A">
        <w:rPr>
          <w:sz w:val="20"/>
          <w:szCs w:val="20"/>
        </w:rPr>
        <w:t>Biografie Thomas Alva Edison</w:t>
      </w:r>
    </w:p>
    <w:p w:rsidR="00560917" w:rsidRPr="00000978" w:rsidRDefault="005F68F8" w:rsidP="00560917">
      <w:pPr>
        <w:pStyle w:val="KeinLeerraum"/>
        <w:ind w:left="142"/>
        <w:rPr>
          <w:color w:val="909191"/>
          <w:sz w:val="16"/>
          <w:szCs w:val="16"/>
        </w:rPr>
      </w:pPr>
      <w:r w:rsidRPr="005F68F8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021736" w:rsidRDefault="00021736" w:rsidP="00560917">
      <w:pPr>
        <w:pStyle w:val="ArialBeschreibunggrau"/>
        <w:ind w:firstLine="132"/>
      </w:pPr>
      <w:r>
        <w:t>Mein Traum, meine Geschichte (Reihe)</w:t>
      </w:r>
    </w:p>
    <w:p w:rsidR="00560917" w:rsidRDefault="009D42AF" w:rsidP="00560917">
      <w:pPr>
        <w:pStyle w:val="ArialBeschreibunggrau"/>
        <w:ind w:firstLine="132"/>
      </w:pPr>
      <w:r>
        <w:t>Thomas Alva Edison</w:t>
      </w:r>
      <w:r w:rsidR="00021736">
        <w:t xml:space="preserve"> (Film) </w:t>
      </w:r>
    </w:p>
    <w:p w:rsidR="00560917" w:rsidRDefault="00021736" w:rsidP="00560917">
      <w:pPr>
        <w:pStyle w:val="ArialBeschreibunggrau"/>
        <w:ind w:firstLine="132"/>
      </w:pPr>
      <w:r>
        <w:t>planet-schule.de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677A45" w:rsidRPr="00E1776A" w:rsidRDefault="00E1776A" w:rsidP="00560917">
      <w:pPr>
        <w:pStyle w:val="TheSansberschrift"/>
        <w:spacing w:line="240" w:lineRule="auto"/>
        <w:ind w:left="142" w:right="-143"/>
        <w:rPr>
          <w:rFonts w:ascii="Arial" w:hAnsi="Arial" w:cs="Arial"/>
          <w:b/>
        </w:rPr>
      </w:pPr>
      <w:r w:rsidRPr="00E1776A">
        <w:rPr>
          <w:rFonts w:ascii="Arial" w:hAnsi="Arial" w:cs="Arial"/>
          <w:b/>
        </w:rPr>
        <w:t>Biografie Thomas Alva Edison</w:t>
      </w:r>
    </w:p>
    <w:p w:rsidR="00E1776A" w:rsidRDefault="00E1776A" w:rsidP="00560917">
      <w:pPr>
        <w:pStyle w:val="TheSansberschrift"/>
        <w:spacing w:line="240" w:lineRule="auto"/>
        <w:ind w:left="142" w:right="-143"/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223"/>
        <w:gridCol w:w="8319"/>
      </w:tblGrid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11.02.1847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Thomas Alva Edison wird als jüngstes von sieben Kindern in Milan (Ohio, USA) geboren. Eltern: Samuel Ogden Edison (Bauer und Grundstücksspekulant), Nancy Matthews Elliott (Lehrerin)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1855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Umzug nach Michigan. Kurzzeitiger Schulbesuch dort, dann Hausunterricht bei der Mutter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1859</w:t>
            </w:r>
          </w:p>
        </w:tc>
        <w:tc>
          <w:tcPr>
            <w:tcW w:w="8319" w:type="dxa"/>
            <w:vAlign w:val="center"/>
          </w:tcPr>
          <w:p w:rsidR="001E66A0" w:rsidRPr="00E1776A" w:rsidRDefault="00E1776A" w:rsidP="00947B04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Anstellung als „</w:t>
            </w:r>
            <w:r w:rsidR="001E66A0">
              <w:rPr>
                <w:rFonts w:ascii="Arial" w:hAnsi="Arial" w:cs="Arial"/>
                <w:sz w:val="20"/>
                <w:szCs w:val="20"/>
              </w:rPr>
              <w:t>News</w:t>
            </w:r>
            <w:r w:rsidRPr="00E1776A">
              <w:rPr>
                <w:rFonts w:ascii="Arial" w:hAnsi="Arial" w:cs="Arial"/>
                <w:sz w:val="20"/>
                <w:szCs w:val="20"/>
              </w:rPr>
              <w:t>boy“. Verkauf von Zeitungen und Süßwaren in den Passagierzügen zwischen Detroit und Port Huron.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1862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Ausbildung zum Telegrafisten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1868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Anmeldung des ersten Patents: Elektrisch betriebener Stimmenzähler zur schnelleren Abstimmung bei politischen Versammlungen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 xml:space="preserve">1868 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Erfindung eines Börsenkursanzeigers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1869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Übersiedelung nach New York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1871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Heirat mit Mary Sitwell (Mutter von Tochter Marion *1873 und den beiden Söhnen Thomas Alva Jr. *1876 und William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E1776A">
              <w:rPr>
                <w:rFonts w:ascii="Arial" w:hAnsi="Arial" w:cs="Arial"/>
                <w:sz w:val="20"/>
                <w:szCs w:val="20"/>
              </w:rPr>
              <w:t>*1878)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1876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Erfindung des Phonographen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1879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Anmeldung der Glühbirne zum Patent; erste internationale Erfolge damit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1881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1776A">
              <w:rPr>
                <w:rFonts w:ascii="Arial" w:hAnsi="Arial" w:cs="Arial"/>
                <w:sz w:val="20"/>
                <w:szCs w:val="20"/>
                <w:lang w:val="en-US"/>
              </w:rPr>
              <w:t>Gründung verschiedener Firmen: Edison Lamp Co., Edison Electric Light Co.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1881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Erfindung des Elektrizitätszählers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1984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Tod von Ehefrau Mary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1886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Heirat mit Mina Miller (Mutter von Tochter Madeleine *1888 und den Söhnen Charles *1890 und Theodore *1898)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1890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Thomas meldet wiederaufladbare Batterien beim Patentamt an</w:t>
            </w:r>
            <w:r w:rsidR="00947B04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1776A" w:rsidRPr="00E1776A" w:rsidTr="00E1776A">
        <w:trPr>
          <w:trHeight w:val="522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1891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Erfindung des Kinetographen (direkter Vorläufer der heutigen Filmkamera)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1911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Entwicklung der „Diamond Disc“ (Alternative zur Schallplatte)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1912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Entwicklung des Kinetofons (Kombination Filmkamera und Phonograph)</w:t>
            </w:r>
            <w:bookmarkStart w:id="0" w:name="_GoBack"/>
            <w:bookmarkEnd w:id="0"/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1926</w:t>
            </w:r>
          </w:p>
        </w:tc>
        <w:tc>
          <w:tcPr>
            <w:tcW w:w="8319" w:type="dxa"/>
            <w:vAlign w:val="center"/>
          </w:tcPr>
          <w:p w:rsidR="00E1776A" w:rsidRPr="00E1776A" w:rsidRDefault="00947B04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 xml:space="preserve">Thomas Alva Edison </w:t>
            </w:r>
            <w:r w:rsidR="00E1776A" w:rsidRPr="00E1776A">
              <w:rPr>
                <w:rFonts w:ascii="Arial" w:hAnsi="Arial" w:cs="Arial"/>
                <w:sz w:val="20"/>
                <w:szCs w:val="20"/>
              </w:rPr>
              <w:t>zieht sich aus seinen Unternehmen zurück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1927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 xml:space="preserve">Sohn Charles Edison wird Präsident der Dachgesellschaft </w:t>
            </w:r>
            <w:r>
              <w:rPr>
                <w:rFonts w:ascii="Arial" w:hAnsi="Arial" w:cs="Arial"/>
                <w:sz w:val="20"/>
                <w:szCs w:val="20"/>
              </w:rPr>
              <w:t>„</w:t>
            </w:r>
            <w:r w:rsidRPr="00E1776A">
              <w:rPr>
                <w:rFonts w:ascii="Arial" w:hAnsi="Arial" w:cs="Arial"/>
                <w:sz w:val="20"/>
                <w:szCs w:val="20"/>
              </w:rPr>
              <w:t>Thomas A. Edison Inc.</w:t>
            </w:r>
            <w:r>
              <w:rPr>
                <w:rFonts w:ascii="Arial" w:hAnsi="Arial" w:cs="Arial"/>
                <w:sz w:val="20"/>
                <w:szCs w:val="20"/>
              </w:rPr>
              <w:t>“</w:t>
            </w:r>
          </w:p>
        </w:tc>
      </w:tr>
      <w:tr w:rsidR="00E1776A" w:rsidRPr="00E1776A" w:rsidTr="00E1776A">
        <w:trPr>
          <w:trHeight w:val="498"/>
        </w:trPr>
        <w:tc>
          <w:tcPr>
            <w:tcW w:w="1223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>18.10.1931</w:t>
            </w:r>
          </w:p>
        </w:tc>
        <w:tc>
          <w:tcPr>
            <w:tcW w:w="8319" w:type="dxa"/>
            <w:vAlign w:val="center"/>
          </w:tcPr>
          <w:p w:rsidR="00E1776A" w:rsidRPr="00E1776A" w:rsidRDefault="00E1776A" w:rsidP="00E1776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1776A">
              <w:rPr>
                <w:rFonts w:ascii="Arial" w:hAnsi="Arial" w:cs="Arial"/>
                <w:sz w:val="20"/>
                <w:szCs w:val="20"/>
              </w:rPr>
              <w:t xml:space="preserve">Tod 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in West Orange (New J</w:t>
            </w:r>
            <w:r w:rsidRPr="00E1776A">
              <w:rPr>
                <w:rFonts w:ascii="Arial" w:hAnsi="Arial" w:cs="Arial"/>
                <w:sz w:val="20"/>
                <w:szCs w:val="20"/>
                <w:lang w:val="en-US"/>
              </w:rPr>
              <w:t>ersey, USA)</w:t>
            </w:r>
          </w:p>
        </w:tc>
      </w:tr>
    </w:tbl>
    <w:p w:rsidR="00054688" w:rsidRPr="00E1776A" w:rsidRDefault="00054688" w:rsidP="00E1776A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sectPr w:rsidR="00054688" w:rsidRPr="00E1776A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6956" w:rsidRDefault="003E6956" w:rsidP="00456456">
      <w:pPr>
        <w:spacing w:after="0" w:line="240" w:lineRule="auto"/>
      </w:pPr>
      <w:r>
        <w:separator/>
      </w:r>
    </w:p>
  </w:endnote>
  <w:endnote w:type="continuationSeparator" w:id="0">
    <w:p w:rsidR="003E6956" w:rsidRDefault="003E6956" w:rsidP="004564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6456" w:rsidRPr="009D42AF" w:rsidRDefault="009D42AF" w:rsidP="00456456">
    <w:pPr>
      <w:spacing w:after="0" w:line="259" w:lineRule="auto"/>
      <w:ind w:left="0" w:right="8750" w:firstLine="0"/>
      <w:rPr>
        <w:rFonts w:ascii="Arial" w:eastAsia="TheSans C5 Plain" w:hAnsi="Arial" w:cs="Arial"/>
        <w:bCs/>
        <w:color w:val="909191"/>
        <w:sz w:val="18"/>
        <w:szCs w:val="18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3360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2425" cy="104775"/>
          <wp:effectExtent l="19050" t="0" r="9525" b="0"/>
          <wp:wrapTight wrapText="bothSides">
            <wp:wrapPolygon edited="0">
              <wp:start x="-1168" y="0"/>
              <wp:lineTo x="-1168" y="19636"/>
              <wp:lineTo x="22184" y="19636"/>
              <wp:lineTo x="22184" y="0"/>
              <wp:lineTo x="-1168" y="0"/>
            </wp:wrapPolygon>
          </wp:wrapTight>
          <wp:docPr id="2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2425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F68F8" w:rsidRPr="005F68F8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90254355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9D42AF" w:rsidRPr="0081107C" w:rsidRDefault="009D42AF" w:rsidP="009D42AF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2023</w:t>
    </w:r>
    <w:r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r w:rsidR="005F68F8" w:rsidRPr="005F68F8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56456" w:rsidRPr="0081107C" w:rsidRDefault="00456456" w:rsidP="0045645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6956" w:rsidRDefault="003E6956" w:rsidP="00456456">
      <w:pPr>
        <w:spacing w:after="0" w:line="240" w:lineRule="auto"/>
      </w:pPr>
      <w:r>
        <w:separator/>
      </w:r>
    </w:p>
  </w:footnote>
  <w:footnote w:type="continuationSeparator" w:id="0">
    <w:p w:rsidR="003E6956" w:rsidRDefault="003E6956" w:rsidP="0045645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hdrShapeDefaults>
    <o:shapedefaults v:ext="edit" spidmax="3072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427469"/>
    <w:rsid w:val="00021736"/>
    <w:rsid w:val="00054688"/>
    <w:rsid w:val="000B1B1A"/>
    <w:rsid w:val="000B1EDB"/>
    <w:rsid w:val="00154775"/>
    <w:rsid w:val="001E66A0"/>
    <w:rsid w:val="00217092"/>
    <w:rsid w:val="00281DDB"/>
    <w:rsid w:val="00286AD7"/>
    <w:rsid w:val="002F333A"/>
    <w:rsid w:val="00312306"/>
    <w:rsid w:val="003C6042"/>
    <w:rsid w:val="003D17AB"/>
    <w:rsid w:val="003E5955"/>
    <w:rsid w:val="003E6956"/>
    <w:rsid w:val="003F641A"/>
    <w:rsid w:val="00427469"/>
    <w:rsid w:val="004328ED"/>
    <w:rsid w:val="00456456"/>
    <w:rsid w:val="00462615"/>
    <w:rsid w:val="0047291C"/>
    <w:rsid w:val="0048768A"/>
    <w:rsid w:val="004F691F"/>
    <w:rsid w:val="005534BB"/>
    <w:rsid w:val="00560917"/>
    <w:rsid w:val="005F68F8"/>
    <w:rsid w:val="0060637E"/>
    <w:rsid w:val="00620CFE"/>
    <w:rsid w:val="00657B56"/>
    <w:rsid w:val="00677A45"/>
    <w:rsid w:val="006C1DA0"/>
    <w:rsid w:val="00706539"/>
    <w:rsid w:val="00783BD3"/>
    <w:rsid w:val="008139A5"/>
    <w:rsid w:val="008B0864"/>
    <w:rsid w:val="008C525A"/>
    <w:rsid w:val="008D50E2"/>
    <w:rsid w:val="008E6E57"/>
    <w:rsid w:val="00906343"/>
    <w:rsid w:val="00947B04"/>
    <w:rsid w:val="009D42AF"/>
    <w:rsid w:val="00AC0444"/>
    <w:rsid w:val="00BB7E5F"/>
    <w:rsid w:val="00BB7EB4"/>
    <w:rsid w:val="00C64FC8"/>
    <w:rsid w:val="00D62531"/>
    <w:rsid w:val="00DA4F5E"/>
    <w:rsid w:val="00E030E0"/>
    <w:rsid w:val="00E1776A"/>
    <w:rsid w:val="00E4431F"/>
    <w:rsid w:val="00EA10D6"/>
    <w:rsid w:val="00F915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4564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456456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564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56456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E177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3_texte\mein%20traum%20meine%20geschichte%20-%20cata\01_margarete%20steiff\margarete_steiff_mb0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margarete_steiff_mb01.dotx</Template>
  <TotalTime>0</TotalTime>
  <Pages>1</Pages>
  <Words>246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Mein Traum, meine Geschichte ∙  Thomas Alva Edison</dc:title>
  <dc:creator>Martina Frietsch</dc:creator>
  <cp:lastModifiedBy>Martina Frietsch</cp:lastModifiedBy>
  <cp:revision>7</cp:revision>
  <dcterms:created xsi:type="dcterms:W3CDTF">2023-12-14T15:47:00Z</dcterms:created>
  <dcterms:modified xsi:type="dcterms:W3CDTF">2023-12-20T11:38:00Z</dcterms:modified>
</cp:coreProperties>
</file>