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1F57" w:rsidRDefault="003E1F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4061460</wp:posOffset>
            </wp:positionH>
            <wp:positionV relativeFrom="paragraph">
              <wp:posOffset>-1130300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0C0DBD" w:rsidRDefault="00F5004E" w:rsidP="00560917">
      <w:pPr>
        <w:pStyle w:val="Arialberschrift"/>
        <w:rPr>
          <w:rFonts w:cs="Arial"/>
        </w:rPr>
      </w:pPr>
      <w:r>
        <w:rPr>
          <w:rFonts w:cs="Arial"/>
        </w:rPr>
        <w:t xml:space="preserve">Edison: </w:t>
      </w:r>
      <w:r w:rsidR="003E1F57">
        <w:rPr>
          <w:rFonts w:cs="Arial"/>
        </w:rPr>
        <w:t>Das Morsealphabet</w:t>
      </w:r>
      <w:r w:rsidR="005B0F30">
        <w:rPr>
          <w:rFonts w:cs="Arial"/>
        </w:rPr>
        <w:t xml:space="preserve"> </w:t>
      </w:r>
    </w:p>
    <w:p w:rsidR="00560917" w:rsidRDefault="00560917" w:rsidP="003E1F57">
      <w:pPr>
        <w:pStyle w:val="TheSansText"/>
        <w:ind w:left="142"/>
        <w:rPr>
          <w:rFonts w:ascii="Arial" w:hAnsi="Arial" w:cs="Arial"/>
        </w:rPr>
      </w:pPr>
    </w:p>
    <w:p w:rsidR="003E1F57" w:rsidRPr="003E1F57" w:rsidRDefault="003E1F57" w:rsidP="003E1F57">
      <w:pPr>
        <w:ind w:left="142"/>
        <w:rPr>
          <w:rFonts w:ascii="Arial" w:hAnsi="Arial" w:cs="Arial"/>
          <w:sz w:val="20"/>
          <w:szCs w:val="20"/>
        </w:rPr>
      </w:pPr>
      <w:r w:rsidRPr="003E1F57">
        <w:rPr>
          <w:rFonts w:ascii="Arial" w:hAnsi="Arial" w:cs="Arial"/>
          <w:sz w:val="20"/>
          <w:szCs w:val="20"/>
        </w:rPr>
        <w:t xml:space="preserve">Entschlüssle diese Adjektive mithilfe des Morsealphabets. </w:t>
      </w:r>
    </w:p>
    <w:p w:rsidR="003E1F57" w:rsidRDefault="003E1F57" w:rsidP="003E1F57">
      <w:pPr>
        <w:ind w:left="142"/>
        <w:rPr>
          <w:rFonts w:ascii="Arial" w:hAnsi="Arial" w:cs="Arial"/>
        </w:rPr>
      </w:pPr>
    </w:p>
    <w:tbl>
      <w:tblPr>
        <w:tblStyle w:val="Tabellengitternetz"/>
        <w:tblW w:w="9996" w:type="dxa"/>
        <w:tblInd w:w="14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833"/>
        <w:gridCol w:w="833"/>
        <w:gridCol w:w="833"/>
        <w:gridCol w:w="833"/>
        <w:gridCol w:w="833"/>
        <w:gridCol w:w="833"/>
        <w:gridCol w:w="833"/>
        <w:gridCol w:w="833"/>
        <w:gridCol w:w="833"/>
        <w:gridCol w:w="833"/>
        <w:gridCol w:w="833"/>
        <w:gridCol w:w="833"/>
      </w:tblGrid>
      <w:tr w:rsidR="003E1F57" w:rsidTr="003E1F57">
        <w:trPr>
          <w:trHeight w:val="536"/>
        </w:trPr>
        <w:tc>
          <w:tcPr>
            <w:tcW w:w="833" w:type="dxa"/>
            <w:shd w:val="clear" w:color="auto" w:fill="D9D9D9" w:themeFill="background1" w:themeFillShade="D9"/>
            <w:vAlign w:val="center"/>
          </w:tcPr>
          <w:p w:rsidR="003E1F57" w:rsidRPr="003E1F57" w:rsidRDefault="003E1F57" w:rsidP="003E1F57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-.-.</w:t>
            </w:r>
          </w:p>
        </w:tc>
        <w:tc>
          <w:tcPr>
            <w:tcW w:w="833" w:type="dxa"/>
            <w:shd w:val="clear" w:color="auto" w:fill="D9D9D9" w:themeFill="background1" w:themeFillShade="D9"/>
            <w:vAlign w:val="center"/>
          </w:tcPr>
          <w:p w:rsidR="003E1F57" w:rsidRPr="003E1F57" w:rsidRDefault="003E1F57" w:rsidP="003E1F57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.-..</w:t>
            </w:r>
          </w:p>
        </w:tc>
        <w:tc>
          <w:tcPr>
            <w:tcW w:w="833" w:type="dxa"/>
            <w:shd w:val="clear" w:color="auto" w:fill="D9D9D9" w:themeFill="background1" w:themeFillShade="D9"/>
            <w:vAlign w:val="center"/>
          </w:tcPr>
          <w:p w:rsidR="003E1F57" w:rsidRPr="003E1F57" w:rsidRDefault="003E1F57" w:rsidP="003E1F57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  <w:vAlign w:val="center"/>
          </w:tcPr>
          <w:p w:rsidR="003E1F57" w:rsidRPr="003E1F57" w:rsidRDefault="003E1F57" w:rsidP="003E1F57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...-</w:t>
            </w:r>
          </w:p>
        </w:tc>
        <w:tc>
          <w:tcPr>
            <w:tcW w:w="833" w:type="dxa"/>
            <w:shd w:val="clear" w:color="auto" w:fill="D9D9D9" w:themeFill="background1" w:themeFillShade="D9"/>
            <w:vAlign w:val="center"/>
          </w:tcPr>
          <w:p w:rsidR="003E1F57" w:rsidRPr="003E1F57" w:rsidRDefault="003E1F57" w:rsidP="003E1F57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  <w:vAlign w:val="center"/>
          </w:tcPr>
          <w:p w:rsidR="003E1F57" w:rsidRPr="003E1F57" w:rsidRDefault="003E1F57" w:rsidP="003E1F57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.-.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3E1F57" w:rsidTr="003E1F57">
        <w:trPr>
          <w:trHeight w:val="536"/>
        </w:trPr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  <w:tcBorders>
              <w:top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3E1F57" w:rsidTr="003E1F57">
        <w:trPr>
          <w:trHeight w:val="536"/>
        </w:trPr>
        <w:tc>
          <w:tcPr>
            <w:tcW w:w="833" w:type="dxa"/>
            <w:shd w:val="clear" w:color="auto" w:fill="D9D9D9" w:themeFill="background1" w:themeFillShade="D9"/>
          </w:tcPr>
          <w:p w:rsidR="003E1F57" w:rsidRPr="003E1F57" w:rsidRDefault="003E1F57" w:rsidP="003E1F57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  <w:r w:rsidRPr="003E1F57">
              <w:rPr>
                <w:rFonts w:ascii="Arial" w:hAnsi="Arial" w:cs="Arial"/>
                <w:b/>
                <w:sz w:val="40"/>
                <w:szCs w:val="40"/>
              </w:rPr>
              <w:t>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3E1F57" w:rsidRDefault="003E1F57" w:rsidP="003E1F57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  <w:r w:rsidRPr="003E1F57">
              <w:rPr>
                <w:rFonts w:ascii="Arial" w:hAnsi="Arial" w:cs="Arial"/>
                <w:b/>
                <w:sz w:val="40"/>
                <w:szCs w:val="40"/>
              </w:rPr>
              <w:t>-..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8A31FD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8A31FD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eastAsia="Times New Roman" w:hAnsi="Arial" w:cs="Arial"/>
                <w:b/>
                <w:bCs/>
                <w:sz w:val="44"/>
                <w:szCs w:val="27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8A31FD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8A31FD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8A31FD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8A31FD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8A31FD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-.-.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8A31FD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....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3E1F57" w:rsidRPr="008A31FD" w:rsidRDefault="003E1F57" w:rsidP="003E1F57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Pr="008A31FD" w:rsidRDefault="003E1F57" w:rsidP="003E1F57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</w:tr>
      <w:tr w:rsidR="003E1F57" w:rsidTr="003E1F57">
        <w:trPr>
          <w:trHeight w:val="536"/>
        </w:trPr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</w:tr>
      <w:tr w:rsidR="003E1F57" w:rsidTr="003E1F57">
        <w:trPr>
          <w:trHeight w:val="536"/>
        </w:trPr>
        <w:tc>
          <w:tcPr>
            <w:tcW w:w="833" w:type="dxa"/>
            <w:shd w:val="clear" w:color="auto" w:fill="D9D9D9" w:themeFill="background1" w:themeFillShade="D9"/>
          </w:tcPr>
          <w:p w:rsidR="003E1F57" w:rsidRPr="000B6D2F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0B6D2F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0B6D2F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0B6D2F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-..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0B6D2F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0B6D2F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0B6D2F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0B6D2F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0B6D2F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3E1F57" w:rsidRDefault="003E1F57" w:rsidP="003E1F57">
            <w:pPr>
              <w:ind w:left="0" w:firstLine="0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  <w:r w:rsidRPr="003E1F57">
              <w:rPr>
                <w:rFonts w:ascii="Arial" w:hAnsi="Arial" w:cs="Arial"/>
                <w:b/>
                <w:sz w:val="40"/>
                <w:szCs w:val="40"/>
              </w:rPr>
              <w:t>-..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3E1F57" w:rsidRPr="003E1F57" w:rsidRDefault="003E1F57" w:rsidP="003E1F57">
            <w:pPr>
              <w:pStyle w:val="berschrift3"/>
              <w:shd w:val="clear" w:color="auto" w:fill="FFFFFF"/>
              <w:ind w:left="142" w:hanging="10"/>
              <w:jc w:val="center"/>
              <w:outlineLvl w:val="2"/>
              <w:rPr>
                <w:rFonts w:ascii="Arial" w:hAnsi="Arial" w:cs="Arial"/>
                <w:color w:val="003480"/>
                <w:sz w:val="44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Pr="003E1F57" w:rsidRDefault="003E1F57" w:rsidP="003E1F57">
            <w:pPr>
              <w:pStyle w:val="berschrift3"/>
              <w:shd w:val="clear" w:color="auto" w:fill="FFFFFF"/>
              <w:ind w:left="142" w:hanging="10"/>
              <w:jc w:val="center"/>
              <w:outlineLvl w:val="2"/>
              <w:rPr>
                <w:rFonts w:ascii="Arial" w:hAnsi="Arial" w:cs="Arial"/>
                <w:color w:val="003480"/>
                <w:sz w:val="44"/>
              </w:rPr>
            </w:pPr>
          </w:p>
        </w:tc>
      </w:tr>
      <w:tr w:rsidR="003E1F57" w:rsidTr="003E1F57">
        <w:trPr>
          <w:trHeight w:val="536"/>
        </w:trPr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</w:tr>
      <w:tr w:rsidR="003E1F57" w:rsidTr="003E1F57">
        <w:trPr>
          <w:trHeight w:val="536"/>
        </w:trPr>
        <w:tc>
          <w:tcPr>
            <w:tcW w:w="833" w:type="dxa"/>
            <w:shd w:val="clear" w:color="auto" w:fill="D9D9D9" w:themeFill="background1" w:themeFillShade="D9"/>
          </w:tcPr>
          <w:p w:rsidR="003E1F57" w:rsidRPr="00F42B87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-...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42B87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42B87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....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42B87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42B87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42B87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42B87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.-..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42B87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42B87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-.-.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42B87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....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3E1F57" w:rsidRPr="00F42B87" w:rsidRDefault="003E1F57" w:rsidP="003E1F57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Pr="00F42B87" w:rsidRDefault="003E1F57" w:rsidP="003E1F57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</w:tr>
      <w:tr w:rsidR="003E1F57" w:rsidTr="003E1F57">
        <w:trPr>
          <w:trHeight w:val="536"/>
        </w:trPr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Default="003E1F57" w:rsidP="003E1F57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</w:tr>
      <w:tr w:rsidR="003E1F57" w:rsidTr="003E1F57">
        <w:trPr>
          <w:trHeight w:val="536"/>
        </w:trPr>
        <w:tc>
          <w:tcPr>
            <w:tcW w:w="833" w:type="dxa"/>
            <w:shd w:val="clear" w:color="auto" w:fill="D9D9D9" w:themeFill="background1" w:themeFillShade="D9"/>
          </w:tcPr>
          <w:p w:rsidR="003E1F57" w:rsidRPr="00AE01F4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AE01F4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AE01F4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-...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AE01F4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AE01F4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AE01F4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AE01F4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AE01F4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-...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AE01F4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AE01F4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3E1F57" w:rsidRPr="00AE01F4" w:rsidRDefault="003E1F57" w:rsidP="003E1F57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3E1F57" w:rsidRPr="00AE01F4" w:rsidRDefault="003E1F57" w:rsidP="003E1F57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</w:tr>
      <w:tr w:rsidR="003E1F57" w:rsidTr="003E1F57">
        <w:trPr>
          <w:trHeight w:val="536"/>
        </w:trPr>
        <w:tc>
          <w:tcPr>
            <w:tcW w:w="833" w:type="dxa"/>
          </w:tcPr>
          <w:p w:rsidR="003E1F57" w:rsidRPr="00607940" w:rsidRDefault="003E1F57" w:rsidP="003E1F57">
            <w:pPr>
              <w:ind w:left="142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142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142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142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142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142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142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142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142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3E1F57">
            <w:pPr>
              <w:ind w:left="142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  <w:tcBorders>
              <w:top w:val="nil"/>
              <w:right w:val="nil"/>
            </w:tcBorders>
          </w:tcPr>
          <w:p w:rsidR="003E1F57" w:rsidRPr="00AE01F4" w:rsidRDefault="003E1F57" w:rsidP="003E1F57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  <w:tc>
          <w:tcPr>
            <w:tcW w:w="833" w:type="dxa"/>
            <w:tcBorders>
              <w:top w:val="nil"/>
              <w:left w:val="nil"/>
              <w:right w:val="nil"/>
            </w:tcBorders>
          </w:tcPr>
          <w:p w:rsidR="003E1F57" w:rsidRPr="00AE01F4" w:rsidRDefault="003E1F57" w:rsidP="003E1F57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</w:tr>
      <w:tr w:rsidR="003E1F57" w:rsidTr="003E1F57">
        <w:trPr>
          <w:trHeight w:val="536"/>
        </w:trPr>
        <w:tc>
          <w:tcPr>
            <w:tcW w:w="833" w:type="dxa"/>
            <w:shd w:val="clear" w:color="auto" w:fill="D9D9D9" w:themeFill="background1" w:themeFillShade="D9"/>
          </w:tcPr>
          <w:p w:rsidR="003E1F57" w:rsidRPr="00F30F92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30F92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30F92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30F92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30F92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--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30F92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30F92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30F92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-..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30F92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.-..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30F92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F30F92" w:rsidRDefault="003E1F57" w:rsidP="003E1F57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-.-.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3E1F57" w:rsidRPr="003E1F57" w:rsidRDefault="003E1F57" w:rsidP="003E1F57">
            <w:pPr>
              <w:ind w:left="0" w:firstLine="0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  <w:r w:rsidRPr="003E1F57">
              <w:rPr>
                <w:rFonts w:ascii="Arial" w:hAnsi="Arial" w:cs="Arial"/>
                <w:b/>
                <w:sz w:val="40"/>
                <w:szCs w:val="40"/>
              </w:rPr>
              <w:t>....</w:t>
            </w:r>
          </w:p>
        </w:tc>
      </w:tr>
      <w:tr w:rsidR="003E1F57" w:rsidTr="003E1F57">
        <w:trPr>
          <w:trHeight w:val="536"/>
        </w:trPr>
        <w:tc>
          <w:tcPr>
            <w:tcW w:w="833" w:type="dxa"/>
          </w:tcPr>
          <w:p w:rsidR="003E1F57" w:rsidRPr="00607940" w:rsidRDefault="003E1F57" w:rsidP="005821FC">
            <w:pPr>
              <w:ind w:left="142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5821FC">
            <w:pPr>
              <w:ind w:left="142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5821FC">
            <w:pPr>
              <w:ind w:left="142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5821FC">
            <w:pPr>
              <w:ind w:left="142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5821FC">
            <w:pPr>
              <w:ind w:left="142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5821FC">
            <w:pPr>
              <w:ind w:left="142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5821FC">
            <w:pPr>
              <w:ind w:left="142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5821FC">
            <w:pPr>
              <w:ind w:left="142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5821FC">
            <w:pPr>
              <w:ind w:left="142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5821FC">
            <w:pPr>
              <w:ind w:left="142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5821FC">
            <w:pPr>
              <w:ind w:left="142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33" w:type="dxa"/>
          </w:tcPr>
          <w:p w:rsidR="003E1F57" w:rsidRPr="00607940" w:rsidRDefault="003E1F57" w:rsidP="005821FC">
            <w:pPr>
              <w:pStyle w:val="berschrift3"/>
              <w:shd w:val="clear" w:color="auto" w:fill="FFFFFF"/>
              <w:ind w:left="142" w:hanging="10"/>
              <w:outlineLvl w:val="2"/>
              <w:rPr>
                <w:rFonts w:ascii="Arial" w:hAnsi="Arial" w:cs="Arial"/>
                <w:b w:val="0"/>
                <w:color w:val="003480"/>
                <w:sz w:val="28"/>
                <w:szCs w:val="28"/>
              </w:rPr>
            </w:pPr>
          </w:p>
        </w:tc>
      </w:tr>
    </w:tbl>
    <w:p w:rsidR="003E1F57" w:rsidRPr="003E1F57" w:rsidRDefault="003E1F57" w:rsidP="003E1F57">
      <w:pPr>
        <w:ind w:left="142"/>
        <w:rPr>
          <w:rFonts w:ascii="Arial" w:hAnsi="Arial" w:cs="Arial"/>
        </w:rPr>
      </w:pPr>
    </w:p>
    <w:tbl>
      <w:tblPr>
        <w:tblStyle w:val="Tabellengitternetz"/>
        <w:tblpPr w:leftFromText="141" w:rightFromText="141" w:vertAnchor="text" w:horzAnchor="margin" w:tblpX="147" w:tblpY="307"/>
        <w:tblW w:w="10031" w:type="dxa"/>
        <w:tblCellMar>
          <w:left w:w="0" w:type="dxa"/>
          <w:right w:w="0" w:type="dxa"/>
        </w:tblCellMar>
        <w:tblLook w:val="04A0"/>
      </w:tblPr>
      <w:tblGrid>
        <w:gridCol w:w="579"/>
        <w:gridCol w:w="554"/>
        <w:gridCol w:w="552"/>
        <w:gridCol w:w="559"/>
        <w:gridCol w:w="565"/>
        <w:gridCol w:w="559"/>
        <w:gridCol w:w="656"/>
        <w:gridCol w:w="566"/>
        <w:gridCol w:w="552"/>
        <w:gridCol w:w="554"/>
        <w:gridCol w:w="554"/>
        <w:gridCol w:w="552"/>
        <w:gridCol w:w="559"/>
        <w:gridCol w:w="559"/>
        <w:gridCol w:w="559"/>
        <w:gridCol w:w="553"/>
        <w:gridCol w:w="616"/>
        <w:gridCol w:w="383"/>
      </w:tblGrid>
      <w:tr w:rsidR="003E1F57" w:rsidRPr="00CC5413" w:rsidTr="003E1F57">
        <w:trPr>
          <w:trHeight w:val="333"/>
        </w:trPr>
        <w:tc>
          <w:tcPr>
            <w:tcW w:w="57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..-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-.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</w:t>
            </w:r>
          </w:p>
        </w:tc>
        <w:tc>
          <w:tcPr>
            <w:tcW w:w="565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-.-.</w:t>
            </w:r>
          </w:p>
        </w:tc>
        <w:tc>
          <w:tcPr>
            <w:tcW w:w="656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....</w:t>
            </w:r>
          </w:p>
        </w:tc>
        <w:tc>
          <w:tcPr>
            <w:tcW w:w="566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..-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</w:t>
            </w:r>
          </w:p>
        </w:tc>
        <w:tc>
          <w:tcPr>
            <w:tcW w:w="553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-.-.</w:t>
            </w:r>
          </w:p>
        </w:tc>
        <w:tc>
          <w:tcPr>
            <w:tcW w:w="616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....</w:t>
            </w:r>
          </w:p>
        </w:tc>
        <w:tc>
          <w:tcPr>
            <w:tcW w:w="383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3E1F57" w:rsidRPr="00CC5413" w:rsidRDefault="003E1F57" w:rsidP="003E1F57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</w:p>
        </w:tc>
      </w:tr>
      <w:tr w:rsidR="003E1F57" w:rsidTr="003E1F57">
        <w:trPr>
          <w:trHeight w:val="316"/>
        </w:trPr>
        <w:tc>
          <w:tcPr>
            <w:tcW w:w="57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4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2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65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656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66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2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4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4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2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3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616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83" w:type="dxa"/>
            <w:tcBorders>
              <w:top w:val="nil"/>
              <w:right w:val="nil"/>
            </w:tcBorders>
          </w:tcPr>
          <w:p w:rsidR="003E1F57" w:rsidRDefault="003E1F57" w:rsidP="003E1F57">
            <w:pPr>
              <w:ind w:left="142"/>
              <w:rPr>
                <w:sz w:val="24"/>
              </w:rPr>
            </w:pPr>
          </w:p>
        </w:tc>
      </w:tr>
      <w:tr w:rsidR="003E1F57" w:rsidTr="003E1F57">
        <w:trPr>
          <w:trHeight w:val="316"/>
        </w:trPr>
        <w:tc>
          <w:tcPr>
            <w:tcW w:w="57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.-..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---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...</w:t>
            </w:r>
          </w:p>
        </w:tc>
        <w:tc>
          <w:tcPr>
            <w:tcW w:w="565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..-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-.</w:t>
            </w:r>
          </w:p>
        </w:tc>
        <w:tc>
          <w:tcPr>
            <w:tcW w:w="656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--.</w:t>
            </w:r>
          </w:p>
        </w:tc>
        <w:tc>
          <w:tcPr>
            <w:tcW w:w="566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...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---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</w:t>
            </w:r>
          </w:p>
        </w:tc>
        <w:tc>
          <w:tcPr>
            <w:tcW w:w="553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616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</w:t>
            </w:r>
          </w:p>
        </w:tc>
        <w:tc>
          <w:tcPr>
            <w:tcW w:w="383" w:type="dxa"/>
            <w:shd w:val="clear" w:color="auto" w:fill="D9D9D9" w:themeFill="background1" w:themeFillShade="D9"/>
          </w:tcPr>
          <w:p w:rsidR="003E1F57" w:rsidRPr="00CC5413" w:rsidRDefault="003E1F57" w:rsidP="003E1F57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</w:t>
            </w:r>
          </w:p>
        </w:tc>
      </w:tr>
      <w:tr w:rsidR="003E1F57" w:rsidTr="003E1F57">
        <w:trPr>
          <w:trHeight w:val="316"/>
        </w:trPr>
        <w:tc>
          <w:tcPr>
            <w:tcW w:w="57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4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2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65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656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66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2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4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4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2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9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53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616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83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36"/>
                <w:szCs w:val="36"/>
              </w:rPr>
            </w:pPr>
          </w:p>
        </w:tc>
      </w:tr>
    </w:tbl>
    <w:p w:rsidR="003E1F57" w:rsidRDefault="003E1F57" w:rsidP="003E1F57">
      <w:pPr>
        <w:spacing w:after="0" w:line="240" w:lineRule="auto"/>
        <w:ind w:left="142"/>
        <w:rPr>
          <w:sz w:val="24"/>
        </w:rPr>
      </w:pPr>
    </w:p>
    <w:p w:rsidR="003E1F57" w:rsidRPr="003E1F57" w:rsidRDefault="003E1F57" w:rsidP="003E1F57">
      <w:pPr>
        <w:ind w:left="142"/>
        <w:rPr>
          <w:rFonts w:ascii="Arial" w:hAnsi="Arial" w:cs="Arial"/>
          <w:sz w:val="20"/>
          <w:szCs w:val="20"/>
        </w:rPr>
      </w:pPr>
      <w:r w:rsidRPr="003E1F57">
        <w:rPr>
          <w:rFonts w:ascii="Arial" w:hAnsi="Arial" w:cs="Arial"/>
          <w:sz w:val="20"/>
          <w:szCs w:val="20"/>
        </w:rPr>
        <w:t>Welche passen deiner Meinung nach besonders gut zu Thomas</w:t>
      </w:r>
      <w:r w:rsidR="00595B18">
        <w:rPr>
          <w:rFonts w:ascii="Arial" w:hAnsi="Arial" w:cs="Arial"/>
          <w:sz w:val="20"/>
          <w:szCs w:val="20"/>
        </w:rPr>
        <w:t xml:space="preserve"> Alva </w:t>
      </w:r>
      <w:r w:rsidRPr="003E1F57">
        <w:rPr>
          <w:rFonts w:ascii="Arial" w:hAnsi="Arial" w:cs="Arial"/>
          <w:sz w:val="20"/>
          <w:szCs w:val="20"/>
        </w:rPr>
        <w:t>Edison? Markiere sie farbig.</w:t>
      </w:r>
    </w:p>
    <w:p w:rsidR="003E1F57" w:rsidRPr="003E1F57" w:rsidRDefault="003E1F57" w:rsidP="003E1F57">
      <w:pPr>
        <w:ind w:left="142"/>
        <w:rPr>
          <w:rFonts w:ascii="Arial" w:hAnsi="Arial" w:cs="Arial"/>
          <w:sz w:val="20"/>
          <w:szCs w:val="20"/>
        </w:rPr>
      </w:pPr>
      <w:r w:rsidRPr="003E1F57">
        <w:rPr>
          <w:rFonts w:ascii="Arial" w:hAnsi="Arial" w:cs="Arial"/>
          <w:sz w:val="20"/>
          <w:szCs w:val="20"/>
        </w:rPr>
        <w:t xml:space="preserve">Schreibe hier unten Adjektive auf, die zu dir passen. Übersetze sie in das Morse-Alphabet. </w:t>
      </w:r>
    </w:p>
    <w:p w:rsidR="003E1F57" w:rsidRDefault="003E1F57" w:rsidP="003E1F57">
      <w:pPr>
        <w:ind w:left="142"/>
        <w:rPr>
          <w:sz w:val="24"/>
        </w:rPr>
      </w:pPr>
      <w:r w:rsidRPr="003E1F57">
        <w:rPr>
          <w:rFonts w:ascii="Arial" w:hAnsi="Arial" w:cs="Arial"/>
          <w:sz w:val="20"/>
          <w:szCs w:val="20"/>
        </w:rPr>
        <w:t>Schreibe sie auf ein separates Blatt und gib es einem Partner, der die Wörter entschlüsseln soll.</w:t>
      </w:r>
    </w:p>
    <w:tbl>
      <w:tblPr>
        <w:tblStyle w:val="Tabellengitternetz"/>
        <w:tblW w:w="0" w:type="auto"/>
        <w:tblInd w:w="250" w:type="dxa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ook w:val="04A0"/>
      </w:tblPr>
      <w:tblGrid>
        <w:gridCol w:w="9746"/>
      </w:tblGrid>
      <w:tr w:rsidR="003E1F57" w:rsidTr="003E1F57">
        <w:tc>
          <w:tcPr>
            <w:tcW w:w="9746" w:type="dxa"/>
          </w:tcPr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24"/>
              </w:rPr>
            </w:pPr>
          </w:p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24"/>
              </w:rPr>
            </w:pPr>
          </w:p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24"/>
              </w:rPr>
            </w:pPr>
          </w:p>
          <w:p w:rsidR="003E1F57" w:rsidRPr="00607940" w:rsidRDefault="003E1F57" w:rsidP="003E1F57">
            <w:pPr>
              <w:ind w:left="142"/>
              <w:rPr>
                <w:rFonts w:ascii="Arial" w:hAnsi="Arial" w:cs="Arial"/>
                <w:sz w:val="24"/>
              </w:rPr>
            </w:pPr>
          </w:p>
          <w:p w:rsidR="003E1F57" w:rsidRDefault="003E1F57" w:rsidP="003E1F57">
            <w:pPr>
              <w:ind w:left="142"/>
              <w:rPr>
                <w:sz w:val="24"/>
              </w:rPr>
            </w:pPr>
          </w:p>
        </w:tc>
      </w:tr>
    </w:tbl>
    <w:p w:rsidR="003E1F57" w:rsidRPr="000C0DBD" w:rsidRDefault="003E1F57" w:rsidP="003E1F57">
      <w:pPr>
        <w:pStyle w:val="TheSansText"/>
        <w:ind w:left="142"/>
        <w:rPr>
          <w:rFonts w:ascii="Arial" w:hAnsi="Arial" w:cs="Arial"/>
        </w:rPr>
      </w:pPr>
      <w:bookmarkStart w:id="0" w:name="_GoBack"/>
      <w:bookmarkEnd w:id="0"/>
    </w:p>
    <w:sectPr w:rsidR="003E1F57" w:rsidRPr="000C0DBD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5F60" w:rsidRDefault="006C5F60" w:rsidP="00456456">
      <w:pPr>
        <w:spacing w:after="0" w:line="240" w:lineRule="auto"/>
      </w:pPr>
      <w:r>
        <w:separator/>
      </w:r>
    </w:p>
  </w:endnote>
  <w:endnote w:type="continuationSeparator" w:id="0">
    <w:p w:rsidR="006C5F60" w:rsidRDefault="006C5F60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A04F8B" w:rsidRDefault="00A04F8B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5080</wp:posOffset>
          </wp:positionV>
          <wp:extent cx="348615" cy="106680"/>
          <wp:effectExtent l="19050" t="0" r="0" b="0"/>
          <wp:wrapTight wrapText="bothSides">
            <wp:wrapPolygon edited="0">
              <wp:start x="-1180" y="0"/>
              <wp:lineTo x="-1180" y="19286"/>
              <wp:lineTo x="21246" y="19286"/>
              <wp:lineTo x="21246" y="0"/>
              <wp:lineTo x="-1180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48615" cy="1066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B01B1" w:rsidRPr="00CB01B1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A04F8B" w:rsidRPr="0081107C" w:rsidRDefault="00A04F8B" w:rsidP="00A04F8B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CB01B1" w:rsidRPr="00CB01B1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319454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5F60" w:rsidRDefault="006C5F60" w:rsidP="00456456">
      <w:pPr>
        <w:spacing w:after="0" w:line="240" w:lineRule="auto"/>
      </w:pPr>
      <w:r>
        <w:separator/>
      </w:r>
    </w:p>
  </w:footnote>
  <w:footnote w:type="continuationSeparator" w:id="0">
    <w:p w:rsidR="006C5F60" w:rsidRDefault="006C5F60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7C4" w:rsidRPr="002D4E32" w:rsidRDefault="00CB01B1" w:rsidP="000857C4">
    <w:pPr>
      <w:pStyle w:val="ArialTitelgrau"/>
      <w:ind w:firstLine="142"/>
      <w:rPr>
        <w:rFonts w:ascii="TheSans C5s ExtraBold" w:hAnsi="TheSans C5s ExtraBold"/>
        <w:color w:val="00347D"/>
      </w:rPr>
    </w:pPr>
    <w:r w:rsidRPr="00CB01B1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0857C4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857C4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857C4">
      <w:rPr>
        <w:sz w:val="20"/>
        <w:szCs w:val="20"/>
      </w:rPr>
      <w:t xml:space="preserve">Arbeitsblatt </w:t>
    </w:r>
    <w:r w:rsidR="003E1F57">
      <w:rPr>
        <w:sz w:val="20"/>
        <w:szCs w:val="20"/>
      </w:rPr>
      <w:t>5</w:t>
    </w:r>
    <w:r w:rsidR="000857C4" w:rsidRPr="002D4E32">
      <w:rPr>
        <w:sz w:val="20"/>
        <w:szCs w:val="20"/>
      </w:rPr>
      <w:t xml:space="preserve">: </w:t>
    </w:r>
    <w:r w:rsidR="00F5004E">
      <w:rPr>
        <w:sz w:val="20"/>
        <w:szCs w:val="20"/>
      </w:rPr>
      <w:t xml:space="preserve">Edison: </w:t>
    </w:r>
    <w:r w:rsidR="003E1F57">
      <w:rPr>
        <w:sz w:val="20"/>
        <w:szCs w:val="20"/>
      </w:rPr>
      <w:t>Das Morsealphabet</w:t>
    </w:r>
  </w:p>
  <w:p w:rsidR="000857C4" w:rsidRPr="00000978" w:rsidRDefault="00CB01B1" w:rsidP="000857C4">
    <w:pPr>
      <w:pStyle w:val="KeinLeerraum"/>
      <w:ind w:left="142"/>
      <w:rPr>
        <w:color w:val="909191"/>
        <w:sz w:val="16"/>
        <w:szCs w:val="16"/>
      </w:rPr>
    </w:pPr>
    <w:r w:rsidRPr="00CB01B1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0857C4" w:rsidRDefault="000857C4" w:rsidP="000857C4">
    <w:pPr>
      <w:pStyle w:val="ArialBeschreibunggrau"/>
      <w:ind w:firstLine="132"/>
    </w:pPr>
    <w:r>
      <w:t>Mein Traum, meine Geschichte (Reihe)</w:t>
    </w:r>
  </w:p>
  <w:p w:rsidR="000857C4" w:rsidRDefault="000857C4" w:rsidP="000857C4">
    <w:pPr>
      <w:pStyle w:val="ArialBeschreibunggrau"/>
      <w:ind w:firstLine="132"/>
    </w:pPr>
    <w:r>
      <w:t xml:space="preserve">Thomas </w:t>
    </w:r>
    <w:r w:rsidR="00A04F8B">
      <w:t xml:space="preserve">Alva </w:t>
    </w:r>
    <w:r>
      <w:t xml:space="preserve">Edison (Film) </w:t>
    </w:r>
  </w:p>
  <w:p w:rsidR="000857C4" w:rsidRDefault="000857C4" w:rsidP="000857C4">
    <w:pPr>
      <w:pStyle w:val="ArialBeschreibunggrau"/>
      <w:ind w:firstLine="132"/>
    </w:pPr>
    <w:r>
      <w:t>planet-schule.de</w:t>
    </w:r>
  </w:p>
  <w:p w:rsidR="000857C4" w:rsidRPr="00EA14C0" w:rsidRDefault="000857C4" w:rsidP="000857C4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35146"/>
    <w:multiLevelType w:val="hybridMultilevel"/>
    <w:tmpl w:val="65169D34"/>
    <w:lvl w:ilvl="0" w:tplc="0407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686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0449"/>
    <w:rsid w:val="00021736"/>
    <w:rsid w:val="000257E0"/>
    <w:rsid w:val="00054688"/>
    <w:rsid w:val="000857C4"/>
    <w:rsid w:val="000C0DBD"/>
    <w:rsid w:val="000F290A"/>
    <w:rsid w:val="00190962"/>
    <w:rsid w:val="00244D96"/>
    <w:rsid w:val="00281DDB"/>
    <w:rsid w:val="00286AD7"/>
    <w:rsid w:val="002D6BDC"/>
    <w:rsid w:val="00312306"/>
    <w:rsid w:val="003E1F57"/>
    <w:rsid w:val="003E5955"/>
    <w:rsid w:val="003F641A"/>
    <w:rsid w:val="004130BE"/>
    <w:rsid w:val="00427469"/>
    <w:rsid w:val="004328ED"/>
    <w:rsid w:val="00456456"/>
    <w:rsid w:val="00462615"/>
    <w:rsid w:val="00466A1B"/>
    <w:rsid w:val="0047291C"/>
    <w:rsid w:val="0048768A"/>
    <w:rsid w:val="004E25B3"/>
    <w:rsid w:val="004F691F"/>
    <w:rsid w:val="00550D47"/>
    <w:rsid w:val="005534BB"/>
    <w:rsid w:val="00560917"/>
    <w:rsid w:val="00595B18"/>
    <w:rsid w:val="005B0F30"/>
    <w:rsid w:val="005B505F"/>
    <w:rsid w:val="005F6E99"/>
    <w:rsid w:val="0060637E"/>
    <w:rsid w:val="00607940"/>
    <w:rsid w:val="00620CFE"/>
    <w:rsid w:val="00657B56"/>
    <w:rsid w:val="00677A45"/>
    <w:rsid w:val="006C2ACD"/>
    <w:rsid w:val="006C5F60"/>
    <w:rsid w:val="006D02B2"/>
    <w:rsid w:val="007015ED"/>
    <w:rsid w:val="0072539E"/>
    <w:rsid w:val="00783BD3"/>
    <w:rsid w:val="008206FC"/>
    <w:rsid w:val="008B0864"/>
    <w:rsid w:val="008E6E57"/>
    <w:rsid w:val="00906343"/>
    <w:rsid w:val="009F1FC1"/>
    <w:rsid w:val="00A04F8B"/>
    <w:rsid w:val="00AC0444"/>
    <w:rsid w:val="00B31307"/>
    <w:rsid w:val="00B54F0E"/>
    <w:rsid w:val="00BB7E5F"/>
    <w:rsid w:val="00BB7EB4"/>
    <w:rsid w:val="00C64FC8"/>
    <w:rsid w:val="00CB01B1"/>
    <w:rsid w:val="00CC1546"/>
    <w:rsid w:val="00D3751C"/>
    <w:rsid w:val="00D44499"/>
    <w:rsid w:val="00DA4F5E"/>
    <w:rsid w:val="00DE4F75"/>
    <w:rsid w:val="00E030E0"/>
    <w:rsid w:val="00E4431F"/>
    <w:rsid w:val="00E730C5"/>
    <w:rsid w:val="00EA035D"/>
    <w:rsid w:val="00EA10D6"/>
    <w:rsid w:val="00EA1874"/>
    <w:rsid w:val="00F45162"/>
    <w:rsid w:val="00F5004E"/>
    <w:rsid w:val="00F7705A"/>
    <w:rsid w:val="00FC4627"/>
    <w:rsid w:val="00FF2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berschrift3">
    <w:name w:val="heading 3"/>
    <w:basedOn w:val="Standard"/>
    <w:link w:val="berschrift3Zchn"/>
    <w:uiPriority w:val="9"/>
    <w:qFormat/>
    <w:rsid w:val="003E1F57"/>
    <w:pPr>
      <w:spacing w:before="100" w:beforeAutospacing="1" w:after="100" w:afterAutospacing="1" w:line="240" w:lineRule="auto"/>
      <w:ind w:left="0" w:firstLine="0"/>
      <w:outlineLvl w:val="2"/>
    </w:pPr>
    <w:rPr>
      <w:rFonts w:ascii="Times New Roman" w:eastAsia="Times New Roman" w:hAnsi="Times New Roman" w:cs="Times New Roman"/>
      <w:b/>
      <w:bCs/>
      <w:color w:val="auto"/>
      <w:kern w:val="0"/>
      <w:sz w:val="27"/>
      <w:szCs w:val="27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5F6E99"/>
    <w:pPr>
      <w:spacing w:after="200" w:line="276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  <w:style w:type="table" w:styleId="Tabellengitternetz">
    <w:name w:val="Table Grid"/>
    <w:basedOn w:val="NormaleTabelle"/>
    <w:uiPriority w:val="59"/>
    <w:rsid w:val="005F6E9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3Zchn">
    <w:name w:val="Überschrift 3 Zchn"/>
    <w:basedOn w:val="Absatz-Standardschriftart"/>
    <w:link w:val="berschrift3"/>
    <w:uiPriority w:val="9"/>
    <w:rsid w:val="003E1F57"/>
    <w:rPr>
      <w:rFonts w:ascii="Times New Roman" w:eastAsia="Times New Roman" w:hAnsi="Times New Roman" w:cs="Times New Roman"/>
      <w:b/>
      <w:bCs/>
      <w:sz w:val="27"/>
      <w:szCs w:val="27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116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 Thomas Alva Edison</dc:title>
  <dc:creator>Martina Frietsch</dc:creator>
  <cp:lastModifiedBy>Martina Frietsch</cp:lastModifiedBy>
  <cp:revision>7</cp:revision>
  <dcterms:created xsi:type="dcterms:W3CDTF">2023-12-14T15:13:00Z</dcterms:created>
  <dcterms:modified xsi:type="dcterms:W3CDTF">2024-01-02T11:37:00Z</dcterms:modified>
</cp:coreProperties>
</file>