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4118610</wp:posOffset>
            </wp:positionH>
            <wp:positionV relativeFrom="paragraph">
              <wp:posOffset>-1311910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560917" w:rsidRPr="00B54F0E" w:rsidRDefault="00B54F0E" w:rsidP="00560917">
      <w:pPr>
        <w:pStyle w:val="Arialberschrift"/>
      </w:pPr>
      <w:r>
        <w:t xml:space="preserve">Kinder </w:t>
      </w:r>
      <w:r w:rsidR="00550D47">
        <w:t>über</w:t>
      </w:r>
      <w:r>
        <w:t xml:space="preserve"> Thomas </w:t>
      </w:r>
      <w:r w:rsidR="000857C4">
        <w:t>Alva Edison</w:t>
      </w:r>
    </w:p>
    <w:p w:rsidR="00560917" w:rsidRDefault="00560917" w:rsidP="00560917">
      <w:pPr>
        <w:pStyle w:val="TheSansText"/>
        <w:ind w:left="142"/>
      </w:pPr>
    </w:p>
    <w:p w:rsidR="00021736" w:rsidRPr="007015ED" w:rsidRDefault="00550D47" w:rsidP="00054688">
      <w:pPr>
        <w:ind w:left="142" w:firstLine="0"/>
        <w:rPr>
          <w:rFonts w:ascii="Arial" w:hAnsi="Arial" w:cs="Arial"/>
        </w:rPr>
      </w:pPr>
      <w:r w:rsidRPr="007015ED">
        <w:rPr>
          <w:rFonts w:ascii="Arial" w:hAnsi="Arial" w:cs="Arial"/>
        </w:rPr>
        <w:t>Einige Kinder erzählen, was sie über Thomas Alva Edison bereits wissen. Lies die Sprechblasen aufmerksam.</w:t>
      </w:r>
    </w:p>
    <w:p w:rsidR="00550D47" w:rsidRPr="00550D47" w:rsidRDefault="00544924" w:rsidP="00054688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Abgerundete rechteckige Legende 3" o:spid="_x0000_s1042" type="#_x0000_t62" style="position:absolute;left:0;text-align:left;margin-left:170.7pt;margin-top:25.7pt;width:122.85pt;height:49.6pt;z-index:251704320;visibility:visible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" adj="12185,26064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Geboren wurde er 1847</w:t>
                  </w:r>
                  <w:r w:rsidR="00544924">
                    <w:rPr>
                      <w:rFonts w:ascii="Arial" w:hAnsi="Arial" w:cs="Arial"/>
                    </w:rPr>
                    <w:t xml:space="preserve"> in Milan in Ohio</w:t>
                  </w:r>
                  <w:r w:rsidRPr="00550D47">
                    <w:rPr>
                      <w:rFonts w:ascii="Arial" w:hAnsi="Arial" w:cs="Arial"/>
                    </w:rPr>
                    <w:t>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left:0;text-align:left;margin-left:492.05pt;margin-top:532.05pt;width:25.5pt;height:64.65pt;z-index:251720704" stroked="f">
            <v:textbox style="layout-flow:vertical;mso-layout-flow-alt:bottom-to-top">
              <w:txbxContent>
                <w:p w:rsidR="002E25C2" w:rsidRPr="002E25C2" w:rsidRDefault="002E25C2">
                  <w:pPr>
                    <w:ind w:left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2E25C2">
                    <w:rPr>
                      <w:rFonts w:ascii="Arial" w:hAnsi="Arial" w:cs="Arial"/>
                      <w:sz w:val="16"/>
                      <w:szCs w:val="16"/>
                    </w:rPr>
                    <w:t xml:space="preserve">Bild: </w:t>
                  </w:r>
                  <w:proofErr w:type="spellStart"/>
                  <w:r w:rsidRPr="002E25C2">
                    <w:rPr>
                      <w:rFonts w:ascii="Arial" w:hAnsi="Arial" w:cs="Arial"/>
                      <w:sz w:val="16"/>
                      <w:szCs w:val="16"/>
                    </w:rPr>
                    <w:t>Colourbox</w:t>
                  </w:r>
                  <w:proofErr w:type="spellEnd"/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12" o:spid="_x0000_s1049" type="#_x0000_t62" style="position:absolute;left:0;text-align:left;margin-left:422.55pt;margin-top:310.8pt;width:95pt;height:90.75pt;z-index:251711488;visibility:visible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" adj="1307,-2713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 xml:space="preserve">Durch seinen ausgeprägten Geschäftssinn wurde </w:t>
                  </w:r>
                  <w:r w:rsidR="000257E0">
                    <w:rPr>
                      <w:rFonts w:ascii="Arial" w:hAnsi="Arial" w:cs="Arial"/>
                    </w:rPr>
                    <w:t>er</w:t>
                  </w:r>
                  <w:r w:rsidRPr="00550D47">
                    <w:rPr>
                      <w:rFonts w:ascii="Arial" w:hAnsi="Arial" w:cs="Arial"/>
                    </w:rPr>
                    <w:t xml:space="preserve"> sehr erfolgreich.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18" o:spid="_x0000_s1055" type="#_x0000_t62" style="position:absolute;left:0;text-align:left;margin-left:-19.35pt;margin-top:236.55pt;width:92.4pt;height:81pt;z-index:251717632;visibility:visible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" adj="23856,5213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Er war an der Erfindung der Schreib</w:t>
                  </w:r>
                  <w:r w:rsidR="00E730C5">
                    <w:rPr>
                      <w:rFonts w:ascii="Arial" w:hAnsi="Arial" w:cs="Arial"/>
                    </w:rPr>
                    <w:softHyphen/>
                  </w:r>
                  <w:r w:rsidRPr="00550D47">
                    <w:rPr>
                      <w:rFonts w:ascii="Arial" w:hAnsi="Arial" w:cs="Arial"/>
                    </w:rPr>
                    <w:t>maschine beteiligt.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9" o:spid="_x0000_s1046" type="#_x0000_t62" style="position:absolute;left:0;text-align:left;margin-left:-18.3pt;margin-top:343.25pt;width:122.85pt;height:43.55pt;z-index:251708416;visibility:visible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" adj="14347,-4389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Er starb am 18. Oktober</w:t>
                  </w:r>
                  <w:r w:rsidR="00D64EC6">
                    <w:rPr>
                      <w:rFonts w:ascii="Arial" w:hAnsi="Arial" w:cs="Arial"/>
                    </w:rPr>
                    <w:t xml:space="preserve"> 1931</w:t>
                  </w:r>
                  <w:r w:rsidRPr="00550D47">
                    <w:rPr>
                      <w:rFonts w:ascii="Arial" w:hAnsi="Arial" w:cs="Arial"/>
                    </w:rPr>
                    <w:t>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11" o:spid="_x0000_s1048" type="#_x0000_t62" style="position:absolute;left:0;text-align:left;margin-left:-4.1pt;margin-top:397.8pt;width:223.05pt;height:91.5pt;z-index:251710464;visibility:visible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" adj="16589,-2679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Edison war sehr ausdauernd und ließ sich niemals entmutigen. Er sagte:</w:t>
                  </w:r>
                </w:p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„Unsere größte Schwäche liegt im Aufgeben. Der sicherste Weg zum Erfolg ist immer, es noch einmal zu versuchen</w:t>
                  </w:r>
                  <w:r w:rsidR="007015ED">
                    <w:rPr>
                      <w:rFonts w:ascii="Arial" w:hAnsi="Arial" w:cs="Arial"/>
                    </w:rPr>
                    <w:t>.</w:t>
                  </w:r>
                  <w:r w:rsidRPr="00550D47">
                    <w:rPr>
                      <w:rFonts w:ascii="Arial" w:hAnsi="Arial" w:cs="Arial"/>
                    </w:rPr>
                    <w:t>“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16" o:spid="_x0000_s1053" type="#_x0000_t62" style="position:absolute;left:0;text-align:left;margin-left:31.75pt;margin-top:505.05pt;width:145.7pt;height:54.6pt;z-index:251715584;visibility:visible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" adj="20236,-2947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In seinem Leben hat er über 1000 Patente angemeldet.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10" o:spid="_x0000_s1047" type="#_x0000_t62" style="position:absolute;left:0;text-align:left;margin-left:411.3pt;margin-top:149.55pt;width:110pt;height:50.2pt;z-index:251709440;visibility:visible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" adj="4860,24289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Thomas Alva Edison wurde 84 Jahre alt.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7" o:spid="_x0000_s1044" type="#_x0000_t62" style="position:absolute;left:0;text-align:left;margin-left:355.05pt;margin-top:95.85pt;width:112pt;height:41pt;z-index:251706368;visibility:visible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" adj="-3009,31531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Er hat sehr gerne gelesen.</w:t>
                  </w:r>
                </w:p>
              </w:txbxContent>
            </v:textbox>
          </v:shape>
        </w:pict>
      </w:r>
      <w:r w:rsidR="00E730C5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719680" behindDoc="1" locked="0" layoutInCell="1" allowOverlap="1">
            <wp:simplePos x="0" y="0"/>
            <wp:positionH relativeFrom="column">
              <wp:posOffset>984885</wp:posOffset>
            </wp:positionH>
            <wp:positionV relativeFrom="paragraph">
              <wp:posOffset>1965960</wp:posOffset>
            </wp:positionV>
            <wp:extent cx="4591050" cy="3209925"/>
            <wp:effectExtent l="19050" t="0" r="0" b="0"/>
            <wp:wrapTight wrapText="bothSides">
              <wp:wrapPolygon edited="0">
                <wp:start x="14520" y="769"/>
                <wp:lineTo x="8783" y="769"/>
                <wp:lineTo x="3764" y="1666"/>
                <wp:lineTo x="3764" y="2820"/>
                <wp:lineTo x="1793" y="4871"/>
                <wp:lineTo x="627" y="6666"/>
                <wp:lineTo x="538" y="8973"/>
                <wp:lineTo x="0" y="9742"/>
                <wp:lineTo x="0" y="9999"/>
                <wp:lineTo x="627" y="11024"/>
                <wp:lineTo x="269" y="11537"/>
                <wp:lineTo x="-90" y="12691"/>
                <wp:lineTo x="-90" y="14229"/>
                <wp:lineTo x="448" y="15126"/>
                <wp:lineTo x="1076" y="15126"/>
                <wp:lineTo x="2151" y="19228"/>
                <wp:lineTo x="2420" y="21280"/>
                <wp:lineTo x="18642" y="21280"/>
                <wp:lineTo x="18822" y="21280"/>
                <wp:lineTo x="19001" y="19869"/>
                <wp:lineTo x="19001" y="17177"/>
                <wp:lineTo x="19359" y="17177"/>
                <wp:lineTo x="19628" y="16024"/>
                <wp:lineTo x="19539" y="15126"/>
                <wp:lineTo x="19897" y="15126"/>
                <wp:lineTo x="20704" y="13716"/>
                <wp:lineTo x="20704" y="12947"/>
                <wp:lineTo x="20076" y="11537"/>
                <wp:lineTo x="19807" y="11024"/>
                <wp:lineTo x="20166" y="11024"/>
                <wp:lineTo x="21062" y="9486"/>
                <wp:lineTo x="21331" y="8973"/>
                <wp:lineTo x="21600" y="7820"/>
                <wp:lineTo x="21600" y="5897"/>
                <wp:lineTo x="21241" y="4999"/>
                <wp:lineTo x="20793" y="4871"/>
                <wp:lineTo x="20166" y="2436"/>
                <wp:lineTo x="19359" y="2051"/>
                <wp:lineTo x="15505" y="769"/>
                <wp:lineTo x="14520" y="769"/>
              </wp:wrapPolygon>
            </wp:wrapTight>
            <wp:docPr id="2" name="Grafik 1" descr="colourbox123661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12366140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1050" cy="3209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15" o:spid="_x0000_s1052" type="#_x0000_t62" style="position:absolute;left:0;text-align:left;margin-left:319.5pt;margin-top:34.65pt;width:137.1pt;height:45.75pt;z-index:251714560;visibility:visible;mso-position-horizontal-relative:text;mso-position-vertical-relative:text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" adj="607,33073" fillcolor="white [3201]" strokecolor="#003480" strokeweight="2pt">
            <v:textbox>
              <w:txbxContent>
                <w:p w:rsidR="00550D47" w:rsidRPr="00550D47" w:rsidRDefault="00EA035D" w:rsidP="00550D47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Edison</w:t>
                  </w:r>
                  <w:r w:rsidR="00550D47" w:rsidRPr="00550D47">
                    <w:rPr>
                      <w:rFonts w:ascii="Arial" w:hAnsi="Arial" w:cs="Arial"/>
                    </w:rPr>
                    <w:t xml:space="preserve"> gilt als Erfinder der Glühlampe.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8" o:spid="_x0000_s1045" type="#_x0000_t62" style="position:absolute;left:0;text-align:left;margin-left:-4.1pt;margin-top:91.2pt;width:122.85pt;height:43.4pt;z-index:251707392;visibility:visible;mso-position-horizontal-relative:text;mso-position-vertical-relative:text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" adj="18593,27896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S</w:t>
                  </w:r>
                  <w:r>
                    <w:rPr>
                      <w:rFonts w:ascii="Arial" w:hAnsi="Arial" w:cs="Arial"/>
                    </w:rPr>
                    <w:t xml:space="preserve">chon als Kind hörte er </w:t>
                  </w:r>
                  <w:r w:rsidRPr="00550D47">
                    <w:rPr>
                      <w:rFonts w:ascii="Arial" w:hAnsi="Arial" w:cs="Arial"/>
                    </w:rPr>
                    <w:t>nicht gut.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13" o:spid="_x0000_s1050" type="#_x0000_t62" style="position:absolute;left:0;text-align:left;margin-left:250.35pt;margin-top:418.5pt;width:236.7pt;height:94.95pt;z-index:251712512;visibility:visible;mso-position-horizontal-relative:text;mso-position-vertical-relative:text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" adj="4166,-9327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Schon als Kind begeisterte er sich für Technik und Physik und experimentierte sogar während seiner Arbeit als „</w:t>
                  </w:r>
                  <w:proofErr w:type="spellStart"/>
                  <w:r w:rsidR="00FA6A9F">
                    <w:rPr>
                      <w:rFonts w:ascii="Arial" w:hAnsi="Arial" w:cs="Arial"/>
                    </w:rPr>
                    <w:t>News</w:t>
                  </w:r>
                  <w:r w:rsidRPr="00550D47">
                    <w:rPr>
                      <w:rFonts w:ascii="Arial" w:hAnsi="Arial" w:cs="Arial"/>
                    </w:rPr>
                    <w:t>boy</w:t>
                  </w:r>
                  <w:proofErr w:type="spellEnd"/>
                  <w:r w:rsidRPr="00550D47">
                    <w:rPr>
                      <w:rFonts w:ascii="Arial" w:hAnsi="Arial" w:cs="Arial"/>
                    </w:rPr>
                    <w:t>“ in seinem eigens eingerichteten Labor im Güterwagen eines Zuges.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17" o:spid="_x0000_s1054" type="#_x0000_t62" style="position:absolute;left:0;text-align:left;margin-left:185.5pt;margin-top:521.45pt;width:185.85pt;height:57.25pt;z-index:251716608;visibility:visible;mso-position-horizontal-relative:text;mso-position-vertical-relative:text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" adj="4701,-8263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 xml:space="preserve">Ihm zu Ehren wird an seinem Geburtstag der „National </w:t>
                  </w:r>
                  <w:proofErr w:type="spellStart"/>
                  <w:r w:rsidRPr="00550D47">
                    <w:rPr>
                      <w:rFonts w:ascii="Arial" w:hAnsi="Arial" w:cs="Arial"/>
                    </w:rPr>
                    <w:t>Inventor‘s</w:t>
                  </w:r>
                  <w:proofErr w:type="spellEnd"/>
                  <w:r w:rsidRPr="00550D47">
                    <w:rPr>
                      <w:rFonts w:ascii="Arial" w:hAnsi="Arial" w:cs="Arial"/>
                    </w:rPr>
                    <w:t xml:space="preserve"> Day“ gefeiert.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6" o:spid="_x0000_s1043" type="#_x0000_t62" style="position:absolute;left:0;text-align:left;margin-left:-13.2pt;margin-top:163.65pt;width:126.15pt;height:43.05pt;z-index:251705344;visibility:visible;mso-position-horizontal-relative:text;mso-position-vertical-relative:text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" adj="16943,25664" fillcolor="white [3201]" strokecolor="#003480" strokeweight="2pt">
            <v:textbox>
              <w:txbxContent>
                <w:p w:rsidR="00550D47" w:rsidRDefault="00550D47" w:rsidP="00550D47">
                  <w:pPr>
                    <w:jc w:val="center"/>
                  </w:pPr>
                  <w:r w:rsidRPr="00550D47">
                    <w:rPr>
                      <w:rFonts w:ascii="Arial" w:hAnsi="Arial" w:cs="Arial"/>
                    </w:rPr>
                    <w:t>Sein Geburtstag war am 11.</w:t>
                  </w:r>
                  <w:r>
                    <w:t xml:space="preserve"> </w:t>
                  </w:r>
                  <w:r w:rsidRPr="00550D47">
                    <w:rPr>
                      <w:rFonts w:ascii="Arial" w:hAnsi="Arial" w:cs="Arial"/>
                    </w:rPr>
                    <w:t>Februar.</w:t>
                  </w:r>
                </w:p>
              </w:txbxContent>
            </v:textbox>
          </v:shape>
        </w:pict>
      </w:r>
      <w:r w:rsidR="00530DCD">
        <w:rPr>
          <w:rFonts w:ascii="Arial" w:hAnsi="Arial" w:cs="Arial"/>
          <w:noProof/>
          <w:sz w:val="20"/>
          <w:szCs w:val="20"/>
        </w:rPr>
        <w:pict>
          <v:shape id="Abgerundete rechteckige Legende 2" o:spid="_x0000_s1041" type="#_x0000_t62" style="position:absolute;left:0;text-align:left;margin-left:28pt;margin-top:25.7pt;width:122.9pt;height:38.75pt;z-index:251703296;visibility:visible;mso-position-horizontal-relative:text;mso-position-vertical-relative:text;mso-width-relative:margin;mso-height-relative:margin;v-text-anchor:middle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" adj="18591,28655" fillcolor="white [3201]" strokecolor="#003480" strokeweight="2pt">
            <v:textbox>
              <w:txbxContent>
                <w:p w:rsidR="00550D47" w:rsidRPr="00550D47" w:rsidRDefault="00550D47" w:rsidP="00550D47">
                  <w:pPr>
                    <w:jc w:val="center"/>
                    <w:rPr>
                      <w:rFonts w:ascii="Arial" w:hAnsi="Arial" w:cs="Arial"/>
                    </w:rPr>
                  </w:pPr>
                  <w:r w:rsidRPr="00550D47">
                    <w:rPr>
                      <w:rFonts w:ascii="Arial" w:hAnsi="Arial" w:cs="Arial"/>
                    </w:rPr>
                    <w:t>Sein zweiter Vorname ist Alva.</w:t>
                  </w:r>
                </w:p>
              </w:txbxContent>
            </v:textbox>
          </v:shape>
        </w:pict>
      </w:r>
    </w:p>
    <w:sectPr w:rsidR="00550D47" w:rsidRPr="00550D4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6324" w:rsidRDefault="00926324" w:rsidP="00456456">
      <w:pPr>
        <w:spacing w:after="0" w:line="240" w:lineRule="auto"/>
      </w:pPr>
      <w:r>
        <w:separator/>
      </w:r>
    </w:p>
  </w:endnote>
  <w:endnote w:type="continuationSeparator" w:id="0">
    <w:p w:rsidR="00926324" w:rsidRDefault="00926324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5C8E" w:rsidRPr="00DB4AF9" w:rsidRDefault="00D85C8E" w:rsidP="00D85C8E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30DCD" w:rsidRPr="00530DC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90254348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D85C8E" w:rsidRPr="0081107C" w:rsidRDefault="00D85C8E" w:rsidP="00D85C8E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  <w:p w:rsidR="00456456" w:rsidRPr="00456456" w:rsidRDefault="00530DCD" w:rsidP="00456456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530DC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6324" w:rsidRDefault="00926324" w:rsidP="00456456">
      <w:pPr>
        <w:spacing w:after="0" w:line="240" w:lineRule="auto"/>
      </w:pPr>
      <w:r>
        <w:separator/>
      </w:r>
    </w:p>
  </w:footnote>
  <w:footnote w:type="continuationSeparator" w:id="0">
    <w:p w:rsidR="00926324" w:rsidRDefault="00926324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7C4" w:rsidRPr="002D4E32" w:rsidRDefault="00530DCD" w:rsidP="000857C4">
    <w:pPr>
      <w:pStyle w:val="ArialTitelgrau"/>
      <w:ind w:firstLine="142"/>
      <w:rPr>
        <w:rFonts w:ascii="TheSans C5s ExtraBold" w:hAnsi="TheSans C5s ExtraBold"/>
        <w:color w:val="00347D"/>
      </w:rPr>
    </w:pPr>
    <w:r w:rsidRPr="00530DCD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857C4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57C4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857C4">
      <w:rPr>
        <w:sz w:val="20"/>
        <w:szCs w:val="20"/>
      </w:rPr>
      <w:t xml:space="preserve">Arbeitsblatt </w:t>
    </w:r>
    <w:r w:rsidR="00B54F0E">
      <w:rPr>
        <w:sz w:val="20"/>
        <w:szCs w:val="20"/>
      </w:rPr>
      <w:t>2a</w:t>
    </w:r>
    <w:r w:rsidR="000857C4" w:rsidRPr="002D4E32">
      <w:rPr>
        <w:sz w:val="20"/>
        <w:szCs w:val="20"/>
      </w:rPr>
      <w:t xml:space="preserve">: </w:t>
    </w:r>
    <w:r w:rsidR="00B54F0E">
      <w:rPr>
        <w:sz w:val="20"/>
        <w:szCs w:val="20"/>
      </w:rPr>
      <w:t xml:space="preserve">Kinder </w:t>
    </w:r>
    <w:r w:rsidR="00550D47">
      <w:rPr>
        <w:sz w:val="20"/>
        <w:szCs w:val="20"/>
      </w:rPr>
      <w:t xml:space="preserve">über </w:t>
    </w:r>
    <w:r w:rsidR="000857C4">
      <w:rPr>
        <w:sz w:val="20"/>
        <w:szCs w:val="20"/>
      </w:rPr>
      <w:t>Thomas Alva Edison</w:t>
    </w:r>
  </w:p>
  <w:p w:rsidR="000857C4" w:rsidRPr="00000978" w:rsidRDefault="00530DCD" w:rsidP="000857C4">
    <w:pPr>
      <w:pStyle w:val="KeinLeerraum"/>
      <w:ind w:left="142"/>
      <w:rPr>
        <w:color w:val="909191"/>
        <w:sz w:val="16"/>
        <w:szCs w:val="16"/>
      </w:rPr>
    </w:pPr>
    <w:r w:rsidRPr="00530DCD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857C4" w:rsidRDefault="000857C4" w:rsidP="000857C4">
    <w:pPr>
      <w:pStyle w:val="ArialBeschreibunggrau"/>
      <w:ind w:firstLine="132"/>
    </w:pPr>
    <w:r>
      <w:t>Mein Traum, meine Geschichte (Reihe)</w:t>
    </w:r>
  </w:p>
  <w:p w:rsidR="000857C4" w:rsidRDefault="000857C4" w:rsidP="000857C4">
    <w:pPr>
      <w:pStyle w:val="ArialBeschreibunggrau"/>
      <w:ind w:firstLine="132"/>
    </w:pPr>
    <w:r>
      <w:t xml:space="preserve">Thomas </w:t>
    </w:r>
    <w:r w:rsidR="003A4B3E">
      <w:t xml:space="preserve">Alva </w:t>
    </w:r>
    <w:r>
      <w:t xml:space="preserve">Edison (Film) </w:t>
    </w:r>
  </w:p>
  <w:p w:rsidR="000857C4" w:rsidRDefault="000857C4" w:rsidP="000857C4">
    <w:pPr>
      <w:pStyle w:val="ArialBeschreibunggrau"/>
      <w:ind w:firstLine="132"/>
    </w:pPr>
    <w:r>
      <w:t>planet-schule.de</w:t>
    </w:r>
  </w:p>
  <w:p w:rsidR="000857C4" w:rsidRPr="00EA14C0" w:rsidRDefault="000857C4" w:rsidP="000857C4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0857C4" w:rsidRDefault="000857C4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891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257E0"/>
    <w:rsid w:val="00054688"/>
    <w:rsid w:val="000857C4"/>
    <w:rsid w:val="000F290A"/>
    <w:rsid w:val="00190962"/>
    <w:rsid w:val="001C6BFB"/>
    <w:rsid w:val="00281DDB"/>
    <w:rsid w:val="00286AD7"/>
    <w:rsid w:val="002E25C2"/>
    <w:rsid w:val="00312306"/>
    <w:rsid w:val="003A4B3E"/>
    <w:rsid w:val="003E5955"/>
    <w:rsid w:val="003F641A"/>
    <w:rsid w:val="00427469"/>
    <w:rsid w:val="004328ED"/>
    <w:rsid w:val="00456456"/>
    <w:rsid w:val="00462615"/>
    <w:rsid w:val="0047291C"/>
    <w:rsid w:val="0048768A"/>
    <w:rsid w:val="004E25B3"/>
    <w:rsid w:val="004F691F"/>
    <w:rsid w:val="00530DCD"/>
    <w:rsid w:val="00544924"/>
    <w:rsid w:val="00550D47"/>
    <w:rsid w:val="005534BB"/>
    <w:rsid w:val="00560917"/>
    <w:rsid w:val="005B505F"/>
    <w:rsid w:val="0060637E"/>
    <w:rsid w:val="00620CFE"/>
    <w:rsid w:val="00657B56"/>
    <w:rsid w:val="00677A45"/>
    <w:rsid w:val="007015ED"/>
    <w:rsid w:val="00704979"/>
    <w:rsid w:val="00783BD3"/>
    <w:rsid w:val="008206FC"/>
    <w:rsid w:val="00857301"/>
    <w:rsid w:val="008B0864"/>
    <w:rsid w:val="008E6E57"/>
    <w:rsid w:val="00906343"/>
    <w:rsid w:val="00926324"/>
    <w:rsid w:val="009546C8"/>
    <w:rsid w:val="00967CB3"/>
    <w:rsid w:val="009F1FC1"/>
    <w:rsid w:val="00AC0444"/>
    <w:rsid w:val="00B54F0E"/>
    <w:rsid w:val="00BB5971"/>
    <w:rsid w:val="00BB7E5F"/>
    <w:rsid w:val="00BB7EB4"/>
    <w:rsid w:val="00BD372B"/>
    <w:rsid w:val="00C64FC8"/>
    <w:rsid w:val="00C91271"/>
    <w:rsid w:val="00CC1546"/>
    <w:rsid w:val="00D44499"/>
    <w:rsid w:val="00D64EC6"/>
    <w:rsid w:val="00D85C8E"/>
    <w:rsid w:val="00DA4F5E"/>
    <w:rsid w:val="00E030E0"/>
    <w:rsid w:val="00E4431F"/>
    <w:rsid w:val="00E730C5"/>
    <w:rsid w:val="00EA035D"/>
    <w:rsid w:val="00EA10D6"/>
    <w:rsid w:val="00F45162"/>
    <w:rsid w:val="00F54577"/>
    <w:rsid w:val="00F676F1"/>
    <w:rsid w:val="00F7705A"/>
    <w:rsid w:val="00FA6A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  <o:rules v:ext="edit">
        <o:r id="V:Rule1" type="callout" idref="#Abgerundete rechteckige Legende 12"/>
        <o:r id="V:Rule2" type="callout" idref="#Abgerundete rechteckige Legende 18"/>
        <o:r id="V:Rule3" type="callout" idref="#Abgerundete rechteckige Legende 9"/>
        <o:r id="V:Rule4" type="callout" idref="#Abgerundete rechteckige Legende 11"/>
        <o:r id="V:Rule5" type="callout" idref="#Abgerundete rechteckige Legende 16"/>
        <o:r id="V:Rule6" type="callout" idref="#Abgerundete rechteckige Legende 10"/>
        <o:r id="V:Rule7" type="callout" idref="#Abgerundete rechteckige Legende 7"/>
        <o:r id="V:Rule8" type="callout" idref="#Abgerundete rechteckige Legende 15"/>
        <o:r id="V:Rule9" type="callout" idref="#Abgerundete rechteckige Legende 3"/>
        <o:r id="V:Rule10" type="callout" idref="#Abgerundete rechteckige Legende 8"/>
        <o:r id="V:Rule11" type="callout" idref="#Abgerundete rechteckige Legende 13"/>
        <o:r id="V:Rule12" type="callout" idref="#Abgerundete rechteckige Legende 17"/>
        <o:r id="V:Rule13" type="callout" idref="#Abgerundete rechteckige Legende 6"/>
        <o:r id="V:Rule14" type="callout" idref="#Abgerundete rechteckige Legende 2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21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13</cp:revision>
  <dcterms:created xsi:type="dcterms:W3CDTF">2023-12-11T17:09:00Z</dcterms:created>
  <dcterms:modified xsi:type="dcterms:W3CDTF">2023-12-29T21:36:00Z</dcterms:modified>
</cp:coreProperties>
</file>