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-1311910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3C6042" w:rsidRDefault="00054688" w:rsidP="00560917">
      <w:pPr>
        <w:pStyle w:val="Arialberschrift"/>
      </w:pPr>
      <w:r>
        <w:t>Mein Traum, meine Geschichte</w:t>
      </w:r>
      <w:r w:rsidR="0047291C">
        <w:t xml:space="preserve"> </w:t>
      </w:r>
    </w:p>
    <w:p w:rsidR="00021736" w:rsidRDefault="00021736" w:rsidP="00054688">
      <w:pPr>
        <w:ind w:left="142" w:firstLine="0"/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  <w:r w:rsidRPr="00E4431F">
        <w:rPr>
          <w:rFonts w:ascii="Arial" w:hAnsi="Arial" w:cs="Arial"/>
        </w:rPr>
        <w:t>Wie lautet der Name der Person aus dem Film?</w:t>
      </w:r>
      <w:r w:rsidRPr="00E4431F">
        <w:rPr>
          <w:rFonts w:ascii="Arial" w:hAnsi="Arial" w:cs="Arial"/>
          <w:b/>
        </w:rPr>
        <w:t xml:space="preserve">  </w:t>
      </w:r>
      <w:r w:rsidRPr="00E4431F">
        <w:rPr>
          <w:rFonts w:ascii="Arial" w:hAnsi="Arial" w:cs="Arial"/>
        </w:rPr>
        <w:t>_______________________________</w:t>
      </w:r>
      <w:r w:rsidR="00B61EAE">
        <w:rPr>
          <w:rFonts w:ascii="Arial" w:hAnsi="Arial" w:cs="Arial"/>
        </w:rPr>
        <w:t>_</w:t>
      </w:r>
      <w:r w:rsidRPr="00E4431F">
        <w:rPr>
          <w:rFonts w:ascii="Arial" w:hAnsi="Arial" w:cs="Arial"/>
        </w:rPr>
        <w:t>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  <w:r w:rsidRPr="00E4431F">
        <w:rPr>
          <w:rFonts w:ascii="Arial" w:hAnsi="Arial" w:cs="Arial"/>
        </w:rPr>
        <w:t xml:space="preserve">Zu welcher Zeit lebte die Person aus dem Film? </w:t>
      </w:r>
      <w:r w:rsidRPr="00E4431F">
        <w:rPr>
          <w:rFonts w:ascii="Arial" w:hAnsi="Arial" w:cs="Arial"/>
          <w:b/>
        </w:rPr>
        <w:t xml:space="preserve"> </w:t>
      </w:r>
      <w:r w:rsidRPr="00E4431F">
        <w:rPr>
          <w:rFonts w:ascii="Arial" w:hAnsi="Arial" w:cs="Arial"/>
        </w:rPr>
        <w:t>_______________________________________</w:t>
      </w:r>
    </w:p>
    <w:p w:rsidR="00054688" w:rsidRDefault="00054688" w:rsidP="00054688">
      <w:pPr>
        <w:ind w:left="142" w:firstLine="0"/>
        <w:rPr>
          <w:rFonts w:ascii="Arial" w:hAnsi="Arial" w:cs="Arial"/>
          <w:b/>
        </w:rPr>
      </w:pPr>
    </w:p>
    <w:p w:rsidR="00E4431F" w:rsidRDefault="00E4431F" w:rsidP="00054688">
      <w:pPr>
        <w:ind w:left="142" w:firstLine="0"/>
        <w:rPr>
          <w:rFonts w:ascii="Arial" w:hAnsi="Arial" w:cs="Arial"/>
          <w:b/>
        </w:rPr>
      </w:pPr>
    </w:p>
    <w:p w:rsidR="00E4431F" w:rsidRPr="00E4431F" w:rsidRDefault="00E4431F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Themen spielen im Film eine Rolle? Kreuze an.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arm und reich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anders sein als andere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typisch Junge, typisch Mädchen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ein Ziel verfolgen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Mut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Abenteuer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Erfindungen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neue Ideen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körperliche Beschwerden/Krankheit</w:t>
      </w:r>
    </w:p>
    <w:p w:rsidR="00054688" w:rsidRPr="00E4431F" w:rsidRDefault="00054688" w:rsidP="00054688">
      <w:pPr>
        <w:spacing w:after="0" w:line="360" w:lineRule="auto"/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enttäuschte Eltern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Rassismus</w:t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tab/>
      </w:r>
      <w:r w:rsidRPr="00E4431F">
        <w:rPr>
          <w:rFonts w:ascii="Arial" w:hAnsi="Arial" w:cs="Arial"/>
        </w:rPr>
        <w:sym w:font="Wingdings" w:char="F06F"/>
      </w:r>
      <w:r w:rsidRPr="00E4431F">
        <w:rPr>
          <w:rFonts w:ascii="Arial" w:hAnsi="Arial" w:cs="Arial"/>
        </w:rPr>
        <w:t xml:space="preserve"> Selbstbewusstsein</w:t>
      </w: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  <w:b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 xml:space="preserve">Welche Rollen hatte die Person? Welche Rollenerwartungen waren damit verknüpft? </w:t>
      </w:r>
    </w:p>
    <w:p w:rsidR="00054688" w:rsidRPr="00054688" w:rsidRDefault="003E43F1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2" style="position:absolute;left:0;text-align:left;margin-left:164.8pt;margin-top:11.25pt;width:138.75pt;height:60.75pt;z-index:251682816" arcsize="10923f" strokeweight="1.5pt"/>
        </w:pict>
      </w:r>
    </w:p>
    <w:p w:rsidR="00054688" w:rsidRDefault="003F641A" w:rsidP="00054688">
      <w:pPr>
        <w:ind w:left="142" w:firstLine="0"/>
        <w:rPr>
          <w:sz w:val="24"/>
        </w:rPr>
      </w:pPr>
      <w:r>
        <w:rPr>
          <w:noProof/>
          <w:sz w:val="24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1213485</wp:posOffset>
            </wp:positionH>
            <wp:positionV relativeFrom="paragraph">
              <wp:posOffset>81915</wp:posOffset>
            </wp:positionV>
            <wp:extent cx="3448050" cy="3448050"/>
            <wp:effectExtent l="0" t="0" r="0" b="0"/>
            <wp:wrapTight wrapText="bothSides">
              <wp:wrapPolygon edited="0">
                <wp:start x="10502" y="4415"/>
                <wp:lineTo x="9189" y="8234"/>
                <wp:lineTo x="4177" y="9070"/>
                <wp:lineTo x="3938" y="9308"/>
                <wp:lineTo x="7518" y="12053"/>
                <wp:lineTo x="7399" y="13962"/>
                <wp:lineTo x="6564" y="16588"/>
                <wp:lineTo x="6564" y="17065"/>
                <wp:lineTo x="15156" y="17065"/>
                <wp:lineTo x="14798" y="15991"/>
                <wp:lineTo x="14798" y="15872"/>
                <wp:lineTo x="14201" y="14082"/>
                <wp:lineTo x="14082" y="12053"/>
                <wp:lineTo x="16588" y="10263"/>
                <wp:lineTo x="16588" y="10144"/>
                <wp:lineTo x="17781" y="9308"/>
                <wp:lineTo x="17304" y="9070"/>
                <wp:lineTo x="12411" y="8234"/>
                <wp:lineTo x="11098" y="4415"/>
                <wp:lineTo x="10502" y="4415"/>
              </wp:wrapPolygon>
            </wp:wrapTight>
            <wp:docPr id="3" name="Grafik 2" descr="101_stern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1_stern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3448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3E43F1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roundrect id="_x0000_s1041" style="position:absolute;left:0;text-align:left;margin-left:1.6pt;margin-top:5.1pt;width:138.75pt;height:60.75pt;z-index:251681792" arcsize="10923f" strokeweight="1.5pt"/>
        </w:pict>
      </w:r>
      <w:r>
        <w:rPr>
          <w:noProof/>
          <w:sz w:val="24"/>
        </w:rPr>
        <w:pict>
          <v:roundrect id="_x0000_s1038" style="position:absolute;left:0;text-align:left;margin-left:327.15pt;margin-top:10.5pt;width:138.75pt;height:60.75pt;z-index:251678720" arcsize="10923f" strokeweight="1.5pt"/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3E43F1" w:rsidP="00054688">
      <w:pPr>
        <w:ind w:left="142" w:firstLine="0"/>
        <w:rPr>
          <w:sz w:val="24"/>
        </w:rPr>
      </w:pPr>
      <w:r>
        <w:rPr>
          <w:noProof/>
          <w:sz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left:0;text-align:left;margin-left:205.8pt;margin-top:15.05pt;width:51pt;height:32.25pt;z-index:251683840" fillcolor="#d8d8d8 [2732]" strokecolor="#d8d8d8 [2732]">
            <v:textbox>
              <w:txbxContent>
                <w:p w:rsidR="003F641A" w:rsidRDefault="003F641A">
                  <w:pPr>
                    <w:ind w:left="0"/>
                  </w:pPr>
                </w:p>
              </w:txbxContent>
            </v:textbox>
          </v:shape>
        </w:pict>
      </w: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ind w:left="142" w:firstLine="0"/>
        <w:rPr>
          <w:sz w:val="24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3E43F1" w:rsidP="00054688">
      <w:pPr>
        <w:spacing w:after="0" w:line="240" w:lineRule="auto"/>
        <w:ind w:left="142" w:firstLine="0"/>
        <w:rPr>
          <w:sz w:val="16"/>
          <w:szCs w:val="16"/>
        </w:rPr>
      </w:pPr>
      <w:r w:rsidRPr="003E43F1">
        <w:rPr>
          <w:noProof/>
          <w:sz w:val="24"/>
        </w:rPr>
        <w:pict>
          <v:roundrect id="_x0000_s1039" style="position:absolute;left:0;text-align:left;margin-left:303.55pt;margin-top:10.05pt;width:138.75pt;height:60.75pt;z-index:251679744" arcsize="10923f" strokeweight="1.5pt"/>
        </w:pict>
      </w:r>
    </w:p>
    <w:p w:rsidR="00054688" w:rsidRDefault="003E43F1" w:rsidP="00054688">
      <w:pPr>
        <w:spacing w:after="0" w:line="240" w:lineRule="auto"/>
        <w:ind w:left="142" w:firstLine="0"/>
        <w:rPr>
          <w:sz w:val="16"/>
          <w:szCs w:val="16"/>
        </w:rPr>
      </w:pPr>
      <w:r w:rsidRPr="003E43F1">
        <w:rPr>
          <w:noProof/>
          <w:sz w:val="24"/>
        </w:rPr>
        <w:pict>
          <v:roundrect id="_x0000_s1040" style="position:absolute;left:0;text-align:left;margin-left:22.8pt;margin-top:5.65pt;width:138.75pt;height:60.75pt;z-index:251680768" arcsize="10923f" strokeweight="1.5pt"/>
        </w:pic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61548" w:rsidRDefault="0053733A" w:rsidP="00054688">
      <w:pPr>
        <w:spacing w:after="0" w:line="240" w:lineRule="auto"/>
        <w:ind w:left="142" w:firstLine="0"/>
        <w:rPr>
          <w:sz w:val="16"/>
          <w:szCs w:val="16"/>
        </w:rPr>
      </w:pPr>
      <w:r>
        <w:rPr>
          <w:noProof/>
          <w:sz w:val="16"/>
          <w:szCs w:val="16"/>
        </w:rPr>
        <w:lastRenderedPageBreak/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4118610</wp:posOffset>
            </wp:positionH>
            <wp:positionV relativeFrom="paragraph">
              <wp:posOffset>-1311910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8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61548" w:rsidRDefault="0006154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61548" w:rsidRDefault="0006154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5457B0" w:rsidRDefault="00054688" w:rsidP="00054688">
      <w:pPr>
        <w:pStyle w:val="Arialberschrift"/>
        <w:rPr>
          <w:b w:val="0"/>
        </w:rPr>
      </w:pPr>
      <w:r>
        <w:t>Mein Traum, meine Geschichte</w:t>
      </w: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7638E2" w:rsidRDefault="00054688" w:rsidP="00054688">
      <w:pPr>
        <w:spacing w:after="0" w:line="240" w:lineRule="auto"/>
        <w:ind w:left="142" w:firstLine="0"/>
        <w:rPr>
          <w:sz w:val="16"/>
          <w:szCs w:val="16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Besonderheiten und/oder besondere</w:t>
      </w:r>
      <w:r w:rsidR="00657B56" w:rsidRPr="00E4431F">
        <w:rPr>
          <w:rFonts w:ascii="Arial" w:hAnsi="Arial" w:cs="Arial"/>
        </w:rPr>
        <w:t>n</w:t>
      </w:r>
      <w:r w:rsidRPr="00E4431F">
        <w:rPr>
          <w:rFonts w:ascii="Arial" w:hAnsi="Arial" w:cs="Arial"/>
        </w:rPr>
        <w:t xml:space="preserve"> Talente hatte die Person?</w:t>
      </w:r>
    </w:p>
    <w:p w:rsidR="003F641A" w:rsidRPr="00E4431F" w:rsidRDefault="003F641A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</w:t>
      </w:r>
      <w:r w:rsidR="003F641A" w:rsidRPr="00E4431F">
        <w:rPr>
          <w:rFonts w:ascii="Arial" w:hAnsi="Arial" w:cs="Arial"/>
        </w:rPr>
        <w:t>_____</w:t>
      </w:r>
      <w:r w:rsidRPr="00E4431F">
        <w:rPr>
          <w:rFonts w:ascii="Arial" w:hAnsi="Arial" w:cs="Arial"/>
        </w:rPr>
        <w:t>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Was war der Traum der Person als Kind?</w:t>
      </w:r>
      <w:bookmarkStart w:id="0" w:name="_GoBack"/>
      <w:bookmarkEnd w:id="0"/>
    </w:p>
    <w:p w:rsidR="003F641A" w:rsidRPr="00E4431F" w:rsidRDefault="003F641A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Welche Hürden musste die Person überwinden, um ihren Traum verwirklichen zu können?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E4431F" w:rsidRDefault="00054688" w:rsidP="00054688">
      <w:pPr>
        <w:ind w:left="142" w:firstLine="0"/>
        <w:rPr>
          <w:rFonts w:ascii="Arial" w:hAnsi="Arial" w:cs="Arial"/>
        </w:rPr>
      </w:pPr>
    </w:p>
    <w:p w:rsidR="003F641A" w:rsidRPr="00E4431F" w:rsidRDefault="003F641A" w:rsidP="003F641A">
      <w:pPr>
        <w:ind w:left="142" w:firstLine="0"/>
        <w:rPr>
          <w:rFonts w:ascii="Arial" w:hAnsi="Arial" w:cs="Arial"/>
        </w:rPr>
      </w:pPr>
      <w:r w:rsidRPr="00E4431F">
        <w:rPr>
          <w:rFonts w:ascii="Arial" w:hAnsi="Arial" w:cs="Arial"/>
        </w:rPr>
        <w:t>______________________________________________________________________________</w:t>
      </w:r>
    </w:p>
    <w:p w:rsidR="00054688" w:rsidRPr="00054688" w:rsidRDefault="00054688" w:rsidP="00054688">
      <w:pPr>
        <w:ind w:left="142" w:firstLine="0"/>
      </w:pPr>
    </w:p>
    <w:sectPr w:rsidR="00054688" w:rsidRPr="00054688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7AEB" w:rsidRDefault="004B7AEB" w:rsidP="00456456">
      <w:pPr>
        <w:spacing w:after="0" w:line="240" w:lineRule="auto"/>
      </w:pPr>
      <w:r>
        <w:separator/>
      </w:r>
    </w:p>
  </w:endnote>
  <w:endnote w:type="continuationSeparator" w:id="0">
    <w:p w:rsidR="004B7AEB" w:rsidRDefault="004B7AEB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143E" w:rsidRPr="00DB4AF9" w:rsidRDefault="003A143E" w:rsidP="003A143E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6350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E43F1" w:rsidRPr="003E43F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42" o:sp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143E" w:rsidRPr="0081107C" w:rsidRDefault="003A143E" w:rsidP="003A143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  <w:p w:rsidR="00456456" w:rsidRPr="003A143E" w:rsidRDefault="00456456" w:rsidP="003A143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7AEB" w:rsidRDefault="004B7AEB" w:rsidP="00456456">
      <w:pPr>
        <w:spacing w:after="0" w:line="240" w:lineRule="auto"/>
      </w:pPr>
      <w:r>
        <w:separator/>
      </w:r>
    </w:p>
  </w:footnote>
  <w:footnote w:type="continuationSeparator" w:id="0">
    <w:p w:rsidR="004B7AEB" w:rsidRDefault="004B7AEB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548" w:rsidRPr="002D4E32" w:rsidRDefault="003E43F1" w:rsidP="00061548">
    <w:pPr>
      <w:pStyle w:val="ArialTitelgrau"/>
      <w:ind w:firstLine="142"/>
      <w:rPr>
        <w:rFonts w:ascii="TheSans C5s ExtraBold" w:hAnsi="TheSans C5s ExtraBold"/>
        <w:color w:val="00347D"/>
      </w:rPr>
    </w:pPr>
    <w:r w:rsidRPr="003E43F1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61548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61548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61548">
      <w:rPr>
        <w:sz w:val="20"/>
        <w:szCs w:val="20"/>
      </w:rPr>
      <w:t>Arbeitsblatt 1</w:t>
    </w:r>
    <w:r w:rsidR="00061548" w:rsidRPr="002D4E32">
      <w:rPr>
        <w:sz w:val="20"/>
        <w:szCs w:val="20"/>
      </w:rPr>
      <w:t xml:space="preserve">: </w:t>
    </w:r>
    <w:r w:rsidR="00061548">
      <w:rPr>
        <w:sz w:val="20"/>
        <w:szCs w:val="20"/>
      </w:rPr>
      <w:t>Mein Traum, meine Geschichte</w:t>
    </w:r>
  </w:p>
  <w:p w:rsidR="00061548" w:rsidRPr="00000978" w:rsidRDefault="003E43F1" w:rsidP="00061548">
    <w:pPr>
      <w:pStyle w:val="KeinLeerraum"/>
      <w:ind w:left="142"/>
      <w:rPr>
        <w:color w:val="909191"/>
        <w:sz w:val="16"/>
        <w:szCs w:val="16"/>
      </w:rPr>
    </w:pPr>
    <w:r w:rsidRPr="003E43F1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61548" w:rsidRDefault="00061548" w:rsidP="00061548">
    <w:pPr>
      <w:pStyle w:val="ArialBeschreibunggrau"/>
      <w:ind w:firstLine="132"/>
    </w:pPr>
    <w:r>
      <w:t>Mein Traum, meine Geschichte (Reihe)</w:t>
    </w:r>
  </w:p>
  <w:p w:rsidR="00061548" w:rsidRDefault="009D1EE8" w:rsidP="00061548">
    <w:pPr>
      <w:pStyle w:val="ArialBeschreibunggrau"/>
      <w:ind w:firstLine="132"/>
    </w:pPr>
    <w:r>
      <w:t>Thomas Alva Edison</w:t>
    </w:r>
    <w:r w:rsidR="00061548">
      <w:t xml:space="preserve"> (Film) </w:t>
    </w:r>
  </w:p>
  <w:p w:rsidR="00061548" w:rsidRDefault="00061548" w:rsidP="00061548">
    <w:pPr>
      <w:pStyle w:val="ArialBeschreibunggrau"/>
      <w:ind w:firstLine="132"/>
    </w:pPr>
    <w:r>
      <w:t>planet-schule.de</w:t>
    </w:r>
  </w:p>
  <w:p w:rsidR="00061548" w:rsidRPr="00EA14C0" w:rsidRDefault="00061548" w:rsidP="00061548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061548" w:rsidRDefault="0006154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61548"/>
    <w:rsid w:val="000B1B1A"/>
    <w:rsid w:val="00281DDB"/>
    <w:rsid w:val="00286AD7"/>
    <w:rsid w:val="00312306"/>
    <w:rsid w:val="0031660A"/>
    <w:rsid w:val="0039226B"/>
    <w:rsid w:val="003A143E"/>
    <w:rsid w:val="003C6042"/>
    <w:rsid w:val="003D17AB"/>
    <w:rsid w:val="003E43F1"/>
    <w:rsid w:val="003E5955"/>
    <w:rsid w:val="003F641A"/>
    <w:rsid w:val="00427469"/>
    <w:rsid w:val="004328ED"/>
    <w:rsid w:val="00456456"/>
    <w:rsid w:val="00462615"/>
    <w:rsid w:val="0047291C"/>
    <w:rsid w:val="0048768A"/>
    <w:rsid w:val="004B2C58"/>
    <w:rsid w:val="004B7AEB"/>
    <w:rsid w:val="004F691F"/>
    <w:rsid w:val="0053733A"/>
    <w:rsid w:val="005534BB"/>
    <w:rsid w:val="00560917"/>
    <w:rsid w:val="0060637E"/>
    <w:rsid w:val="00620CFE"/>
    <w:rsid w:val="00657B56"/>
    <w:rsid w:val="00677A45"/>
    <w:rsid w:val="00783BD3"/>
    <w:rsid w:val="007D3BB2"/>
    <w:rsid w:val="00893D33"/>
    <w:rsid w:val="008B0864"/>
    <w:rsid w:val="008C525A"/>
    <w:rsid w:val="008E6E57"/>
    <w:rsid w:val="00906343"/>
    <w:rsid w:val="009D1EE8"/>
    <w:rsid w:val="009D569F"/>
    <w:rsid w:val="00AC0444"/>
    <w:rsid w:val="00AF648E"/>
    <w:rsid w:val="00B61EAE"/>
    <w:rsid w:val="00BB7E5F"/>
    <w:rsid w:val="00BB7EB4"/>
    <w:rsid w:val="00C64FC8"/>
    <w:rsid w:val="00DA4F5E"/>
    <w:rsid w:val="00E030E0"/>
    <w:rsid w:val="00E4431F"/>
    <w:rsid w:val="00EA10D6"/>
    <w:rsid w:val="00EC2FDB"/>
    <w:rsid w:val="00F31E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194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9</cp:revision>
  <dcterms:created xsi:type="dcterms:W3CDTF">2023-12-14T14:50:00Z</dcterms:created>
  <dcterms:modified xsi:type="dcterms:W3CDTF">2024-01-02T11:40:00Z</dcterms:modified>
</cp:coreProperties>
</file>