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4688" w:rsidRDefault="004B03F4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4175760</wp:posOffset>
            </wp:positionH>
            <wp:positionV relativeFrom="paragraph">
              <wp:posOffset>-1092200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4" name="Grafik 3" descr="QR_curi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curie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77A45" w:rsidRDefault="00677A45" w:rsidP="00560917">
      <w:pPr>
        <w:pStyle w:val="TheSansberschrift"/>
        <w:spacing w:line="240" w:lineRule="auto"/>
        <w:ind w:left="142" w:right="-143"/>
      </w:pPr>
    </w:p>
    <w:p w:rsidR="00560917" w:rsidRPr="005457B0" w:rsidRDefault="0041304D" w:rsidP="00560917">
      <w:pPr>
        <w:pStyle w:val="Arialberschrift"/>
        <w:rPr>
          <w:b w:val="0"/>
        </w:rPr>
      </w:pPr>
      <w:r>
        <w:t>Wer bin ich?</w:t>
      </w:r>
      <w:r w:rsidR="00BC0F81">
        <w:t xml:space="preserve"> </w:t>
      </w:r>
    </w:p>
    <w:p w:rsidR="0041304D" w:rsidRDefault="0041304D" w:rsidP="0041304D">
      <w:pPr>
        <w:rPr>
          <w:rStyle w:val="Fett"/>
        </w:rPr>
      </w:pPr>
    </w:p>
    <w:p w:rsidR="0041304D" w:rsidRDefault="0041304D" w:rsidP="0041304D">
      <w:pPr>
        <w:rPr>
          <w:rStyle w:val="Fett"/>
        </w:rPr>
      </w:pPr>
    </w:p>
    <w:p w:rsidR="0041304D" w:rsidRPr="0041304D" w:rsidRDefault="0041304D" w:rsidP="0041304D">
      <w:pPr>
        <w:ind w:left="142" w:firstLine="0"/>
        <w:rPr>
          <w:rStyle w:val="Fett"/>
          <w:rFonts w:ascii="Arial" w:hAnsi="Arial" w:cs="Arial"/>
        </w:rPr>
      </w:pPr>
      <w:r w:rsidRPr="0041304D">
        <w:rPr>
          <w:rStyle w:val="Fett"/>
          <w:rFonts w:ascii="Arial" w:hAnsi="Arial" w:cs="Arial"/>
        </w:rPr>
        <w:t xml:space="preserve">Die Sätze werden nach und nach vorgelesen. </w:t>
      </w:r>
    </w:p>
    <w:p w:rsidR="0041304D" w:rsidRPr="0041304D" w:rsidRDefault="0041304D" w:rsidP="0041304D">
      <w:pPr>
        <w:ind w:left="142" w:firstLine="0"/>
        <w:rPr>
          <w:rStyle w:val="Fett"/>
          <w:rFonts w:ascii="Arial" w:hAnsi="Arial" w:cs="Arial"/>
          <w:b w:val="0"/>
        </w:rPr>
      </w:pPr>
      <w:r w:rsidRPr="0041304D">
        <w:rPr>
          <w:rStyle w:val="Fett"/>
          <w:rFonts w:ascii="Arial" w:hAnsi="Arial" w:cs="Arial"/>
        </w:rPr>
        <w:t xml:space="preserve">Wer die Lösung zu kennen glaubt, darf sich melden und diese nennen. </w:t>
      </w:r>
    </w:p>
    <w:p w:rsidR="0041304D" w:rsidRPr="008049A2" w:rsidRDefault="0041304D" w:rsidP="0041304D">
      <w:pPr>
        <w:ind w:left="142" w:firstLine="0"/>
        <w:rPr>
          <w:rStyle w:val="Fett"/>
          <w:b w:val="0"/>
        </w:rPr>
      </w:pPr>
    </w:p>
    <w:p w:rsidR="00560917" w:rsidRDefault="00560917" w:rsidP="0041304D">
      <w:pPr>
        <w:pStyle w:val="TheSansText"/>
        <w:ind w:left="142" w:firstLine="0"/>
      </w:pPr>
    </w:p>
    <w:p w:rsidR="00021736" w:rsidRDefault="00021736" w:rsidP="00054688">
      <w:pPr>
        <w:ind w:left="142" w:firstLine="0"/>
      </w:pPr>
    </w:p>
    <w:p w:rsidR="00ED4903" w:rsidRDefault="00ED4903" w:rsidP="00054688">
      <w:pPr>
        <w:ind w:left="142" w:firstLine="0"/>
      </w:pPr>
    </w:p>
    <w:p w:rsidR="00ED4903" w:rsidRDefault="00ED4903" w:rsidP="00054688">
      <w:pPr>
        <w:ind w:left="142" w:firstLine="0"/>
      </w:pPr>
    </w:p>
    <w:p w:rsidR="0041304D" w:rsidRPr="00ED4903" w:rsidRDefault="00ED4903" w:rsidP="0041304D">
      <w:pPr>
        <w:spacing w:line="480" w:lineRule="auto"/>
        <w:ind w:left="142" w:firstLine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noProof/>
          <w:sz w:val="28"/>
          <w:szCs w:val="28"/>
        </w:rPr>
        <w:drawing>
          <wp:anchor distT="0" distB="0" distL="114300" distR="114300" simplePos="0" relativeHeight="251687936" behindDoc="0" locked="0" layoutInCell="1" allowOverlap="1">
            <wp:simplePos x="0" y="0"/>
            <wp:positionH relativeFrom="column">
              <wp:posOffset>3643630</wp:posOffset>
            </wp:positionH>
            <wp:positionV relativeFrom="paragraph">
              <wp:posOffset>43180</wp:posOffset>
            </wp:positionV>
            <wp:extent cx="2607945" cy="2276475"/>
            <wp:effectExtent l="19050" t="0" r="1905" b="0"/>
            <wp:wrapTight wrapText="bothSides">
              <wp:wrapPolygon edited="0">
                <wp:start x="-158" y="0"/>
                <wp:lineTo x="-158" y="21510"/>
                <wp:lineTo x="21616" y="21510"/>
                <wp:lineTo x="21616" y="0"/>
                <wp:lineTo x="-158" y="0"/>
              </wp:wrapPolygon>
            </wp:wrapTight>
            <wp:docPr id="2" name="Grafik 1" descr="marie000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rie00014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07945" cy="2276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sz w:val="28"/>
          <w:szCs w:val="28"/>
        </w:rPr>
        <w:t xml:space="preserve">• </w:t>
      </w:r>
      <w:r w:rsidR="0041304D" w:rsidRPr="00ED4903">
        <w:rPr>
          <w:rFonts w:ascii="Arial" w:hAnsi="Arial" w:cs="Arial"/>
          <w:sz w:val="28"/>
          <w:szCs w:val="28"/>
        </w:rPr>
        <w:t>Ich bin eine Frau.</w:t>
      </w:r>
    </w:p>
    <w:p w:rsidR="0041304D" w:rsidRPr="00ED4903" w:rsidRDefault="00ED4903" w:rsidP="0041304D">
      <w:pPr>
        <w:spacing w:line="480" w:lineRule="auto"/>
        <w:ind w:left="142" w:firstLine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• </w:t>
      </w:r>
      <w:r w:rsidR="0041304D" w:rsidRPr="00ED4903">
        <w:rPr>
          <w:rFonts w:ascii="Arial" w:hAnsi="Arial" w:cs="Arial"/>
          <w:sz w:val="28"/>
          <w:szCs w:val="28"/>
        </w:rPr>
        <w:t>Ich wurde 1867 in Warschau geboren.</w:t>
      </w:r>
    </w:p>
    <w:p w:rsidR="0041304D" w:rsidRPr="00ED4903" w:rsidRDefault="00ED4903" w:rsidP="00ED4903">
      <w:pPr>
        <w:spacing w:line="480" w:lineRule="auto"/>
        <w:ind w:left="284" w:hanging="142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• </w:t>
      </w:r>
      <w:r w:rsidR="0041304D" w:rsidRPr="00ED4903">
        <w:rPr>
          <w:rFonts w:ascii="Arial" w:hAnsi="Arial" w:cs="Arial"/>
          <w:sz w:val="28"/>
          <w:szCs w:val="28"/>
        </w:rPr>
        <w:t xml:space="preserve">Ich studierte an der </w:t>
      </w:r>
      <w:proofErr w:type="spellStart"/>
      <w:r w:rsidR="0041304D" w:rsidRPr="00ED4903">
        <w:rPr>
          <w:rFonts w:ascii="Arial" w:hAnsi="Arial" w:cs="Arial"/>
          <w:sz w:val="28"/>
          <w:szCs w:val="28"/>
        </w:rPr>
        <w:t>Sorbonne</w:t>
      </w:r>
      <w:proofErr w:type="spellEnd"/>
      <w:r w:rsidR="0041304D" w:rsidRPr="00ED4903">
        <w:rPr>
          <w:rFonts w:ascii="Arial" w:hAnsi="Arial" w:cs="Arial"/>
          <w:sz w:val="28"/>
          <w:szCs w:val="28"/>
        </w:rPr>
        <w:t xml:space="preserve"> in Paris.</w:t>
      </w:r>
    </w:p>
    <w:p w:rsidR="0041304D" w:rsidRPr="00ED4903" w:rsidRDefault="00ED4903" w:rsidP="00ED4903">
      <w:pPr>
        <w:spacing w:line="480" w:lineRule="auto"/>
        <w:ind w:left="284" w:hanging="142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• </w:t>
      </w:r>
      <w:r w:rsidR="0041304D" w:rsidRPr="00ED4903">
        <w:rPr>
          <w:rFonts w:ascii="Arial" w:hAnsi="Arial" w:cs="Arial"/>
          <w:sz w:val="28"/>
          <w:szCs w:val="28"/>
        </w:rPr>
        <w:t>Mein Mann war Physiker und hieß Pierre.</w:t>
      </w:r>
    </w:p>
    <w:p w:rsidR="0041304D" w:rsidRPr="00ED4903" w:rsidRDefault="00ED4903" w:rsidP="00ED4903">
      <w:pPr>
        <w:spacing w:line="480" w:lineRule="auto"/>
        <w:ind w:left="284" w:hanging="142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• </w:t>
      </w:r>
      <w:r w:rsidR="0041304D" w:rsidRPr="00ED4903">
        <w:rPr>
          <w:rFonts w:ascii="Arial" w:hAnsi="Arial" w:cs="Arial"/>
          <w:sz w:val="28"/>
          <w:szCs w:val="28"/>
        </w:rPr>
        <w:t>Ich entdeckte die chemischen Elemente Radium und Polonium.</w:t>
      </w:r>
    </w:p>
    <w:p w:rsidR="0041304D" w:rsidRPr="00ED4903" w:rsidRDefault="00ED4903" w:rsidP="0041304D">
      <w:pPr>
        <w:spacing w:line="480" w:lineRule="auto"/>
        <w:ind w:left="142" w:firstLine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• </w:t>
      </w:r>
      <w:r w:rsidR="0041304D" w:rsidRPr="00ED4903">
        <w:rPr>
          <w:rFonts w:ascii="Arial" w:hAnsi="Arial" w:cs="Arial"/>
          <w:sz w:val="28"/>
          <w:szCs w:val="28"/>
        </w:rPr>
        <w:t>Ich bin die erste weibliche Nobelpreisträgerin.</w:t>
      </w:r>
    </w:p>
    <w:p w:rsidR="0041304D" w:rsidRPr="00ED4903" w:rsidRDefault="00ED4903" w:rsidP="0041304D">
      <w:pPr>
        <w:spacing w:line="480" w:lineRule="auto"/>
        <w:ind w:left="142" w:firstLine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• </w:t>
      </w:r>
      <w:r w:rsidR="0041304D" w:rsidRPr="00ED4903">
        <w:rPr>
          <w:rFonts w:ascii="Arial" w:hAnsi="Arial" w:cs="Arial"/>
          <w:sz w:val="28"/>
          <w:szCs w:val="28"/>
        </w:rPr>
        <w:t>Ich erhielt den Nobelpreis für Physik und Chemie.</w:t>
      </w:r>
    </w:p>
    <w:p w:rsidR="0041304D" w:rsidRPr="00ED4903" w:rsidRDefault="00ED4903" w:rsidP="0041304D">
      <w:pPr>
        <w:spacing w:line="480" w:lineRule="auto"/>
        <w:ind w:left="142" w:firstLine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• </w:t>
      </w:r>
      <w:r w:rsidR="0041304D" w:rsidRPr="00ED4903">
        <w:rPr>
          <w:rFonts w:ascii="Arial" w:hAnsi="Arial" w:cs="Arial"/>
          <w:sz w:val="28"/>
          <w:szCs w:val="28"/>
        </w:rPr>
        <w:t>Ich entdeckte die Radioaktivität.</w:t>
      </w:r>
    </w:p>
    <w:p w:rsidR="0041304D" w:rsidRPr="00ED4903" w:rsidRDefault="00ED4903" w:rsidP="00ED4903">
      <w:pPr>
        <w:spacing w:line="480" w:lineRule="auto"/>
        <w:ind w:left="284" w:hanging="142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• </w:t>
      </w:r>
      <w:r w:rsidR="0041304D" w:rsidRPr="00ED4903">
        <w:rPr>
          <w:rFonts w:ascii="Arial" w:hAnsi="Arial" w:cs="Arial"/>
          <w:sz w:val="28"/>
          <w:szCs w:val="28"/>
        </w:rPr>
        <w:t>Ich arbeitete im Ersten Weltkrieg als Radi</w:t>
      </w:r>
      <w:r>
        <w:rPr>
          <w:rFonts w:ascii="Arial" w:hAnsi="Arial" w:cs="Arial"/>
          <w:sz w:val="28"/>
          <w:szCs w:val="28"/>
        </w:rPr>
        <w:t xml:space="preserve">ologin mit einem transportablen </w:t>
      </w:r>
      <w:r w:rsidR="0041304D" w:rsidRPr="00ED4903">
        <w:rPr>
          <w:rFonts w:ascii="Arial" w:hAnsi="Arial" w:cs="Arial"/>
          <w:sz w:val="28"/>
          <w:szCs w:val="28"/>
        </w:rPr>
        <w:t>Röntgenapparat.</w:t>
      </w:r>
    </w:p>
    <w:p w:rsidR="0041304D" w:rsidRPr="0041304D" w:rsidRDefault="0041304D" w:rsidP="0041304D">
      <w:pPr>
        <w:spacing w:line="480" w:lineRule="auto"/>
        <w:ind w:left="142" w:firstLine="0"/>
        <w:rPr>
          <w:rFonts w:ascii="Arial" w:hAnsi="Arial" w:cs="Arial"/>
          <w:sz w:val="24"/>
          <w:szCs w:val="24"/>
        </w:rPr>
      </w:pPr>
    </w:p>
    <w:sectPr w:rsidR="0041304D" w:rsidRPr="0041304D" w:rsidSect="005609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3F6A" w:rsidRDefault="00823F6A" w:rsidP="00456456">
      <w:pPr>
        <w:spacing w:after="0" w:line="240" w:lineRule="auto"/>
      </w:pPr>
      <w:r>
        <w:separator/>
      </w:r>
    </w:p>
  </w:endnote>
  <w:endnote w:type="continuationSeparator" w:id="0">
    <w:p w:rsidR="00823F6A" w:rsidRDefault="00823F6A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0FF8" w:rsidRDefault="001B0FF8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456" w:rsidRPr="009D453F" w:rsidRDefault="009D453F" w:rsidP="00456456">
    <w:pPr>
      <w:spacing w:after="0" w:line="259" w:lineRule="auto"/>
      <w:ind w:left="0" w:right="8750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5274E2" w:rsidRPr="005274E2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82" style="position:absolute;margin-left:99.2pt;margin-top:794.5pt;width:394.35pt;height:25.05pt;z-index:25165721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9D453F" w:rsidRPr="0081107C" w:rsidRDefault="009D453F" w:rsidP="009D453F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1E11AB">
      <w:rPr>
        <w:rFonts w:ascii="Arial" w:eastAsia="TheSans C5 Plain" w:hAnsi="Arial" w:cs="Arial"/>
        <w:bCs/>
        <w:color w:val="909191"/>
        <w:sz w:val="18"/>
        <w:szCs w:val="18"/>
      </w:rPr>
      <w:t>4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  <w:r w:rsidR="005274E2" w:rsidRPr="005274E2">
      <w:rPr>
        <w:rFonts w:ascii="TheSans C5 Plain" w:eastAsia="TheSans C5 Plain" w:hAnsi="TheSans C5 Plain" w:cs="TheSans C5 Plain"/>
        <w:b/>
        <w:noProof/>
        <w:color w:val="909191"/>
      </w:rPr>
      <w:pict>
        <v:rect id="_x0000_s3081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9D453F" w:rsidRPr="0081107C" w:rsidRDefault="009D453F" w:rsidP="009D453F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74E2" w:rsidRPr="005274E2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9264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456456" w:rsidRPr="0081107C" w:rsidRDefault="00456456" w:rsidP="0045645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0FF8" w:rsidRDefault="001B0FF8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3F6A" w:rsidRDefault="00823F6A" w:rsidP="00456456">
      <w:pPr>
        <w:spacing w:after="0" w:line="240" w:lineRule="auto"/>
      </w:pPr>
      <w:r>
        <w:separator/>
      </w:r>
    </w:p>
  </w:footnote>
  <w:footnote w:type="continuationSeparator" w:id="0">
    <w:p w:rsidR="00823F6A" w:rsidRDefault="00823F6A" w:rsidP="00456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0FF8" w:rsidRDefault="001B0FF8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7977" w:rsidRPr="002D4E32" w:rsidRDefault="005274E2" w:rsidP="00607977">
    <w:pPr>
      <w:pStyle w:val="ArialTitelgrau"/>
      <w:ind w:firstLine="142"/>
      <w:rPr>
        <w:rFonts w:ascii="TheSans C5s ExtraBold" w:hAnsi="TheSans C5s ExtraBold"/>
        <w:color w:val="00347D"/>
      </w:rPr>
    </w:pPr>
    <w:r w:rsidRPr="005274E2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53119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07977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5414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5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41304D">
      <w:rPr>
        <w:sz w:val="20"/>
        <w:szCs w:val="20"/>
      </w:rPr>
      <w:t>Material</w:t>
    </w:r>
    <w:r w:rsidR="00607977">
      <w:rPr>
        <w:sz w:val="20"/>
        <w:szCs w:val="20"/>
      </w:rPr>
      <w:t xml:space="preserve">blatt </w:t>
    </w:r>
    <w:r w:rsidR="00375EDB">
      <w:rPr>
        <w:sz w:val="20"/>
        <w:szCs w:val="20"/>
      </w:rPr>
      <w:t>1</w:t>
    </w:r>
    <w:r w:rsidR="00607977" w:rsidRPr="002D4E32">
      <w:rPr>
        <w:sz w:val="20"/>
        <w:szCs w:val="20"/>
      </w:rPr>
      <w:t xml:space="preserve">: </w:t>
    </w:r>
    <w:r w:rsidR="0041304D">
      <w:rPr>
        <w:sz w:val="20"/>
        <w:szCs w:val="20"/>
      </w:rPr>
      <w:t>Wer bin ich?</w:t>
    </w:r>
  </w:p>
  <w:p w:rsidR="00607977" w:rsidRPr="00000978" w:rsidRDefault="005274E2" w:rsidP="00607977">
    <w:pPr>
      <w:pStyle w:val="KeinLeerraum"/>
      <w:ind w:left="142"/>
      <w:rPr>
        <w:color w:val="909191"/>
        <w:sz w:val="16"/>
        <w:szCs w:val="16"/>
      </w:rPr>
    </w:pPr>
    <w:r w:rsidRPr="005274E2">
      <w:rPr>
        <w:noProof/>
      </w:rPr>
      <w:pict>
        <v:shape id="Shape 32" o:spid="_x0000_s3076" style="position:absolute;left:0;text-align:left;margin-left:7.8pt;margin-top:4.4pt;width:357.8pt;height:0;z-index:25166131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07977" w:rsidRDefault="00607977" w:rsidP="00607977">
    <w:pPr>
      <w:pStyle w:val="ArialBeschreibunggrau"/>
      <w:ind w:firstLine="132"/>
    </w:pPr>
    <w:r>
      <w:t>Mein Traum, meine Geschichte (Reihe)</w:t>
    </w:r>
  </w:p>
  <w:p w:rsidR="00607977" w:rsidRDefault="004B03F4" w:rsidP="00607977">
    <w:pPr>
      <w:pStyle w:val="ArialBeschreibunggrau"/>
      <w:ind w:firstLine="132"/>
    </w:pPr>
    <w:r>
      <w:t>Marie Curie</w:t>
    </w:r>
    <w:r w:rsidR="00607977">
      <w:t xml:space="preserve"> (Film) </w:t>
    </w:r>
  </w:p>
  <w:p w:rsidR="004B03F4" w:rsidRDefault="004B03F4" w:rsidP="00607977">
    <w:pPr>
      <w:pStyle w:val="ArialBeschreibunggrau"/>
      <w:ind w:firstLine="132"/>
    </w:pPr>
    <w:r w:rsidRPr="00383968">
      <w:rPr>
        <w:rFonts w:cs="Arial"/>
        <w:szCs w:val="16"/>
      </w:rPr>
      <w:t>www.planet-schule.de/x/curie</w:t>
    </w:r>
  </w:p>
  <w:p w:rsidR="00607977" w:rsidRDefault="00607977" w:rsidP="00607977">
    <w:pPr>
      <w:pStyle w:val="ArialBeschreibunggrau"/>
      <w:ind w:firstLine="132"/>
    </w:pPr>
    <w:r>
      <w:t xml:space="preserve">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0FF8" w:rsidRDefault="001B0FF8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4710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017D9"/>
    <w:rsid w:val="00021736"/>
    <w:rsid w:val="00054688"/>
    <w:rsid w:val="00077AD2"/>
    <w:rsid w:val="00090B48"/>
    <w:rsid w:val="00094233"/>
    <w:rsid w:val="000E41BF"/>
    <w:rsid w:val="000F1A6D"/>
    <w:rsid w:val="001406E5"/>
    <w:rsid w:val="00142A0D"/>
    <w:rsid w:val="00182187"/>
    <w:rsid w:val="00185CB0"/>
    <w:rsid w:val="001B0FF8"/>
    <w:rsid w:val="001D63FC"/>
    <w:rsid w:val="001E11AB"/>
    <w:rsid w:val="0024787E"/>
    <w:rsid w:val="002567CF"/>
    <w:rsid w:val="00281DDB"/>
    <w:rsid w:val="00286AD7"/>
    <w:rsid w:val="002A60B9"/>
    <w:rsid w:val="00300041"/>
    <w:rsid w:val="00337D55"/>
    <w:rsid w:val="00370CAA"/>
    <w:rsid w:val="00375EDB"/>
    <w:rsid w:val="003E5955"/>
    <w:rsid w:val="003F162E"/>
    <w:rsid w:val="003F6357"/>
    <w:rsid w:val="003F641A"/>
    <w:rsid w:val="0041304D"/>
    <w:rsid w:val="00427469"/>
    <w:rsid w:val="00456456"/>
    <w:rsid w:val="00462615"/>
    <w:rsid w:val="0048768A"/>
    <w:rsid w:val="004B03F4"/>
    <w:rsid w:val="004C4600"/>
    <w:rsid w:val="004F691F"/>
    <w:rsid w:val="005274E2"/>
    <w:rsid w:val="005534BB"/>
    <w:rsid w:val="00560917"/>
    <w:rsid w:val="005F7F26"/>
    <w:rsid w:val="0060637E"/>
    <w:rsid w:val="00607977"/>
    <w:rsid w:val="006161EF"/>
    <w:rsid w:val="00677A45"/>
    <w:rsid w:val="006F1B8B"/>
    <w:rsid w:val="00783BD3"/>
    <w:rsid w:val="007E3F44"/>
    <w:rsid w:val="00814B4B"/>
    <w:rsid w:val="00823F6A"/>
    <w:rsid w:val="008B0864"/>
    <w:rsid w:val="008D4CE6"/>
    <w:rsid w:val="008D6914"/>
    <w:rsid w:val="00906343"/>
    <w:rsid w:val="00930286"/>
    <w:rsid w:val="009A1765"/>
    <w:rsid w:val="009A436B"/>
    <w:rsid w:val="009D453F"/>
    <w:rsid w:val="00A019DD"/>
    <w:rsid w:val="00A17B9C"/>
    <w:rsid w:val="00A465D7"/>
    <w:rsid w:val="00A63819"/>
    <w:rsid w:val="00A76403"/>
    <w:rsid w:val="00B54F03"/>
    <w:rsid w:val="00B748C6"/>
    <w:rsid w:val="00B9789B"/>
    <w:rsid w:val="00BA50FC"/>
    <w:rsid w:val="00BB7EB4"/>
    <w:rsid w:val="00BC0F81"/>
    <w:rsid w:val="00BD30C8"/>
    <w:rsid w:val="00BD5773"/>
    <w:rsid w:val="00C0644F"/>
    <w:rsid w:val="00C42C5E"/>
    <w:rsid w:val="00DA4F5E"/>
    <w:rsid w:val="00E030E0"/>
    <w:rsid w:val="00E4358D"/>
    <w:rsid w:val="00EA10D6"/>
    <w:rsid w:val="00ED4903"/>
    <w:rsid w:val="00EF3D52"/>
    <w:rsid w:val="00F1457C"/>
    <w:rsid w:val="00FE4B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basedOn w:val="Absatz-Standardschriftart"/>
    <w:uiPriority w:val="99"/>
    <w:unhideWhenUsed/>
    <w:rsid w:val="00B748C6"/>
    <w:rPr>
      <w:color w:val="0000FF" w:themeColor="hyperlink"/>
      <w:u w:val="single"/>
    </w:rPr>
  </w:style>
  <w:style w:type="character" w:styleId="BesuchterHyperlink">
    <w:name w:val="FollowedHyperlink"/>
    <w:basedOn w:val="Absatz-Standardschriftart"/>
    <w:uiPriority w:val="99"/>
    <w:semiHidden/>
    <w:unhideWhenUsed/>
    <w:rsid w:val="004B03F4"/>
    <w:rPr>
      <w:color w:val="800080" w:themeColor="followedHyperlink"/>
      <w:u w:val="single"/>
    </w:rPr>
  </w:style>
  <w:style w:type="character" w:styleId="Fett">
    <w:name w:val="Strong"/>
    <w:basedOn w:val="Absatz-Standardschriftart"/>
    <w:uiPriority w:val="22"/>
    <w:qFormat/>
    <w:rsid w:val="0041304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1</Pages>
  <Words>78</Words>
  <Characters>495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Marie Curie</dc:title>
  <dc:creator>SWR planet schule</dc:creator>
  <cp:lastModifiedBy>Martina Frietsch</cp:lastModifiedBy>
  <cp:revision>5</cp:revision>
  <dcterms:created xsi:type="dcterms:W3CDTF">2024-02-29T16:56:00Z</dcterms:created>
  <dcterms:modified xsi:type="dcterms:W3CDTF">2024-03-05T10:50:00Z</dcterms:modified>
</cp:coreProperties>
</file>