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95C" w:rsidRDefault="004B03F4" w:rsidP="00D65DF5">
      <w:pPr>
        <w:pStyle w:val="ArialTitelgrau"/>
        <w:ind w:firstLine="142"/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5DF5" w:rsidRDefault="00D65DF5" w:rsidP="00D65DF5">
      <w:pPr>
        <w:pStyle w:val="ArialTitelgrau"/>
        <w:ind w:firstLine="142"/>
      </w:pPr>
    </w:p>
    <w:p w:rsidR="00560917" w:rsidRPr="00E36002" w:rsidRDefault="00864E17" w:rsidP="00560917">
      <w:pPr>
        <w:pStyle w:val="Arialberschrift"/>
      </w:pPr>
      <w:r>
        <w:t>Achtsamkeit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864E17" w:rsidRDefault="00864E17" w:rsidP="00864E17">
      <w:pPr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Um in der Schule gute Leistungen erbringen zu können, ohne zu stark unter Druck zu geraten, ist es wichtig gut für sich zu sorgen. Hierzu gehört es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u.a. regelmäßig Pausen/Auszeiten einzulegen. Auf sich selbst zu achten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ist jedoch gar nicht so einfach. </w:t>
      </w:r>
    </w:p>
    <w:p w:rsidR="00864E17" w:rsidRPr="00864E17" w:rsidRDefault="00864E17" w:rsidP="00864E17">
      <w:pPr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Achtsamkeitsübungen können hierbei helfen. Es geht darum</w:t>
      </w:r>
      <w:r>
        <w:rPr>
          <w:rFonts w:ascii="Arial" w:hAnsi="Arial" w:cs="Arial"/>
          <w:color w:val="003480"/>
        </w:rPr>
        <w:t>, im Hier und J</w:t>
      </w:r>
      <w:r w:rsidRPr="00864E17">
        <w:rPr>
          <w:rFonts w:ascii="Arial" w:hAnsi="Arial" w:cs="Arial"/>
          <w:color w:val="003480"/>
        </w:rPr>
        <w:t>etzt präsent zu sein und genau wahrzunehmen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wo wir sind, was wir tun und was wir fühlen. Wir nehmen die kleinen Dinge bewusster wahr, können uns daran erfreuen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empfinden mehr Zufriedenheit und Glück und können so Stress reduzieren.</w:t>
      </w:r>
    </w:p>
    <w:p w:rsidR="00864E17" w:rsidRDefault="00864E17" w:rsidP="00864E17">
      <w:pPr>
        <w:spacing w:after="0" w:line="240" w:lineRule="auto"/>
        <w:ind w:left="142" w:firstLine="0"/>
        <w:rPr>
          <w:rFonts w:ascii="Arial" w:hAnsi="Arial" w:cs="Arial"/>
          <w:b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b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b/>
          <w:color w:val="003480"/>
        </w:rPr>
      </w:pPr>
      <w:r w:rsidRPr="00864E17">
        <w:rPr>
          <w:rFonts w:ascii="Arial" w:hAnsi="Arial" w:cs="Arial"/>
          <w:b/>
          <w:color w:val="003480"/>
        </w:rPr>
        <w:t>Beispiele für Achtsamkeitsübungen: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color w:val="003480"/>
        </w:rPr>
        <w:t xml:space="preserve">1. </w:t>
      </w:r>
      <w:r w:rsidRPr="00864E17">
        <w:rPr>
          <w:rFonts w:ascii="Arial" w:hAnsi="Arial" w:cs="Arial"/>
          <w:b/>
          <w:color w:val="003480"/>
        </w:rPr>
        <w:t xml:space="preserve">Die ruhige Minute </w:t>
      </w: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Schließe die Augen für eine Minute und achte darauf</w:t>
      </w:r>
      <w:r w:rsidR="00BF07CD"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was du hörst, riechst und fühlst.</w:t>
      </w:r>
    </w:p>
    <w:p w:rsid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color w:val="003480"/>
        </w:rPr>
        <w:t xml:space="preserve">2. </w:t>
      </w:r>
      <w:r w:rsidRPr="00864E17">
        <w:rPr>
          <w:rFonts w:ascii="Arial" w:hAnsi="Arial" w:cs="Arial"/>
          <w:b/>
          <w:color w:val="003480"/>
        </w:rPr>
        <w:t>Der Fixpunkt</w:t>
      </w:r>
    </w:p>
    <w:p w:rsidR="00864E17" w:rsidRPr="00864E17" w:rsidRDefault="00864E17" w:rsidP="00864E17">
      <w:pPr>
        <w:pStyle w:val="Listenabsatz"/>
        <w:ind w:left="142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Bringe in einem Raum einen kleinen Klebepunkt an. Immer wenn du daran vorbeigehst, bleibst du stehen und fixierst diesen Punkt für ca. 20 bis 40 Sekunden (wenn du magst</w:t>
      </w:r>
      <w:r w:rsidR="00BF07CD"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auch länger).</w:t>
      </w:r>
    </w:p>
    <w:p w:rsidR="00864E17" w:rsidRDefault="00864E17" w:rsidP="00864E17">
      <w:pPr>
        <w:pStyle w:val="Listenabsatz"/>
        <w:ind w:left="142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ind w:left="142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color w:val="003480"/>
        </w:rPr>
        <w:t xml:space="preserve">3. </w:t>
      </w:r>
      <w:r w:rsidRPr="00864E17">
        <w:rPr>
          <w:rFonts w:ascii="Arial" w:hAnsi="Arial" w:cs="Arial"/>
          <w:b/>
          <w:color w:val="003480"/>
        </w:rPr>
        <w:t>Die gewöhnlichen Dinge schätzen</w:t>
      </w: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Diese Übung funktioniert fast überall: beim Zähneputzen, beim Essen, auf dem Schulweg, …</w:t>
      </w: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 xml:space="preserve">Führe eine Alltagstätigkeit bewusst langsam aus, um genau beschreiben zu können, was du dabei schmeckst, spürst und empfindest. </w:t>
      </w:r>
    </w:p>
    <w:p w:rsid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color w:val="003480"/>
        </w:rPr>
        <w:t xml:space="preserve">4. </w:t>
      </w:r>
      <w:r w:rsidRPr="00864E17">
        <w:rPr>
          <w:rFonts w:ascii="Arial" w:hAnsi="Arial" w:cs="Arial"/>
          <w:b/>
          <w:color w:val="003480"/>
        </w:rPr>
        <w:t>Meine Kleidung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Schließe die Augen und spüre bewusst, wie sich deine Kleidung auf deiner Haut anfühlt. Beschreibe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was du empfindest.</w:t>
      </w:r>
      <w:bookmarkStart w:id="0" w:name="_GoBack"/>
      <w:bookmarkEnd w:id="0"/>
    </w:p>
    <w:p w:rsid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pStyle w:val="Listenabsatz"/>
        <w:spacing w:after="0" w:line="240" w:lineRule="auto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color w:val="003480"/>
        </w:rPr>
        <w:t xml:space="preserve">5. </w:t>
      </w:r>
      <w:r w:rsidRPr="00864E17">
        <w:rPr>
          <w:rFonts w:ascii="Arial" w:hAnsi="Arial" w:cs="Arial"/>
          <w:b/>
          <w:color w:val="003480"/>
        </w:rPr>
        <w:t>Mein Atem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Lege dich mit dem Rücken auf den Boden und achte bewusst auf deinen Atem. Verändere ihn nicht, aber spüre</w:t>
      </w:r>
      <w:r>
        <w:rPr>
          <w:rFonts w:ascii="Arial" w:hAnsi="Arial" w:cs="Arial"/>
          <w:color w:val="003480"/>
        </w:rPr>
        <w:t>,</w:t>
      </w:r>
      <w:r w:rsidRPr="00864E17">
        <w:rPr>
          <w:rFonts w:ascii="Arial" w:hAnsi="Arial" w:cs="Arial"/>
          <w:color w:val="003480"/>
        </w:rPr>
        <w:t xml:space="preserve"> </w:t>
      </w:r>
      <w:r>
        <w:rPr>
          <w:rFonts w:ascii="Arial" w:hAnsi="Arial" w:cs="Arial"/>
          <w:color w:val="003480"/>
        </w:rPr>
        <w:t>welchen Weg er durch deinen Körper</w:t>
      </w:r>
      <w:r w:rsidRPr="00864E17">
        <w:rPr>
          <w:rFonts w:ascii="Arial" w:hAnsi="Arial" w:cs="Arial"/>
          <w:color w:val="003480"/>
        </w:rPr>
        <w:t xml:space="preserve"> nimmt. 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b/>
          <w:color w:val="003480"/>
        </w:rPr>
      </w:pPr>
      <w:r w:rsidRPr="00864E17">
        <w:rPr>
          <w:rFonts w:ascii="Arial" w:hAnsi="Arial" w:cs="Arial"/>
          <w:b/>
          <w:color w:val="003480"/>
        </w:rPr>
        <w:t>Weitere Übungen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color w:val="003480"/>
        </w:rPr>
        <w:t>Das Internet ist voll mit Achtsamkeitsübungen. Suche mit einem Partner</w:t>
      </w:r>
      <w:r>
        <w:rPr>
          <w:rFonts w:ascii="Arial" w:hAnsi="Arial" w:cs="Arial"/>
          <w:color w:val="003480"/>
        </w:rPr>
        <w:t>/einer Partnerin</w:t>
      </w:r>
      <w:r w:rsidRPr="00864E17">
        <w:rPr>
          <w:rFonts w:ascii="Arial" w:hAnsi="Arial" w:cs="Arial"/>
          <w:color w:val="003480"/>
        </w:rPr>
        <w:t xml:space="preserve"> drei bis fünf weitere Übungen aus</w:t>
      </w:r>
      <w:r>
        <w:rPr>
          <w:rFonts w:ascii="Arial" w:hAnsi="Arial" w:cs="Arial"/>
          <w:color w:val="003480"/>
        </w:rPr>
        <w:t>. B</w:t>
      </w:r>
      <w:r w:rsidRPr="00864E17">
        <w:rPr>
          <w:rFonts w:ascii="Arial" w:hAnsi="Arial" w:cs="Arial"/>
          <w:color w:val="003480"/>
        </w:rPr>
        <w:t>eschreibt sie auf Moderationskarten und stellt sie in Form einer Wandzeitung o.Ä. für alle zugänglich aus, sodass ihr jeden Tag mindestens eine daraus auswählen und durchführen könnt.</w:t>
      </w: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864E17" w:rsidRPr="00864E17" w:rsidRDefault="00864E17" w:rsidP="00864E17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864E17">
        <w:rPr>
          <w:rFonts w:ascii="Arial" w:hAnsi="Arial" w:cs="Arial"/>
          <w:noProof/>
          <w:color w:val="003480"/>
        </w:rPr>
        <w:t xml:space="preserve"> </w:t>
      </w:r>
    </w:p>
    <w:p w:rsidR="009F3662" w:rsidRPr="00864E17" w:rsidRDefault="009F3662" w:rsidP="00864E17">
      <w:pPr>
        <w:pStyle w:val="TheSansText"/>
        <w:ind w:left="142" w:firstLine="0"/>
        <w:rPr>
          <w:rFonts w:ascii="Arial" w:hAnsi="Arial" w:cs="Arial"/>
          <w:color w:val="003480"/>
        </w:rPr>
      </w:pPr>
    </w:p>
    <w:sectPr w:rsidR="009F3662" w:rsidRPr="00864E17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F84" w:rsidRDefault="006B4F84" w:rsidP="00456456">
      <w:pPr>
        <w:spacing w:after="0" w:line="240" w:lineRule="auto"/>
      </w:pPr>
      <w:r>
        <w:separator/>
      </w:r>
    </w:p>
  </w:endnote>
  <w:endnote w:type="continuationSeparator" w:id="0">
    <w:p w:rsidR="006B4F84" w:rsidRDefault="006B4F84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ABE" w:rsidRDefault="00062AB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71EBC" w:rsidRPr="00071EB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071EBC" w:rsidRPr="00071EBC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71EBC" w:rsidRPr="00071EB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ABE" w:rsidRDefault="00062AB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F84" w:rsidRDefault="006B4F84" w:rsidP="00456456">
      <w:pPr>
        <w:spacing w:after="0" w:line="240" w:lineRule="auto"/>
      </w:pPr>
      <w:r>
        <w:separator/>
      </w:r>
    </w:p>
  </w:footnote>
  <w:footnote w:type="continuationSeparator" w:id="0">
    <w:p w:rsidR="006B4F84" w:rsidRDefault="006B4F84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ABE" w:rsidRDefault="00062AB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071EBC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071EBC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864E17">
      <w:rPr>
        <w:sz w:val="20"/>
        <w:szCs w:val="20"/>
      </w:rPr>
      <w:t>5</w:t>
    </w:r>
    <w:r w:rsidR="00607977" w:rsidRPr="002D4E32">
      <w:rPr>
        <w:sz w:val="20"/>
        <w:szCs w:val="20"/>
      </w:rPr>
      <w:t xml:space="preserve">: </w:t>
    </w:r>
    <w:r w:rsidR="00864E17">
      <w:rPr>
        <w:sz w:val="20"/>
        <w:szCs w:val="20"/>
      </w:rPr>
      <w:t>Achtsamkeit</w:t>
    </w:r>
  </w:p>
  <w:p w:rsidR="00607977" w:rsidRPr="00000978" w:rsidRDefault="00071EBC" w:rsidP="00607977">
    <w:pPr>
      <w:pStyle w:val="KeinLeerraum"/>
      <w:ind w:left="142"/>
      <w:rPr>
        <w:color w:val="909191"/>
        <w:sz w:val="16"/>
        <w:szCs w:val="16"/>
      </w:rPr>
    </w:pPr>
    <w:r w:rsidRPr="00071EBC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ABE" w:rsidRDefault="00062AB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96487"/>
    <w:multiLevelType w:val="hybridMultilevel"/>
    <w:tmpl w:val="DB84D9C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505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135AA"/>
    <w:rsid w:val="00021736"/>
    <w:rsid w:val="0004416E"/>
    <w:rsid w:val="00054688"/>
    <w:rsid w:val="00062ABE"/>
    <w:rsid w:val="00071EBC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300041"/>
    <w:rsid w:val="00337D55"/>
    <w:rsid w:val="00370CAA"/>
    <w:rsid w:val="00375EDB"/>
    <w:rsid w:val="003E5955"/>
    <w:rsid w:val="003F6357"/>
    <w:rsid w:val="003F641A"/>
    <w:rsid w:val="00427469"/>
    <w:rsid w:val="00431A4C"/>
    <w:rsid w:val="00456456"/>
    <w:rsid w:val="00462615"/>
    <w:rsid w:val="0048768A"/>
    <w:rsid w:val="004B03F4"/>
    <w:rsid w:val="004B495C"/>
    <w:rsid w:val="004C4600"/>
    <w:rsid w:val="004F691F"/>
    <w:rsid w:val="005534BB"/>
    <w:rsid w:val="00560917"/>
    <w:rsid w:val="005F7F26"/>
    <w:rsid w:val="0060637E"/>
    <w:rsid w:val="00607977"/>
    <w:rsid w:val="006161EF"/>
    <w:rsid w:val="00653FC7"/>
    <w:rsid w:val="00677A45"/>
    <w:rsid w:val="006B4F84"/>
    <w:rsid w:val="006F1B8B"/>
    <w:rsid w:val="00783BD3"/>
    <w:rsid w:val="007E3F44"/>
    <w:rsid w:val="00814B4B"/>
    <w:rsid w:val="00856B64"/>
    <w:rsid w:val="00864E17"/>
    <w:rsid w:val="008B0864"/>
    <w:rsid w:val="008D4CE6"/>
    <w:rsid w:val="008D6914"/>
    <w:rsid w:val="00906343"/>
    <w:rsid w:val="00930286"/>
    <w:rsid w:val="009A1765"/>
    <w:rsid w:val="009D453F"/>
    <w:rsid w:val="009F3662"/>
    <w:rsid w:val="00A019DD"/>
    <w:rsid w:val="00A100E6"/>
    <w:rsid w:val="00A17B9C"/>
    <w:rsid w:val="00A465D7"/>
    <w:rsid w:val="00A63819"/>
    <w:rsid w:val="00A76403"/>
    <w:rsid w:val="00A876D4"/>
    <w:rsid w:val="00B52A6B"/>
    <w:rsid w:val="00B54F03"/>
    <w:rsid w:val="00B748C6"/>
    <w:rsid w:val="00B9789B"/>
    <w:rsid w:val="00BA50FC"/>
    <w:rsid w:val="00BB7EB4"/>
    <w:rsid w:val="00BC0F81"/>
    <w:rsid w:val="00BD30C8"/>
    <w:rsid w:val="00BF07CD"/>
    <w:rsid w:val="00C0644F"/>
    <w:rsid w:val="00C42C5E"/>
    <w:rsid w:val="00D65DF5"/>
    <w:rsid w:val="00DA4F5E"/>
    <w:rsid w:val="00E030E0"/>
    <w:rsid w:val="00E36002"/>
    <w:rsid w:val="00E4358D"/>
    <w:rsid w:val="00E91E32"/>
    <w:rsid w:val="00E97B27"/>
    <w:rsid w:val="00EA10D6"/>
    <w:rsid w:val="00EF3D52"/>
    <w:rsid w:val="00F1328C"/>
    <w:rsid w:val="00F1457C"/>
    <w:rsid w:val="00FB3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A100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64E17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248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6</cp:revision>
  <dcterms:created xsi:type="dcterms:W3CDTF">2024-02-29T15:22:00Z</dcterms:created>
  <dcterms:modified xsi:type="dcterms:W3CDTF">2024-03-11T13:02:00Z</dcterms:modified>
</cp:coreProperties>
</file>