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7A45" w:rsidRDefault="004B03F4" w:rsidP="004B495C">
      <w:pPr>
        <w:pStyle w:val="ArialTitelgrau"/>
        <w:ind w:firstLine="142"/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4175760</wp:posOffset>
            </wp:positionH>
            <wp:positionV relativeFrom="paragraph">
              <wp:posOffset>-1092200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cur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curi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B495C" w:rsidRDefault="004B495C" w:rsidP="00560917">
      <w:pPr>
        <w:pStyle w:val="TheSansberschrift"/>
        <w:spacing w:line="240" w:lineRule="auto"/>
        <w:ind w:left="142" w:right="-143"/>
      </w:pPr>
    </w:p>
    <w:p w:rsidR="00560917" w:rsidRPr="00E36002" w:rsidRDefault="00E36002" w:rsidP="00560917">
      <w:pPr>
        <w:pStyle w:val="Arialberschrift"/>
      </w:pPr>
      <w:r>
        <w:t xml:space="preserve">Bildung </w:t>
      </w:r>
      <w:r w:rsidR="00A100E6">
        <w:t>ist…</w:t>
      </w:r>
      <w:r w:rsidR="00BC0F81">
        <w:t xml:space="preserve"> </w:t>
      </w:r>
    </w:p>
    <w:p w:rsidR="00560917" w:rsidRDefault="00560917" w:rsidP="00560917">
      <w:pPr>
        <w:pStyle w:val="TheSansText"/>
        <w:ind w:left="142"/>
      </w:pPr>
    </w:p>
    <w:p w:rsidR="00A100E6" w:rsidRPr="00A100E6" w:rsidRDefault="00A100E6" w:rsidP="00A100E6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  <w:r w:rsidRPr="00A100E6">
        <w:rPr>
          <w:rFonts w:ascii="Arial" w:hAnsi="Arial" w:cs="Arial"/>
          <w:color w:val="003480"/>
        </w:rPr>
        <w:t xml:space="preserve">Prüfe, ob du den folgenden Aussagen über Bildung zustimmen kannst oder nicht. Kreuze an. </w:t>
      </w:r>
    </w:p>
    <w:p w:rsidR="00A100E6" w:rsidRPr="00A100E6" w:rsidRDefault="00A100E6" w:rsidP="00A100E6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</w:p>
    <w:tbl>
      <w:tblPr>
        <w:tblStyle w:val="Tabellengitternetz"/>
        <w:tblW w:w="9949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5329"/>
        <w:gridCol w:w="1155"/>
        <w:gridCol w:w="1155"/>
        <w:gridCol w:w="1155"/>
        <w:gridCol w:w="1155"/>
      </w:tblGrid>
      <w:tr w:rsidR="00A100E6" w:rsidRPr="00A100E6" w:rsidTr="004B495C">
        <w:trPr>
          <w:trHeight w:val="923"/>
        </w:trPr>
        <w:tc>
          <w:tcPr>
            <w:tcW w:w="5329" w:type="dxa"/>
          </w:tcPr>
          <w:p w:rsidR="00A100E6" w:rsidRPr="00A100E6" w:rsidRDefault="00A100E6" w:rsidP="00A100E6">
            <w:pPr>
              <w:ind w:left="142" w:firstLine="0"/>
              <w:jc w:val="center"/>
              <w:rPr>
                <w:rFonts w:ascii="Arial" w:hAnsi="Arial" w:cs="Arial"/>
                <w:b/>
                <w:color w:val="003480"/>
              </w:rPr>
            </w:pPr>
          </w:p>
          <w:p w:rsidR="00A100E6" w:rsidRPr="00A100E6" w:rsidRDefault="00A100E6" w:rsidP="00A100E6">
            <w:pPr>
              <w:ind w:left="142" w:firstLine="0"/>
              <w:jc w:val="center"/>
              <w:rPr>
                <w:rFonts w:ascii="Arial" w:hAnsi="Arial" w:cs="Arial"/>
                <w:b/>
                <w:color w:val="003480"/>
              </w:rPr>
            </w:pPr>
            <w:r w:rsidRPr="00A100E6">
              <w:rPr>
                <w:rFonts w:ascii="Arial" w:hAnsi="Arial" w:cs="Arial"/>
                <w:b/>
                <w:color w:val="003480"/>
              </w:rPr>
              <w:t>Aussage</w:t>
            </w:r>
          </w:p>
        </w:tc>
        <w:tc>
          <w:tcPr>
            <w:tcW w:w="1155" w:type="dxa"/>
          </w:tcPr>
          <w:p w:rsidR="00A100E6" w:rsidRPr="00A100E6" w:rsidRDefault="00A100E6" w:rsidP="004B495C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A100E6">
              <w:rPr>
                <w:rFonts w:ascii="Arial" w:hAnsi="Arial" w:cs="Arial"/>
                <w:b/>
                <w:color w:val="003480"/>
              </w:rPr>
              <w:t xml:space="preserve">Stimme voll </w:t>
            </w:r>
          </w:p>
          <w:p w:rsidR="00A100E6" w:rsidRPr="00A100E6" w:rsidRDefault="00A100E6" w:rsidP="004B495C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A100E6">
              <w:rPr>
                <w:rFonts w:ascii="Arial" w:hAnsi="Arial" w:cs="Arial"/>
                <w:b/>
                <w:color w:val="003480"/>
              </w:rPr>
              <w:t>zu</w:t>
            </w:r>
          </w:p>
        </w:tc>
        <w:tc>
          <w:tcPr>
            <w:tcW w:w="1155" w:type="dxa"/>
          </w:tcPr>
          <w:p w:rsidR="00A100E6" w:rsidRPr="00A100E6" w:rsidRDefault="00A100E6" w:rsidP="004B495C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A100E6">
              <w:rPr>
                <w:rFonts w:ascii="Arial" w:hAnsi="Arial" w:cs="Arial"/>
                <w:b/>
                <w:color w:val="003480"/>
              </w:rPr>
              <w:t xml:space="preserve">Stimme eher </w:t>
            </w:r>
          </w:p>
          <w:p w:rsidR="00A100E6" w:rsidRPr="00A100E6" w:rsidRDefault="00A100E6" w:rsidP="004B495C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A100E6">
              <w:rPr>
                <w:rFonts w:ascii="Arial" w:hAnsi="Arial" w:cs="Arial"/>
                <w:b/>
                <w:color w:val="003480"/>
              </w:rPr>
              <w:t>zu</w:t>
            </w:r>
          </w:p>
        </w:tc>
        <w:tc>
          <w:tcPr>
            <w:tcW w:w="1155" w:type="dxa"/>
          </w:tcPr>
          <w:p w:rsidR="00A100E6" w:rsidRPr="00A100E6" w:rsidRDefault="00A100E6" w:rsidP="004B495C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A100E6">
              <w:rPr>
                <w:rFonts w:ascii="Arial" w:hAnsi="Arial" w:cs="Arial"/>
                <w:b/>
                <w:color w:val="003480"/>
              </w:rPr>
              <w:t xml:space="preserve">Stimme eher nicht </w:t>
            </w:r>
            <w:r>
              <w:rPr>
                <w:rFonts w:ascii="Arial" w:hAnsi="Arial" w:cs="Arial"/>
                <w:b/>
                <w:color w:val="003480"/>
              </w:rPr>
              <w:t>zu</w:t>
            </w:r>
          </w:p>
        </w:tc>
        <w:tc>
          <w:tcPr>
            <w:tcW w:w="1155" w:type="dxa"/>
          </w:tcPr>
          <w:p w:rsidR="00A100E6" w:rsidRPr="00A100E6" w:rsidRDefault="00A100E6" w:rsidP="004B495C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A100E6">
              <w:rPr>
                <w:rFonts w:ascii="Arial" w:hAnsi="Arial" w:cs="Arial"/>
                <w:b/>
                <w:color w:val="003480"/>
              </w:rPr>
              <w:t>Stimme gar nicht zu</w:t>
            </w:r>
          </w:p>
        </w:tc>
      </w:tr>
      <w:tr w:rsidR="00A100E6" w:rsidRPr="00A100E6" w:rsidTr="004B495C">
        <w:trPr>
          <w:trHeight w:val="602"/>
        </w:trPr>
        <w:tc>
          <w:tcPr>
            <w:tcW w:w="5329" w:type="dxa"/>
            <w:vAlign w:val="center"/>
          </w:tcPr>
          <w:p w:rsidR="00A100E6" w:rsidRPr="00A100E6" w:rsidRDefault="00A100E6" w:rsidP="004B495C">
            <w:pPr>
              <w:ind w:left="142" w:firstLine="0"/>
              <w:rPr>
                <w:rFonts w:ascii="Arial" w:hAnsi="Arial" w:cs="Arial"/>
                <w:color w:val="003480"/>
              </w:rPr>
            </w:pPr>
            <w:r w:rsidRPr="00A100E6">
              <w:rPr>
                <w:rFonts w:ascii="Arial" w:hAnsi="Arial" w:cs="Arial"/>
                <w:color w:val="003480"/>
              </w:rPr>
              <w:t>Bildung hat auch heute noch einen sehr hohen Stellenwert in der Gesellschaft.</w:t>
            </w: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</w:tr>
      <w:tr w:rsidR="00A100E6" w:rsidRPr="00A100E6" w:rsidTr="004B495C">
        <w:trPr>
          <w:trHeight w:val="602"/>
        </w:trPr>
        <w:tc>
          <w:tcPr>
            <w:tcW w:w="5329" w:type="dxa"/>
            <w:vAlign w:val="center"/>
          </w:tcPr>
          <w:p w:rsidR="00A100E6" w:rsidRPr="00A100E6" w:rsidRDefault="00A100E6" w:rsidP="004B495C">
            <w:pPr>
              <w:ind w:left="142" w:firstLine="0"/>
              <w:rPr>
                <w:rFonts w:ascii="Arial" w:hAnsi="Arial" w:cs="Arial"/>
                <w:color w:val="003480"/>
              </w:rPr>
            </w:pPr>
            <w:r w:rsidRPr="00A100E6">
              <w:rPr>
                <w:rFonts w:ascii="Arial" w:hAnsi="Arial" w:cs="Arial"/>
                <w:color w:val="003480"/>
              </w:rPr>
              <w:t>Bildung ist die Grundvoraussetzung für ein erfolgreiches Leben.</w:t>
            </w: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</w:tr>
      <w:tr w:rsidR="00A100E6" w:rsidRPr="00A100E6" w:rsidTr="004B495C">
        <w:trPr>
          <w:trHeight w:val="602"/>
        </w:trPr>
        <w:tc>
          <w:tcPr>
            <w:tcW w:w="5329" w:type="dxa"/>
            <w:vAlign w:val="center"/>
          </w:tcPr>
          <w:p w:rsidR="00A100E6" w:rsidRPr="00A100E6" w:rsidRDefault="00A100E6" w:rsidP="004B495C">
            <w:pPr>
              <w:ind w:left="142" w:firstLine="0"/>
              <w:rPr>
                <w:rFonts w:ascii="Arial" w:hAnsi="Arial" w:cs="Arial"/>
                <w:color w:val="003480"/>
              </w:rPr>
            </w:pPr>
            <w:r w:rsidRPr="00A100E6">
              <w:rPr>
                <w:rFonts w:ascii="Arial" w:hAnsi="Arial" w:cs="Arial"/>
                <w:color w:val="003480"/>
              </w:rPr>
              <w:t>Bildung ist eng verknüpft mit Leistungsdruck.</w:t>
            </w: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</w:tr>
      <w:tr w:rsidR="00A100E6" w:rsidRPr="00A100E6" w:rsidTr="004B495C">
        <w:trPr>
          <w:trHeight w:val="602"/>
        </w:trPr>
        <w:tc>
          <w:tcPr>
            <w:tcW w:w="5329" w:type="dxa"/>
            <w:vAlign w:val="center"/>
          </w:tcPr>
          <w:p w:rsidR="00A100E6" w:rsidRPr="00A100E6" w:rsidRDefault="00A100E6" w:rsidP="004B495C">
            <w:pPr>
              <w:ind w:left="142" w:firstLine="0"/>
              <w:rPr>
                <w:rFonts w:ascii="Arial" w:hAnsi="Arial" w:cs="Arial"/>
                <w:color w:val="003480"/>
              </w:rPr>
            </w:pPr>
            <w:r w:rsidRPr="00A100E6">
              <w:rPr>
                <w:rFonts w:ascii="Arial" w:hAnsi="Arial" w:cs="Arial"/>
                <w:color w:val="003480"/>
              </w:rPr>
              <w:t>Bildung erhält man ausschließlich in der Schule.</w:t>
            </w: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</w:tr>
      <w:tr w:rsidR="00A100E6" w:rsidRPr="00A100E6" w:rsidTr="004B495C">
        <w:trPr>
          <w:trHeight w:val="602"/>
        </w:trPr>
        <w:tc>
          <w:tcPr>
            <w:tcW w:w="5329" w:type="dxa"/>
            <w:vAlign w:val="center"/>
          </w:tcPr>
          <w:p w:rsidR="00A100E6" w:rsidRPr="00A100E6" w:rsidRDefault="00A100E6" w:rsidP="004B495C">
            <w:pPr>
              <w:ind w:left="142" w:firstLine="0"/>
              <w:rPr>
                <w:rFonts w:ascii="Arial" w:hAnsi="Arial" w:cs="Arial"/>
                <w:color w:val="003480"/>
              </w:rPr>
            </w:pPr>
            <w:r w:rsidRPr="00A100E6">
              <w:rPr>
                <w:rFonts w:ascii="Arial" w:hAnsi="Arial" w:cs="Arial"/>
                <w:color w:val="003480"/>
              </w:rPr>
              <w:t>Bildung muss man sich erarbeiten.</w:t>
            </w: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</w:tr>
      <w:tr w:rsidR="00A100E6" w:rsidRPr="00A100E6" w:rsidTr="004B495C">
        <w:trPr>
          <w:trHeight w:val="602"/>
        </w:trPr>
        <w:tc>
          <w:tcPr>
            <w:tcW w:w="5329" w:type="dxa"/>
            <w:vAlign w:val="center"/>
          </w:tcPr>
          <w:p w:rsidR="00A100E6" w:rsidRPr="00A100E6" w:rsidRDefault="00A100E6" w:rsidP="004B495C">
            <w:pPr>
              <w:ind w:left="142" w:firstLine="0"/>
              <w:rPr>
                <w:rFonts w:ascii="Arial" w:hAnsi="Arial" w:cs="Arial"/>
                <w:color w:val="003480"/>
              </w:rPr>
            </w:pPr>
            <w:r w:rsidRPr="00A100E6">
              <w:rPr>
                <w:rFonts w:ascii="Arial" w:hAnsi="Arial" w:cs="Arial"/>
                <w:color w:val="003480"/>
              </w:rPr>
              <w:t>Bildung ist mit Wissen gleichzusetzen.</w:t>
            </w: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</w:tr>
      <w:tr w:rsidR="00A100E6" w:rsidRPr="00A100E6" w:rsidTr="004B495C">
        <w:trPr>
          <w:trHeight w:val="602"/>
        </w:trPr>
        <w:tc>
          <w:tcPr>
            <w:tcW w:w="5329" w:type="dxa"/>
            <w:vAlign w:val="center"/>
          </w:tcPr>
          <w:p w:rsidR="00A100E6" w:rsidRPr="00A100E6" w:rsidRDefault="00A100E6" w:rsidP="004B495C">
            <w:pPr>
              <w:ind w:left="142" w:firstLine="0"/>
              <w:rPr>
                <w:rFonts w:ascii="Arial" w:hAnsi="Arial" w:cs="Arial"/>
                <w:color w:val="003480"/>
              </w:rPr>
            </w:pPr>
            <w:r w:rsidRPr="00A100E6">
              <w:rPr>
                <w:rFonts w:ascii="Arial" w:hAnsi="Arial" w:cs="Arial"/>
                <w:color w:val="003480"/>
              </w:rPr>
              <w:t>Bildung ist mehr als nur Wissen.</w:t>
            </w: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</w:tr>
      <w:tr w:rsidR="00A100E6" w:rsidRPr="00A100E6" w:rsidTr="004B495C">
        <w:trPr>
          <w:trHeight w:val="602"/>
        </w:trPr>
        <w:tc>
          <w:tcPr>
            <w:tcW w:w="5329" w:type="dxa"/>
            <w:vAlign w:val="center"/>
          </w:tcPr>
          <w:p w:rsidR="00A100E6" w:rsidRPr="00A100E6" w:rsidRDefault="00A100E6" w:rsidP="004B495C">
            <w:pPr>
              <w:ind w:left="142" w:firstLine="0"/>
              <w:rPr>
                <w:rFonts w:ascii="Arial" w:hAnsi="Arial" w:cs="Arial"/>
                <w:color w:val="003480"/>
              </w:rPr>
            </w:pPr>
            <w:r w:rsidRPr="00A100E6">
              <w:rPr>
                <w:rFonts w:ascii="Arial" w:hAnsi="Arial" w:cs="Arial"/>
                <w:color w:val="003480"/>
              </w:rPr>
              <w:t>Bei Bildung geht es darum, </w:t>
            </w:r>
            <w:r w:rsidRPr="00A100E6">
              <w:rPr>
                <w:rFonts w:ascii="Arial" w:hAnsi="Arial" w:cs="Arial"/>
                <w:bCs/>
                <w:color w:val="003480"/>
              </w:rPr>
              <w:t>Wissen und Fähigkeiten</w:t>
            </w:r>
            <w:r w:rsidRPr="00A100E6">
              <w:rPr>
                <w:rFonts w:ascii="Arial" w:hAnsi="Arial" w:cs="Arial"/>
                <w:color w:val="003480"/>
              </w:rPr>
              <w:t> zu erwerben.</w:t>
            </w: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</w:tr>
      <w:tr w:rsidR="00A100E6" w:rsidRPr="00A100E6" w:rsidTr="004B495C">
        <w:trPr>
          <w:trHeight w:val="602"/>
        </w:trPr>
        <w:tc>
          <w:tcPr>
            <w:tcW w:w="5329" w:type="dxa"/>
            <w:vAlign w:val="center"/>
          </w:tcPr>
          <w:p w:rsidR="00A100E6" w:rsidRPr="00A100E6" w:rsidRDefault="00A100E6" w:rsidP="004B495C">
            <w:pPr>
              <w:ind w:left="142" w:firstLine="0"/>
              <w:rPr>
                <w:rFonts w:ascii="Arial" w:hAnsi="Arial" w:cs="Arial"/>
                <w:color w:val="003480"/>
              </w:rPr>
            </w:pPr>
            <w:r w:rsidRPr="00A100E6">
              <w:rPr>
                <w:rFonts w:ascii="Arial" w:hAnsi="Arial" w:cs="Arial"/>
                <w:color w:val="003480"/>
              </w:rPr>
              <w:t>Bildung ist unabhängig vom Alter.</w:t>
            </w: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</w:tr>
      <w:tr w:rsidR="00A100E6" w:rsidRPr="00A100E6" w:rsidTr="004B495C">
        <w:trPr>
          <w:trHeight w:val="602"/>
        </w:trPr>
        <w:tc>
          <w:tcPr>
            <w:tcW w:w="5329" w:type="dxa"/>
            <w:vAlign w:val="center"/>
          </w:tcPr>
          <w:p w:rsidR="00A100E6" w:rsidRPr="00A100E6" w:rsidRDefault="00A100E6" w:rsidP="004B495C">
            <w:pPr>
              <w:ind w:left="142" w:firstLine="0"/>
              <w:rPr>
                <w:rFonts w:ascii="Arial" w:hAnsi="Arial" w:cs="Arial"/>
                <w:color w:val="003480"/>
              </w:rPr>
            </w:pPr>
            <w:r w:rsidRPr="00A100E6">
              <w:rPr>
                <w:rFonts w:ascii="Arial" w:hAnsi="Arial" w:cs="Arial"/>
                <w:color w:val="003480"/>
              </w:rPr>
              <w:t>Bildung ist der Schlüssel zum Verstehen der Welt.</w:t>
            </w: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</w:tr>
      <w:tr w:rsidR="00A100E6" w:rsidRPr="00A100E6" w:rsidTr="004B495C">
        <w:trPr>
          <w:trHeight w:val="602"/>
        </w:trPr>
        <w:tc>
          <w:tcPr>
            <w:tcW w:w="5329" w:type="dxa"/>
            <w:vAlign w:val="center"/>
          </w:tcPr>
          <w:p w:rsidR="00A100E6" w:rsidRPr="00A100E6" w:rsidRDefault="00A100E6" w:rsidP="004B495C">
            <w:pPr>
              <w:ind w:left="142" w:firstLine="0"/>
              <w:rPr>
                <w:rFonts w:ascii="Arial" w:hAnsi="Arial" w:cs="Arial"/>
                <w:color w:val="003480"/>
              </w:rPr>
            </w:pPr>
            <w:r w:rsidRPr="00A100E6">
              <w:rPr>
                <w:rFonts w:ascii="Arial" w:hAnsi="Arial" w:cs="Arial"/>
                <w:color w:val="003480"/>
              </w:rPr>
              <w:t>Bildung ermöglicht uns Teilhabe an der Gesellschaft.</w:t>
            </w: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1155" w:type="dxa"/>
          </w:tcPr>
          <w:p w:rsidR="00A100E6" w:rsidRPr="00A100E6" w:rsidRDefault="00A100E6" w:rsidP="00A100E6">
            <w:pPr>
              <w:ind w:left="142" w:firstLine="0"/>
              <w:rPr>
                <w:rFonts w:ascii="Arial" w:hAnsi="Arial" w:cs="Arial"/>
                <w:color w:val="003480"/>
              </w:rPr>
            </w:pPr>
          </w:p>
        </w:tc>
      </w:tr>
    </w:tbl>
    <w:p w:rsidR="00A100E6" w:rsidRPr="00A100E6" w:rsidRDefault="00A100E6" w:rsidP="00A100E6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</w:p>
    <w:p w:rsidR="00A100E6" w:rsidRPr="00A100E6" w:rsidRDefault="00A100E6" w:rsidP="00A100E6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  <w:r w:rsidRPr="00A100E6">
        <w:rPr>
          <w:rFonts w:ascii="Arial" w:hAnsi="Arial" w:cs="Arial"/>
          <w:color w:val="003480"/>
        </w:rPr>
        <w:t>Sprecht zunächst in Zw</w:t>
      </w:r>
      <w:r w:rsidR="006C23E6">
        <w:rPr>
          <w:rFonts w:ascii="Arial" w:hAnsi="Arial" w:cs="Arial"/>
          <w:color w:val="003480"/>
        </w:rPr>
        <w:t>eierteams, später in der Klasse</w:t>
      </w:r>
      <w:r w:rsidRPr="00A100E6">
        <w:rPr>
          <w:rFonts w:ascii="Arial" w:hAnsi="Arial" w:cs="Arial"/>
          <w:color w:val="003480"/>
        </w:rPr>
        <w:t xml:space="preserve"> darüber</w:t>
      </w:r>
      <w:r w:rsidR="006C23E6">
        <w:rPr>
          <w:rFonts w:ascii="Arial" w:hAnsi="Arial" w:cs="Arial"/>
          <w:color w:val="003480"/>
        </w:rPr>
        <w:t>,</w:t>
      </w:r>
      <w:r w:rsidRPr="00A100E6">
        <w:rPr>
          <w:rFonts w:ascii="Arial" w:hAnsi="Arial" w:cs="Arial"/>
          <w:color w:val="003480"/>
        </w:rPr>
        <w:t xml:space="preserve"> was ihr angekreuzt habt. Begründet dabei stets eure Meinung und versucht sie anhand von konkreten Beispielen zu untermauern.</w:t>
      </w:r>
    </w:p>
    <w:p w:rsidR="00A100E6" w:rsidRPr="00A100E6" w:rsidRDefault="00A100E6" w:rsidP="00A100E6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</w:p>
    <w:p w:rsidR="00A100E6" w:rsidRPr="00A100E6" w:rsidRDefault="00A100E6" w:rsidP="00A100E6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  <w:r w:rsidRPr="00A100E6">
        <w:rPr>
          <w:rFonts w:ascii="Arial" w:hAnsi="Arial" w:cs="Arial"/>
          <w:color w:val="003480"/>
        </w:rPr>
        <w:t>Wählt eine der Aussagen aus der Tabelle aus und schreibt eine kurze Stellungnahme dazu.</w:t>
      </w:r>
    </w:p>
    <w:p w:rsidR="00A100E6" w:rsidRPr="00A100E6" w:rsidRDefault="0086466D" w:rsidP="00A100E6">
      <w:pPr>
        <w:spacing w:after="0" w:line="240" w:lineRule="auto"/>
        <w:ind w:left="142" w:firstLine="0"/>
        <w:rPr>
          <w:rFonts w:ascii="Arial" w:hAnsi="Arial" w:cs="Arial"/>
          <w:color w:val="003480"/>
        </w:rPr>
      </w:pPr>
      <w:r>
        <w:rPr>
          <w:rFonts w:ascii="Arial" w:hAnsi="Arial" w:cs="Arial"/>
          <w:noProof/>
          <w:color w:val="00348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2" type="#_x0000_t202" style="position:absolute;left:0;text-align:left;margin-left:8.6pt;margin-top:7.2pt;width:491.45pt;height:106.3pt;z-index:251686912" strokecolor="#003480">
            <v:textbox>
              <w:txbxContent>
                <w:p w:rsidR="00A100E6" w:rsidRDefault="00A100E6">
                  <w:pPr>
                    <w:ind w:left="0"/>
                  </w:pPr>
                </w:p>
              </w:txbxContent>
            </v:textbox>
          </v:shape>
        </w:pict>
      </w:r>
    </w:p>
    <w:p w:rsidR="00A100E6" w:rsidRPr="00A100E6" w:rsidRDefault="00A100E6" w:rsidP="00A100E6">
      <w:pPr>
        <w:pStyle w:val="TheSansText"/>
        <w:ind w:left="142" w:firstLine="0"/>
        <w:rPr>
          <w:rFonts w:ascii="Arial" w:hAnsi="Arial" w:cs="Arial"/>
          <w:color w:val="003480"/>
        </w:rPr>
      </w:pPr>
    </w:p>
    <w:sectPr w:rsidR="00A100E6" w:rsidRPr="00A100E6" w:rsidSect="005609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318E" w:rsidRDefault="002A318E" w:rsidP="00456456">
      <w:pPr>
        <w:spacing w:after="0" w:line="240" w:lineRule="auto"/>
      </w:pPr>
      <w:r>
        <w:separator/>
      </w:r>
    </w:p>
  </w:endnote>
  <w:endnote w:type="continuationSeparator" w:id="0">
    <w:p w:rsidR="002A318E" w:rsidRDefault="002A318E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538A" w:rsidRDefault="0045538A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9D453F" w:rsidRDefault="009D453F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86466D" w:rsidRPr="0086466D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82" style="position:absolute;margin-left:99.2pt;margin-top:794.5pt;width:394.35pt;height:25.05pt;z-index:25165721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1E11AB">
      <w:rPr>
        <w:rFonts w:ascii="Arial" w:eastAsia="TheSans C5 Plain" w:hAnsi="Arial" w:cs="Arial"/>
        <w:bCs/>
        <w:color w:val="909191"/>
        <w:sz w:val="18"/>
        <w:szCs w:val="18"/>
      </w:rPr>
      <w:t>4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86466D" w:rsidRPr="0086466D">
      <w:rPr>
        <w:rFonts w:ascii="TheSans C5 Plain" w:eastAsia="TheSans C5 Plain" w:hAnsi="TheSans C5 Plain" w:cs="TheSans C5 Plain"/>
        <w:b/>
        <w:noProof/>
        <w:color w:val="909191"/>
      </w:rPr>
      <w:pict>
        <v:rect id="_x0000_s3081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6466D" w:rsidRPr="0086466D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9264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538A" w:rsidRDefault="0045538A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318E" w:rsidRDefault="002A318E" w:rsidP="00456456">
      <w:pPr>
        <w:spacing w:after="0" w:line="240" w:lineRule="auto"/>
      </w:pPr>
      <w:r>
        <w:separator/>
      </w:r>
    </w:p>
  </w:footnote>
  <w:footnote w:type="continuationSeparator" w:id="0">
    <w:p w:rsidR="002A318E" w:rsidRDefault="002A318E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538A" w:rsidRDefault="0045538A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977" w:rsidRPr="002D4E32" w:rsidRDefault="0086466D" w:rsidP="00607977">
    <w:pPr>
      <w:pStyle w:val="ArialTitelgrau"/>
      <w:ind w:firstLine="142"/>
      <w:rPr>
        <w:rFonts w:ascii="TheSans C5s ExtraBold" w:hAnsi="TheSans C5s ExtraBold"/>
        <w:color w:val="00347D"/>
      </w:rPr>
    </w:pPr>
    <w:r w:rsidRPr="0086466D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53119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07977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414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5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07977">
      <w:rPr>
        <w:sz w:val="20"/>
        <w:szCs w:val="20"/>
      </w:rPr>
      <w:t xml:space="preserve">Arbeitsblatt </w:t>
    </w:r>
    <w:r w:rsidR="00A100E6">
      <w:rPr>
        <w:sz w:val="20"/>
        <w:szCs w:val="20"/>
      </w:rPr>
      <w:t>3</w:t>
    </w:r>
    <w:r w:rsidR="00607977" w:rsidRPr="002D4E32">
      <w:rPr>
        <w:sz w:val="20"/>
        <w:szCs w:val="20"/>
      </w:rPr>
      <w:t xml:space="preserve">: </w:t>
    </w:r>
    <w:r w:rsidR="00E36002">
      <w:rPr>
        <w:sz w:val="20"/>
        <w:szCs w:val="20"/>
      </w:rPr>
      <w:t xml:space="preserve">Bildung </w:t>
    </w:r>
    <w:r w:rsidR="00A100E6">
      <w:rPr>
        <w:sz w:val="20"/>
        <w:szCs w:val="20"/>
      </w:rPr>
      <w:t>ist…</w:t>
    </w:r>
  </w:p>
  <w:p w:rsidR="00607977" w:rsidRPr="00000978" w:rsidRDefault="0086466D" w:rsidP="00607977">
    <w:pPr>
      <w:pStyle w:val="KeinLeerraum"/>
      <w:ind w:left="142"/>
      <w:rPr>
        <w:color w:val="909191"/>
        <w:sz w:val="16"/>
        <w:szCs w:val="16"/>
      </w:rPr>
    </w:pPr>
    <w:r w:rsidRPr="0086466D">
      <w:rPr>
        <w:noProof/>
      </w:rPr>
      <w:pict>
        <v:shape id="Shape 32" o:spid="_x0000_s3076" style="position:absolute;left:0;text-align:left;margin-left:7.8pt;margin-top:4.4pt;width:357.8pt;height:0;z-index:25166131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07977" w:rsidRDefault="00607977" w:rsidP="00607977">
    <w:pPr>
      <w:pStyle w:val="ArialBeschreibunggrau"/>
      <w:ind w:firstLine="132"/>
    </w:pPr>
    <w:r>
      <w:t>Mein Traum, meine Geschichte (Reihe)</w:t>
    </w:r>
  </w:p>
  <w:p w:rsidR="00607977" w:rsidRDefault="004B03F4" w:rsidP="00607977">
    <w:pPr>
      <w:pStyle w:val="ArialBeschreibunggrau"/>
      <w:ind w:firstLine="132"/>
    </w:pPr>
    <w:r>
      <w:t>Marie Curie</w:t>
    </w:r>
    <w:r w:rsidR="00607977">
      <w:t xml:space="preserve"> (Film) </w:t>
    </w:r>
  </w:p>
  <w:p w:rsidR="004B03F4" w:rsidRDefault="004B03F4" w:rsidP="00607977">
    <w:pPr>
      <w:pStyle w:val="ArialBeschreibunggrau"/>
      <w:ind w:firstLine="132"/>
    </w:pPr>
    <w:r w:rsidRPr="00383968">
      <w:rPr>
        <w:rFonts w:cs="Arial"/>
        <w:szCs w:val="16"/>
      </w:rPr>
      <w:t>www.planet-schule.de/x/curie</w:t>
    </w:r>
  </w:p>
  <w:p w:rsidR="00607977" w:rsidRDefault="00607977" w:rsidP="00607977">
    <w:pPr>
      <w:pStyle w:val="ArialBeschreibunggrau"/>
      <w:ind w:firstLine="132"/>
    </w:pPr>
    <w:r>
      <w:t xml:space="preserve">Name: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538A" w:rsidRDefault="0045538A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ttachedTemplate r:id="rId1"/>
  <w:defaultTabStop w:val="708"/>
  <w:hyphenationZone w:val="425"/>
  <w:characterSpacingControl w:val="doNotCompress"/>
  <w:hdrShapeDefaults>
    <o:shapedefaults v:ext="edit" spidmax="4505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017D9"/>
    <w:rsid w:val="00021736"/>
    <w:rsid w:val="00054688"/>
    <w:rsid w:val="00077AD2"/>
    <w:rsid w:val="00090B48"/>
    <w:rsid w:val="00094233"/>
    <w:rsid w:val="000E41BF"/>
    <w:rsid w:val="001406E5"/>
    <w:rsid w:val="00142A0D"/>
    <w:rsid w:val="00182187"/>
    <w:rsid w:val="00185CB0"/>
    <w:rsid w:val="001D63FC"/>
    <w:rsid w:val="001E11AB"/>
    <w:rsid w:val="002567CF"/>
    <w:rsid w:val="00281DDB"/>
    <w:rsid w:val="00286AD7"/>
    <w:rsid w:val="002A318E"/>
    <w:rsid w:val="002A60B9"/>
    <w:rsid w:val="00300041"/>
    <w:rsid w:val="00337D55"/>
    <w:rsid w:val="00370CAA"/>
    <w:rsid w:val="00375EDB"/>
    <w:rsid w:val="003E5955"/>
    <w:rsid w:val="003F6357"/>
    <w:rsid w:val="003F641A"/>
    <w:rsid w:val="00427469"/>
    <w:rsid w:val="00451D81"/>
    <w:rsid w:val="0045538A"/>
    <w:rsid w:val="00456456"/>
    <w:rsid w:val="00462615"/>
    <w:rsid w:val="0048768A"/>
    <w:rsid w:val="004B03F4"/>
    <w:rsid w:val="004B495C"/>
    <w:rsid w:val="004C4600"/>
    <w:rsid w:val="004F691F"/>
    <w:rsid w:val="005534BB"/>
    <w:rsid w:val="00560917"/>
    <w:rsid w:val="005F7F26"/>
    <w:rsid w:val="0060637E"/>
    <w:rsid w:val="00607977"/>
    <w:rsid w:val="006161EF"/>
    <w:rsid w:val="00653FC7"/>
    <w:rsid w:val="00677A45"/>
    <w:rsid w:val="00680FE6"/>
    <w:rsid w:val="006C23E6"/>
    <w:rsid w:val="006F1B8B"/>
    <w:rsid w:val="00783BD3"/>
    <w:rsid w:val="007E3F44"/>
    <w:rsid w:val="00814B4B"/>
    <w:rsid w:val="0086466D"/>
    <w:rsid w:val="008B0864"/>
    <w:rsid w:val="008D4CE6"/>
    <w:rsid w:val="008D6914"/>
    <w:rsid w:val="00906343"/>
    <w:rsid w:val="00930286"/>
    <w:rsid w:val="009A1765"/>
    <w:rsid w:val="009D453F"/>
    <w:rsid w:val="00A019DD"/>
    <w:rsid w:val="00A100E6"/>
    <w:rsid w:val="00A17B9C"/>
    <w:rsid w:val="00A465D7"/>
    <w:rsid w:val="00A63819"/>
    <w:rsid w:val="00A76403"/>
    <w:rsid w:val="00B54F03"/>
    <w:rsid w:val="00B748C6"/>
    <w:rsid w:val="00B9789B"/>
    <w:rsid w:val="00BA50FC"/>
    <w:rsid w:val="00BB7EB4"/>
    <w:rsid w:val="00BC0F81"/>
    <w:rsid w:val="00BD30C8"/>
    <w:rsid w:val="00C0644F"/>
    <w:rsid w:val="00C42C5E"/>
    <w:rsid w:val="00DA4F5E"/>
    <w:rsid w:val="00E030E0"/>
    <w:rsid w:val="00E36002"/>
    <w:rsid w:val="00E4358D"/>
    <w:rsid w:val="00E97B27"/>
    <w:rsid w:val="00EA10D6"/>
    <w:rsid w:val="00EF3D52"/>
    <w:rsid w:val="00F11B27"/>
    <w:rsid w:val="00F1328C"/>
    <w:rsid w:val="00F145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B748C6"/>
    <w:rPr>
      <w:color w:val="0000FF" w:themeColor="hyperlink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4B03F4"/>
    <w:rPr>
      <w:color w:val="800080" w:themeColor="followedHyperlink"/>
      <w:u w:val="single"/>
    </w:rPr>
  </w:style>
  <w:style w:type="table" w:styleId="Tabellengitternetz">
    <w:name w:val="Table Grid"/>
    <w:basedOn w:val="NormaleTabelle"/>
    <w:uiPriority w:val="59"/>
    <w:rsid w:val="00A100E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146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Marie Curie</dc:title>
  <dc:creator>SWR planet schule</dc:creator>
  <cp:lastModifiedBy>Martina Frietsch</cp:lastModifiedBy>
  <cp:revision>5</cp:revision>
  <dcterms:created xsi:type="dcterms:W3CDTF">2024-02-29T14:09:00Z</dcterms:created>
  <dcterms:modified xsi:type="dcterms:W3CDTF">2024-03-11T12:59:00Z</dcterms:modified>
</cp:coreProperties>
</file>