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688" w:rsidRDefault="004B03F4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4175760</wp:posOffset>
            </wp:positionH>
            <wp:positionV relativeFrom="paragraph">
              <wp:posOffset>-1092200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cur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curi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E36002" w:rsidRDefault="00E36002" w:rsidP="00560917">
      <w:pPr>
        <w:pStyle w:val="Arialberschrift"/>
      </w:pPr>
      <w:r>
        <w:t>„Bildung macht uns stark“</w:t>
      </w:r>
      <w:r w:rsidR="00BC0F81">
        <w:t xml:space="preserve"> </w:t>
      </w:r>
    </w:p>
    <w:p w:rsidR="00560917" w:rsidRDefault="00560917" w:rsidP="00560917">
      <w:pPr>
        <w:pStyle w:val="TheSansText"/>
        <w:ind w:left="142"/>
      </w:pPr>
    </w:p>
    <w:p w:rsidR="00E36002" w:rsidRPr="00E36002" w:rsidRDefault="00E36002" w:rsidP="00E36002">
      <w:pPr>
        <w:spacing w:after="0" w:line="240" w:lineRule="auto"/>
        <w:ind w:left="142" w:firstLine="0"/>
        <w:rPr>
          <w:rFonts w:ascii="Arial" w:hAnsi="Arial" w:cs="Arial"/>
        </w:rPr>
      </w:pPr>
      <w:r w:rsidRPr="00E36002">
        <w:rPr>
          <w:rFonts w:ascii="Arial" w:hAnsi="Arial" w:cs="Arial"/>
        </w:rPr>
        <w:t>Im Film wird deutlich, dass</w:t>
      </w:r>
      <w:r w:rsidRPr="00E36002">
        <w:rPr>
          <w:rFonts w:ascii="Arial" w:hAnsi="Arial" w:cs="Arial"/>
          <w:b/>
        </w:rPr>
        <w:t xml:space="preserve"> </w:t>
      </w:r>
      <w:r w:rsidRPr="00E36002">
        <w:rPr>
          <w:rFonts w:ascii="Arial" w:hAnsi="Arial" w:cs="Arial"/>
        </w:rPr>
        <w:t>Bildung in Maries Familie einen sehr hohen Stellenwert hat.</w:t>
      </w:r>
    </w:p>
    <w:p w:rsidR="00021736" w:rsidRDefault="00E36002" w:rsidP="00E36002">
      <w:pPr>
        <w:ind w:left="142" w:firstLine="0"/>
        <w:rPr>
          <w:rFonts w:ascii="Arial" w:hAnsi="Arial" w:cs="Arial"/>
        </w:rPr>
      </w:pPr>
      <w:r w:rsidRPr="00E36002">
        <w:rPr>
          <w:rFonts w:ascii="Arial" w:hAnsi="Arial" w:cs="Arial"/>
        </w:rPr>
        <w:t>Lies die Zitate aus dem Film und erkläre</w:t>
      </w:r>
      <w:r>
        <w:rPr>
          <w:rFonts w:ascii="Arial" w:hAnsi="Arial" w:cs="Arial"/>
        </w:rPr>
        <w:t>,</w:t>
      </w:r>
      <w:r w:rsidRPr="00E36002">
        <w:rPr>
          <w:rFonts w:ascii="Arial" w:hAnsi="Arial" w:cs="Arial"/>
        </w:rPr>
        <w:t xml:space="preserve"> was sie bedeuten.</w:t>
      </w:r>
    </w:p>
    <w:p w:rsidR="00E36002" w:rsidRDefault="00E36002" w:rsidP="00E36002">
      <w:pPr>
        <w:ind w:left="142" w:firstLine="0"/>
        <w:rPr>
          <w:rFonts w:ascii="Arial" w:hAnsi="Arial" w:cs="Arial"/>
        </w:rPr>
      </w:pPr>
    </w:p>
    <w:p w:rsidR="00E36002" w:rsidRDefault="00E36002" w:rsidP="00E36002">
      <w:pPr>
        <w:ind w:left="142" w:firstLine="0"/>
        <w:rPr>
          <w:rFonts w:ascii="Arial" w:hAnsi="Arial" w:cs="Arial"/>
        </w:rPr>
      </w:pPr>
    </w:p>
    <w:p w:rsidR="00E36002" w:rsidRDefault="00E36002" w:rsidP="00E36002">
      <w:pPr>
        <w:ind w:left="142" w:firstLine="0"/>
        <w:rPr>
          <w:rFonts w:ascii="Arial" w:hAnsi="Arial" w:cs="Arial"/>
        </w:rPr>
      </w:pPr>
    </w:p>
    <w:p w:rsidR="00653FC7" w:rsidRDefault="00FE0EE9" w:rsidP="00E36002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_x0000_s1046" type="#_x0000_t63" style="position:absolute;left:0;text-align:left;margin-left:2.55pt;margin-top:13.1pt;width:153pt;height:86.25pt;z-index:251689984;v-text-anchor:middle" adj="21918,17242" strokecolor="#003480" strokeweight="1.25pt">
            <v:textbox>
              <w:txbxContent>
                <w:p w:rsidR="00653FC7" w:rsidRPr="00653FC7" w:rsidRDefault="00653FC7" w:rsidP="00653FC7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 w:rsidRPr="00653FC7">
                    <w:rPr>
                      <w:rFonts w:ascii="Arial" w:hAnsi="Arial" w:cs="Arial"/>
                      <w:b/>
                      <w:sz w:val="28"/>
                      <w:szCs w:val="28"/>
                    </w:rPr>
                    <w:t>„</w:t>
                  </w:r>
                  <w:r>
                    <w:rPr>
                      <w:rFonts w:ascii="Arial" w:hAnsi="Arial" w:cs="Arial"/>
                      <w:b/>
                      <w:sz w:val="28"/>
                      <w:szCs w:val="28"/>
                    </w:rPr>
                    <w:t>Nur wer Bildung hat, ist frei</w:t>
                  </w:r>
                  <w:r w:rsidRPr="00653FC7">
                    <w:rPr>
                      <w:rFonts w:ascii="Arial" w:hAnsi="Arial" w:cs="Arial"/>
                      <w:b/>
                      <w:sz w:val="28"/>
                      <w:szCs w:val="28"/>
                    </w:rPr>
                    <w:t>.“</w:t>
                  </w:r>
                </w:p>
              </w:txbxContent>
            </v:textbox>
          </v:shape>
        </w:pict>
      </w:r>
    </w:p>
    <w:p w:rsidR="00653FC7" w:rsidRDefault="00653FC7" w:rsidP="00E36002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1975485</wp:posOffset>
            </wp:positionH>
            <wp:positionV relativeFrom="paragraph">
              <wp:posOffset>97155</wp:posOffset>
            </wp:positionV>
            <wp:extent cx="2200275" cy="2076450"/>
            <wp:effectExtent l="19050" t="0" r="9525" b="0"/>
            <wp:wrapTight wrapText="bothSides">
              <wp:wrapPolygon edited="0">
                <wp:start x="-187" y="0"/>
                <wp:lineTo x="-187" y="21402"/>
                <wp:lineTo x="21694" y="21402"/>
                <wp:lineTo x="21694" y="0"/>
                <wp:lineTo x="-187" y="0"/>
              </wp:wrapPolygon>
            </wp:wrapTight>
            <wp:docPr id="8" name="Grafik 7" descr="marie000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rie0001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FE0EE9" w:rsidP="00E36002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45" type="#_x0000_t63" style="position:absolute;left:0;text-align:left;margin-left:337.05pt;margin-top:12.75pt;width:153pt;height:86.25pt;z-index:251688960;v-text-anchor:middle" adj="-3812,8602" strokecolor="#003480" strokeweight="1.25pt">
            <v:textbox>
              <w:txbxContent>
                <w:p w:rsidR="00653FC7" w:rsidRPr="00653FC7" w:rsidRDefault="00653FC7" w:rsidP="00653FC7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 w:rsidRPr="00653FC7">
                    <w:rPr>
                      <w:rFonts w:ascii="Arial" w:hAnsi="Arial" w:cs="Arial"/>
                      <w:b/>
                      <w:sz w:val="28"/>
                      <w:szCs w:val="28"/>
                    </w:rPr>
                    <w:t>„Bildung macht uns stark.“</w:t>
                  </w:r>
                </w:p>
              </w:txbxContent>
            </v:textbox>
          </v:shape>
        </w:pict>
      </w: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E36002" w:rsidRDefault="00653FC7" w:rsidP="00E36002">
      <w:pPr>
        <w:ind w:left="142" w:firstLine="0"/>
        <w:rPr>
          <w:rFonts w:ascii="Arial" w:hAnsi="Arial" w:cs="Arial"/>
          <w:noProof/>
        </w:rPr>
      </w:pPr>
      <w:r w:rsidRPr="00653FC7">
        <w:rPr>
          <w:rFonts w:ascii="Arial" w:hAnsi="Arial" w:cs="Arial"/>
        </w:rPr>
        <w:t xml:space="preserve">Sucht im Internet nach Zitaten rund um den Begriff </w:t>
      </w:r>
      <w:r w:rsidRPr="00653FC7">
        <w:rPr>
          <w:rFonts w:ascii="Arial" w:hAnsi="Arial" w:cs="Arial"/>
          <w:b/>
        </w:rPr>
        <w:t>Bildung</w:t>
      </w:r>
      <w:r w:rsidRPr="00653FC7">
        <w:rPr>
          <w:rFonts w:ascii="Arial" w:hAnsi="Arial" w:cs="Arial"/>
        </w:rPr>
        <w:t xml:space="preserve"> und notiert fünf davon in den Sprechblasen. Sprecht im Plenum darüber</w:t>
      </w:r>
      <w:r w:rsidR="00D77218">
        <w:rPr>
          <w:rFonts w:ascii="Arial" w:hAnsi="Arial" w:cs="Arial"/>
        </w:rPr>
        <w:t>,</w:t>
      </w:r>
      <w:r w:rsidRPr="00653FC7">
        <w:rPr>
          <w:rFonts w:ascii="Arial" w:hAnsi="Arial" w:cs="Arial"/>
        </w:rPr>
        <w:t xml:space="preserve"> was die Zitate bedeuten/wie sie zu verstehen sind</w:t>
      </w:r>
      <w:r>
        <w:rPr>
          <w:rFonts w:ascii="Arial" w:hAnsi="Arial" w:cs="Arial"/>
          <w:noProof/>
        </w:rPr>
        <w:t>.</w:t>
      </w:r>
    </w:p>
    <w:p w:rsidR="00653FC7" w:rsidRDefault="00653FC7" w:rsidP="00E36002">
      <w:pPr>
        <w:ind w:left="142" w:firstLine="0"/>
        <w:rPr>
          <w:rFonts w:ascii="Arial" w:hAnsi="Arial" w:cs="Arial"/>
          <w:noProof/>
        </w:rPr>
      </w:pPr>
    </w:p>
    <w:p w:rsidR="00653FC7" w:rsidRDefault="00653FC7" w:rsidP="00E36002">
      <w:pPr>
        <w:ind w:left="142" w:firstLine="0"/>
        <w:rPr>
          <w:rFonts w:ascii="Arial" w:hAnsi="Arial" w:cs="Arial"/>
          <w:noProof/>
        </w:rPr>
      </w:pPr>
    </w:p>
    <w:p w:rsidR="00653FC7" w:rsidRDefault="00FE0EE9" w:rsidP="00E36002">
      <w:pPr>
        <w:ind w:left="142" w:firstLine="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pict>
          <v:shape id="_x0000_s1047" type="#_x0000_t63" style="position:absolute;left:0;text-align:left;margin-left:309.3pt;margin-top:1.1pt;width:153pt;height:102pt;z-index:251691008;v-text-anchor:middle" adj="-3282,19821" strokecolor="#003480" strokeweight="1.25pt">
            <v:textbox>
              <w:txbxContent>
                <w:p w:rsidR="00653FC7" w:rsidRPr="00653FC7" w:rsidRDefault="00653FC7" w:rsidP="00653FC7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noProof/>
        </w:rPr>
        <w:pict>
          <v:shape id="_x0000_s1048" type="#_x0000_t63" style="position:absolute;left:0;text-align:left;margin-left:16.8pt;margin-top:1.1pt;width:153pt;height:102pt;z-index:251692032;v-text-anchor:middle" adj="22659,19980" strokecolor="#003480" strokeweight="1.25pt">
            <v:textbox>
              <w:txbxContent>
                <w:p w:rsidR="00653FC7" w:rsidRPr="00653FC7" w:rsidRDefault="00653FC7" w:rsidP="00653FC7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53FC7" w:rsidRDefault="00653FC7" w:rsidP="00E36002">
      <w:pPr>
        <w:ind w:left="142" w:firstLine="0"/>
        <w:rPr>
          <w:rFonts w:ascii="Arial" w:hAnsi="Arial" w:cs="Arial"/>
          <w:noProof/>
        </w:rPr>
      </w:pPr>
    </w:p>
    <w:p w:rsidR="00653FC7" w:rsidRDefault="00653FC7" w:rsidP="00E36002">
      <w:pPr>
        <w:ind w:left="142" w:firstLine="0"/>
        <w:rPr>
          <w:rFonts w:ascii="Arial" w:hAnsi="Arial" w:cs="Arial"/>
          <w:noProof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Default="00653FC7" w:rsidP="00E36002">
      <w:pPr>
        <w:ind w:left="142" w:firstLine="0"/>
        <w:rPr>
          <w:rFonts w:ascii="Arial" w:hAnsi="Arial" w:cs="Arial"/>
        </w:rPr>
      </w:pPr>
    </w:p>
    <w:p w:rsidR="00653FC7" w:rsidRPr="00653FC7" w:rsidRDefault="00FE0EE9" w:rsidP="00653FC7">
      <w:pPr>
        <w:ind w:left="142" w:firstLine="0"/>
        <w:jc w:val="center"/>
        <w:rPr>
          <w:rFonts w:ascii="Arial" w:hAnsi="Arial" w:cs="Arial"/>
          <w:b/>
          <w:sz w:val="40"/>
          <w:szCs w:val="40"/>
        </w:rPr>
      </w:pPr>
      <w:r w:rsidRPr="00FE0EE9">
        <w:rPr>
          <w:rFonts w:ascii="Arial" w:hAnsi="Arial" w:cs="Arial"/>
          <w:noProof/>
        </w:rPr>
        <w:pict>
          <v:shape id="_x0000_s1050" type="#_x0000_t63" style="position:absolute;left:0;text-align:left;margin-left:25.8pt;margin-top:21.3pt;width:153pt;height:102pt;z-index:251694080;v-text-anchor:middle" adj="23400,3939" strokecolor="#003480" strokeweight="1.25pt">
            <v:textbox>
              <w:txbxContent>
                <w:p w:rsidR="00653FC7" w:rsidRPr="00653FC7" w:rsidRDefault="00653FC7" w:rsidP="00653FC7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 w:rsidRPr="00FE0EE9">
        <w:rPr>
          <w:rFonts w:ascii="Arial" w:hAnsi="Arial" w:cs="Arial"/>
          <w:noProof/>
        </w:rPr>
        <w:pict>
          <v:shape id="_x0000_s1049" type="#_x0000_t63" style="position:absolute;left:0;text-align:left;margin-left:330.3pt;margin-top:15.3pt;width:153pt;height:102pt;z-index:251693056;v-text-anchor:middle" adj="-2753,7751" strokecolor="#003480" strokeweight="1.25pt">
            <v:textbox>
              <w:txbxContent>
                <w:p w:rsidR="00653FC7" w:rsidRPr="00653FC7" w:rsidRDefault="00653FC7" w:rsidP="00653FC7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 w:rsidR="00653FC7" w:rsidRPr="00653FC7">
        <w:rPr>
          <w:rFonts w:ascii="Arial" w:hAnsi="Arial" w:cs="Arial"/>
          <w:b/>
          <w:sz w:val="40"/>
          <w:szCs w:val="40"/>
        </w:rPr>
        <w:t>Bildung</w:t>
      </w:r>
    </w:p>
    <w:p w:rsidR="00653FC7" w:rsidRDefault="00653FC7" w:rsidP="00653FC7">
      <w:pPr>
        <w:ind w:left="142" w:firstLine="0"/>
        <w:jc w:val="center"/>
        <w:rPr>
          <w:rFonts w:ascii="Arial" w:hAnsi="Arial" w:cs="Arial"/>
        </w:rPr>
      </w:pPr>
    </w:p>
    <w:p w:rsidR="00653FC7" w:rsidRDefault="00653FC7" w:rsidP="00653FC7">
      <w:pPr>
        <w:ind w:left="142" w:firstLine="0"/>
        <w:jc w:val="center"/>
        <w:rPr>
          <w:rFonts w:ascii="Arial" w:hAnsi="Arial" w:cs="Arial"/>
        </w:rPr>
      </w:pPr>
    </w:p>
    <w:p w:rsidR="00653FC7" w:rsidRDefault="00653FC7" w:rsidP="00653FC7">
      <w:pPr>
        <w:ind w:left="142" w:firstLine="0"/>
        <w:jc w:val="center"/>
        <w:rPr>
          <w:rFonts w:ascii="Arial" w:hAnsi="Arial" w:cs="Arial"/>
        </w:rPr>
      </w:pPr>
    </w:p>
    <w:p w:rsidR="00653FC7" w:rsidRDefault="00FE0EE9" w:rsidP="00653FC7">
      <w:pPr>
        <w:ind w:left="142" w:firstLine="0"/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51" type="#_x0000_t63" style="position:absolute;left:0;text-align:left;margin-left:178.8pt;margin-top:.75pt;width:153pt;height:102pt;z-index:251695104;v-text-anchor:middle" adj="8682,-3049" strokecolor="#003480" strokeweight="1.25pt">
            <v:textbox>
              <w:txbxContent>
                <w:p w:rsidR="00653FC7" w:rsidRPr="00653FC7" w:rsidRDefault="00653FC7" w:rsidP="00653FC7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53FC7" w:rsidRPr="00653FC7" w:rsidRDefault="00653FC7" w:rsidP="00653FC7">
      <w:pPr>
        <w:ind w:left="142" w:firstLine="0"/>
        <w:jc w:val="center"/>
        <w:rPr>
          <w:rFonts w:ascii="Arial" w:hAnsi="Arial" w:cs="Arial"/>
        </w:rPr>
      </w:pPr>
    </w:p>
    <w:sectPr w:rsidR="00653FC7" w:rsidRPr="00653FC7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5DA0" w:rsidRDefault="00F65DA0" w:rsidP="00456456">
      <w:pPr>
        <w:spacing w:after="0" w:line="240" w:lineRule="auto"/>
      </w:pPr>
      <w:r>
        <w:separator/>
      </w:r>
    </w:p>
  </w:endnote>
  <w:endnote w:type="continuationSeparator" w:id="0">
    <w:p w:rsidR="00F65DA0" w:rsidRDefault="00F65DA0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0D4E" w:rsidRDefault="00980D4E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53F" w:rsidRDefault="009D453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E0EE9" w:rsidRPr="00FE0EE9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E11AB">
      <w:rPr>
        <w:rFonts w:ascii="Arial" w:eastAsia="TheSans C5 Plain" w:hAnsi="Arial" w:cs="Arial"/>
        <w:bCs/>
        <w:color w:val="909191"/>
        <w:sz w:val="18"/>
        <w:szCs w:val="18"/>
      </w:rPr>
      <w:t>4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FE0EE9" w:rsidRPr="00FE0EE9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53F" w:rsidRPr="0081107C" w:rsidRDefault="009D453F" w:rsidP="009D453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E0EE9" w:rsidRPr="00FE0EE9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0D4E" w:rsidRDefault="00980D4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5DA0" w:rsidRDefault="00F65DA0" w:rsidP="00456456">
      <w:pPr>
        <w:spacing w:after="0" w:line="240" w:lineRule="auto"/>
      </w:pPr>
      <w:r>
        <w:separator/>
      </w:r>
    </w:p>
  </w:footnote>
  <w:footnote w:type="continuationSeparator" w:id="0">
    <w:p w:rsidR="00F65DA0" w:rsidRDefault="00F65DA0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0D4E" w:rsidRDefault="00980D4E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FE0EE9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FE0EE9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>
      <w:rPr>
        <w:sz w:val="20"/>
        <w:szCs w:val="20"/>
      </w:rPr>
      <w:t xml:space="preserve">Arbeitsblatt </w:t>
    </w:r>
    <w:r w:rsidR="00E36002">
      <w:rPr>
        <w:sz w:val="20"/>
        <w:szCs w:val="20"/>
      </w:rPr>
      <w:t>2</w:t>
    </w:r>
    <w:r w:rsidR="00607977" w:rsidRPr="002D4E32">
      <w:rPr>
        <w:sz w:val="20"/>
        <w:szCs w:val="20"/>
      </w:rPr>
      <w:t xml:space="preserve">: </w:t>
    </w:r>
    <w:r w:rsidR="00E36002">
      <w:rPr>
        <w:sz w:val="20"/>
        <w:szCs w:val="20"/>
      </w:rPr>
      <w:t>Bildung macht uns stark</w:t>
    </w:r>
  </w:p>
  <w:p w:rsidR="00607977" w:rsidRPr="00000978" w:rsidRDefault="00FE0EE9" w:rsidP="00607977">
    <w:pPr>
      <w:pStyle w:val="KeinLeerraum"/>
      <w:ind w:left="142"/>
      <w:rPr>
        <w:color w:val="909191"/>
        <w:sz w:val="16"/>
        <w:szCs w:val="16"/>
      </w:rPr>
    </w:pPr>
    <w:r w:rsidRPr="00FE0EE9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4B03F4" w:rsidP="00607977">
    <w:pPr>
      <w:pStyle w:val="ArialBeschreibunggrau"/>
      <w:ind w:firstLine="132"/>
    </w:pPr>
    <w:r>
      <w:t>Marie Curie</w:t>
    </w:r>
    <w:r w:rsidR="00607977">
      <w:t xml:space="preserve"> (Film) </w:t>
    </w:r>
  </w:p>
  <w:p w:rsidR="004B03F4" w:rsidRDefault="004B03F4" w:rsidP="00607977">
    <w:pPr>
      <w:pStyle w:val="ArialBeschreibunggrau"/>
      <w:ind w:firstLine="132"/>
    </w:pPr>
    <w:r w:rsidRPr="00383968">
      <w:rPr>
        <w:rFonts w:cs="Arial"/>
        <w:szCs w:val="16"/>
      </w:rPr>
      <w:t>www.planet-schule.de/x/curie</w:t>
    </w:r>
  </w:p>
  <w:p w:rsidR="00607977" w:rsidRDefault="00607977" w:rsidP="00607977">
    <w:pPr>
      <w:pStyle w:val="ArialBeschreibunggrau"/>
      <w:ind w:firstLine="132"/>
    </w:pPr>
    <w:r>
      <w:t xml:space="preserve">Name: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0D4E" w:rsidRDefault="00980D4E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hyphenationZone w:val="425"/>
  <w:characterSpacingControl w:val="doNotCompress"/>
  <w:hdrShapeDefaults>
    <o:shapedefaults v:ext="edit" spidmax="4505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54688"/>
    <w:rsid w:val="00077AD2"/>
    <w:rsid w:val="00090B48"/>
    <w:rsid w:val="00094233"/>
    <w:rsid w:val="000E41BF"/>
    <w:rsid w:val="001406E5"/>
    <w:rsid w:val="00142A0D"/>
    <w:rsid w:val="00182187"/>
    <w:rsid w:val="00185CB0"/>
    <w:rsid w:val="001D63FC"/>
    <w:rsid w:val="001E11AB"/>
    <w:rsid w:val="002567CF"/>
    <w:rsid w:val="00281DDB"/>
    <w:rsid w:val="00286AD7"/>
    <w:rsid w:val="002A60B9"/>
    <w:rsid w:val="002E70C8"/>
    <w:rsid w:val="00300041"/>
    <w:rsid w:val="00337D55"/>
    <w:rsid w:val="00370CAA"/>
    <w:rsid w:val="00375EDB"/>
    <w:rsid w:val="003E5955"/>
    <w:rsid w:val="003F6357"/>
    <w:rsid w:val="003F641A"/>
    <w:rsid w:val="00427469"/>
    <w:rsid w:val="00456456"/>
    <w:rsid w:val="00462615"/>
    <w:rsid w:val="0048768A"/>
    <w:rsid w:val="004B03F4"/>
    <w:rsid w:val="004C4600"/>
    <w:rsid w:val="004F691F"/>
    <w:rsid w:val="005534BB"/>
    <w:rsid w:val="005578EA"/>
    <w:rsid w:val="00560917"/>
    <w:rsid w:val="005F7F26"/>
    <w:rsid w:val="0060637E"/>
    <w:rsid w:val="00607977"/>
    <w:rsid w:val="006161EF"/>
    <w:rsid w:val="00653FC7"/>
    <w:rsid w:val="00677A45"/>
    <w:rsid w:val="006F1B8B"/>
    <w:rsid w:val="00783BD3"/>
    <w:rsid w:val="007E3F44"/>
    <w:rsid w:val="00814B4B"/>
    <w:rsid w:val="008B0864"/>
    <w:rsid w:val="008C31D1"/>
    <w:rsid w:val="008D4CE6"/>
    <w:rsid w:val="008D6914"/>
    <w:rsid w:val="00906343"/>
    <w:rsid w:val="00930286"/>
    <w:rsid w:val="00980D4E"/>
    <w:rsid w:val="009A1765"/>
    <w:rsid w:val="009D453F"/>
    <w:rsid w:val="00A019DD"/>
    <w:rsid w:val="00A17B9C"/>
    <w:rsid w:val="00A465D7"/>
    <w:rsid w:val="00A63819"/>
    <w:rsid w:val="00A76403"/>
    <w:rsid w:val="00B54F03"/>
    <w:rsid w:val="00B748C6"/>
    <w:rsid w:val="00B9789B"/>
    <w:rsid w:val="00BA50FC"/>
    <w:rsid w:val="00BB7EB4"/>
    <w:rsid w:val="00BC0F81"/>
    <w:rsid w:val="00BD30C8"/>
    <w:rsid w:val="00C0644F"/>
    <w:rsid w:val="00C42C5E"/>
    <w:rsid w:val="00D77218"/>
    <w:rsid w:val="00DA4F5E"/>
    <w:rsid w:val="00E030E0"/>
    <w:rsid w:val="00E36002"/>
    <w:rsid w:val="00E4358D"/>
    <w:rsid w:val="00E97B27"/>
    <w:rsid w:val="00EA10D6"/>
    <w:rsid w:val="00EF3D52"/>
    <w:rsid w:val="00F1457C"/>
    <w:rsid w:val="00F65DA0"/>
    <w:rsid w:val="00FE0E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  <o:rules v:ext="edit">
        <o:r id="V:Rule1" type="callout" idref="#_x0000_s1046"/>
        <o:r id="V:Rule2" type="callout" idref="#_x0000_s1045"/>
        <o:r id="V:Rule3" type="callout" idref="#_x0000_s1047"/>
        <o:r id="V:Rule4" type="callout" idref="#_x0000_s1048"/>
        <o:r id="V:Rule5" type="callout" idref="#_x0000_s1050"/>
        <o:r id="V:Rule6" type="callout" idref="#_x0000_s1049"/>
        <o:r id="V:Rule7" type="callout" idref="#_x0000_s105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B748C6"/>
    <w:rPr>
      <w:color w:val="0000FF" w:themeColor="hyperlink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4B03F4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56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Marie Curie</dc:title>
  <dc:creator>SWR planet schule</dc:creator>
  <cp:lastModifiedBy>Martina Frietsch</cp:lastModifiedBy>
  <cp:revision>5</cp:revision>
  <dcterms:created xsi:type="dcterms:W3CDTF">2024-02-29T13:05:00Z</dcterms:created>
  <dcterms:modified xsi:type="dcterms:W3CDTF">2024-03-11T12:56:00Z</dcterms:modified>
</cp:coreProperties>
</file>