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7B516C" w:rsidRDefault="007B516C" w:rsidP="00D8298B">
      <w:pPr>
        <w:pStyle w:val="ArialTitelgrau"/>
        <w:ind w:firstLine="142"/>
        <w:rPr>
          <w:sz w:val="20"/>
          <w:szCs w:val="20"/>
        </w:rPr>
      </w:pPr>
    </w:p>
    <w:p w:rsidR="00560917" w:rsidRDefault="00E76D5A" w:rsidP="00D8298B">
      <w:pPr>
        <w:pStyle w:val="ArialTitelgrau"/>
        <w:ind w:firstLine="142"/>
      </w:pPr>
      <w:r w:rsidRPr="00E76D5A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028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54144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55168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sz w:val="20"/>
          <w:szCs w:val="20"/>
        </w:rPr>
        <w:t xml:space="preserve">Arbeitsblatt </w:t>
      </w:r>
      <w:r w:rsidR="00E060A6">
        <w:rPr>
          <w:sz w:val="20"/>
          <w:szCs w:val="20"/>
        </w:rPr>
        <w:t>5</w:t>
      </w:r>
      <w:r w:rsidR="00560917" w:rsidRPr="002D4E32">
        <w:rPr>
          <w:sz w:val="20"/>
          <w:szCs w:val="20"/>
        </w:rPr>
        <w:t xml:space="preserve">: </w:t>
      </w:r>
      <w:r w:rsidR="00E060A6">
        <w:rPr>
          <w:sz w:val="20"/>
          <w:szCs w:val="20"/>
        </w:rPr>
        <w:t>Ich und meine Zukunft</w:t>
      </w:r>
    </w:p>
    <w:p w:rsidR="00560917" w:rsidRPr="00000978" w:rsidRDefault="00E76D5A" w:rsidP="00560917">
      <w:pPr>
        <w:pStyle w:val="KeinLeerraum"/>
        <w:ind w:left="142"/>
        <w:rPr>
          <w:color w:val="909191"/>
          <w:sz w:val="16"/>
          <w:szCs w:val="16"/>
        </w:rPr>
      </w:pPr>
      <w:r w:rsidRPr="00E76D5A">
        <w:rPr>
          <w:noProof/>
        </w:rPr>
        <w:pict>
          <v:shape id="Shape 32" o:spid="_x0000_s1027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560917" w:rsidRDefault="00D8298B" w:rsidP="00560917">
      <w:pPr>
        <w:pStyle w:val="ArialBeschreibunggrau"/>
        <w:ind w:firstLine="132"/>
      </w:pPr>
      <w:r>
        <w:t>Mein Traum, meine Geschichte (</w:t>
      </w:r>
      <w:r w:rsidR="00560917">
        <w:t>Reihe</w:t>
      </w:r>
      <w:r>
        <w:t>)</w:t>
      </w:r>
    </w:p>
    <w:p w:rsidR="00560917" w:rsidRDefault="00D8298B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  <w:r w:rsidR="007E1D57" w:rsidRPr="007E1D57">
        <w:rPr>
          <w:noProof/>
          <w:sz w:val="20"/>
          <w:szCs w:val="20"/>
        </w:rPr>
        <w:t xml:space="preserve"> </w:t>
      </w:r>
      <w:r w:rsidR="007E1D57" w:rsidRPr="007E1D57">
        <w:rPr>
          <w:szCs w:val="16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4185285</wp:posOffset>
            </wp:positionH>
            <wp:positionV relativeFrom="paragraph">
              <wp:posOffset>-792480</wp:posOffset>
            </wp:positionV>
            <wp:extent cx="428625" cy="428625"/>
            <wp:effectExtent l="19050" t="0" r="9525" b="0"/>
            <wp:wrapTight wrapText="bothSides">
              <wp:wrapPolygon edited="0">
                <wp:start x="-960" y="0"/>
                <wp:lineTo x="-960" y="21120"/>
                <wp:lineTo x="22080" y="21120"/>
                <wp:lineTo x="22080" y="0"/>
                <wp:lineTo x="-960" y="0"/>
              </wp:wrapPolygon>
            </wp:wrapTight>
            <wp:docPr id="22" name="Grafik 3" descr="00_qr_planet-schule-de-print-rand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13" cstate="print"/>
                    <a:srcRect l="9459" t="8784" r="10811" b="10811"/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1458" w:rsidRDefault="00831458" w:rsidP="00560917">
      <w:pPr>
        <w:pStyle w:val="Arialberschrift"/>
      </w:pPr>
    </w:p>
    <w:p w:rsidR="007B516C" w:rsidRDefault="007B516C" w:rsidP="00560917">
      <w:pPr>
        <w:pStyle w:val="Arialberschrift"/>
      </w:pPr>
    </w:p>
    <w:p w:rsidR="00831458" w:rsidRPr="001A5EAB" w:rsidRDefault="00E060A6" w:rsidP="001A5EAB">
      <w:pPr>
        <w:pStyle w:val="Arialberschrift"/>
      </w:pPr>
      <w:r>
        <w:t>Ich und meine Zukunft</w:t>
      </w:r>
      <w:r w:rsidR="003C5995" w:rsidRPr="003C5995">
        <w:rPr>
          <w:noProof/>
        </w:rPr>
        <w:drawing>
          <wp:anchor distT="0" distB="0" distL="114300" distR="114300" simplePos="0" relativeHeight="251681792" behindDoc="0" locked="1" layoutInCell="1" allowOverlap="1">
            <wp:simplePos x="0" y="0"/>
            <wp:positionH relativeFrom="column">
              <wp:posOffset>5069840</wp:posOffset>
            </wp:positionH>
            <wp:positionV relativeFrom="page">
              <wp:posOffset>462915</wp:posOffset>
            </wp:positionV>
            <wp:extent cx="1014095" cy="177800"/>
            <wp:effectExtent l="19050" t="0" r="0" b="0"/>
            <wp:wrapNone/>
            <wp:docPr id="2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4095" cy="177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1458" w:rsidRPr="007B516C" w:rsidRDefault="00831458" w:rsidP="007B516C">
      <w:pPr>
        <w:pStyle w:val="fettblau"/>
        <w:rPr>
          <w:rFonts w:ascii="Arial" w:hAnsi="Arial" w:cs="Arial"/>
          <w:color w:val="003480"/>
        </w:rPr>
      </w:pPr>
    </w:p>
    <w:p w:rsidR="00E060A6" w:rsidRDefault="00E060A6" w:rsidP="00E060A6">
      <w:pPr>
        <w:pStyle w:val="Arialfettblau"/>
      </w:pPr>
      <w:r w:rsidRPr="00E060A6">
        <w:t xml:space="preserve">Wo siehst du dich in 10 Jahren? </w:t>
      </w:r>
    </w:p>
    <w:p w:rsidR="00E060A6" w:rsidRDefault="00E060A6" w:rsidP="00E060A6">
      <w:pPr>
        <w:pStyle w:val="Arialfettblau"/>
      </w:pPr>
      <w:r w:rsidRPr="00E060A6">
        <w:t>Welchen Rollen und Rollenerwartungen könntest du in deiner Zukunft begegnen?</w:t>
      </w:r>
    </w:p>
    <w:p w:rsidR="00E060A6" w:rsidRPr="00E060A6" w:rsidRDefault="00E060A6" w:rsidP="00E060A6">
      <w:pPr>
        <w:pStyle w:val="Arialfettblau"/>
      </w:pPr>
    </w:p>
    <w:p w:rsidR="00E060A6" w:rsidRPr="00E060A6" w:rsidRDefault="00E060A6" w:rsidP="00E060A6">
      <w:pPr>
        <w:pStyle w:val="Arialfettblau"/>
      </w:pPr>
      <w:r w:rsidRPr="00E060A6">
        <w:t>Schreibe oder zeichne deine Ideen in die vorgegebenen Felder zu den verschiedenen Bereichen.</w:t>
      </w:r>
    </w:p>
    <w:p w:rsidR="007B516C" w:rsidRDefault="007B516C" w:rsidP="007B516C">
      <w:pPr>
        <w:spacing w:after="0" w:line="360" w:lineRule="auto"/>
        <w:ind w:left="142" w:hanging="10"/>
        <w:rPr>
          <w:rFonts w:ascii="Arial" w:hAnsi="Arial" w:cs="Arial"/>
          <w:b/>
          <w:color w:val="003480"/>
        </w:rPr>
      </w:pPr>
    </w:p>
    <w:p w:rsidR="00E060A6" w:rsidRDefault="00E76D5A" w:rsidP="007B516C">
      <w:pPr>
        <w:spacing w:after="0" w:line="360" w:lineRule="auto"/>
        <w:ind w:left="142" w:hanging="10"/>
        <w:rPr>
          <w:rFonts w:ascii="Arial" w:hAnsi="Arial" w:cs="Arial"/>
          <w:b/>
          <w:color w:val="003480"/>
        </w:rPr>
      </w:pPr>
      <w:r>
        <w:rPr>
          <w:rFonts w:ascii="Arial" w:hAnsi="Arial" w:cs="Arial"/>
          <w:b/>
          <w:noProof/>
          <w:color w:val="00348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7" type="#_x0000_t202" style="position:absolute;left:0;text-align:left;margin-left:365.6pt;margin-top:14pt;width:78.25pt;height:19.65pt;z-index:251665408" strokecolor="#003480" strokeweight="2pt">
            <v:textbox inset=".5mm,.3mm,.5mm,.3mm">
              <w:txbxContent>
                <w:p w:rsidR="00E060A6" w:rsidRDefault="00E060A6" w:rsidP="00E060A6">
                  <w:pPr>
                    <w:pStyle w:val="Arialfettblau"/>
                  </w:pPr>
                  <w:r>
                    <w:t>Mein Beruf: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shape id="_x0000_s1054" type="#_x0000_t202" style="position:absolute;left:0;text-align:left;margin-left:6.3pt;margin-top:14pt;width:140.25pt;height:19.65pt;z-index:251662336" strokecolor="#003480" strokeweight="2pt">
            <v:textbox inset=".5mm,.3mm,.5mm,.3mm">
              <w:txbxContent>
                <w:p w:rsidR="00E060A6" w:rsidRDefault="00E060A6" w:rsidP="00E060A6">
                  <w:pPr>
                    <w:pStyle w:val="Arialfettblau"/>
                  </w:pPr>
                  <w:r>
                    <w:t>Mein Traum/mein Ziel:</w:t>
                  </w:r>
                </w:p>
              </w:txbxContent>
            </v:textbox>
          </v:shape>
        </w:pict>
      </w:r>
    </w:p>
    <w:p w:rsidR="00E060A6" w:rsidRDefault="00E76D5A" w:rsidP="007B516C">
      <w:pPr>
        <w:spacing w:after="0" w:line="360" w:lineRule="auto"/>
        <w:ind w:left="142" w:hanging="10"/>
        <w:rPr>
          <w:rFonts w:ascii="Arial" w:hAnsi="Arial" w:cs="Arial"/>
          <w:b/>
          <w:color w:val="003480"/>
        </w:rPr>
      </w:pPr>
      <w:r>
        <w:rPr>
          <w:rFonts w:ascii="Arial" w:hAnsi="Arial" w:cs="Arial"/>
          <w:b/>
          <w:noProof/>
          <w:color w:val="003480"/>
          <w:lang w:eastAsia="de-DE"/>
        </w:rPr>
        <w:pict>
          <v:group id="_x0000_s1068" style="position:absolute;left:0;text-align:left;margin-left:310.25pt;margin-top:-.25pt;width:31.85pt;height:44.4pt;rotation:270;z-index:251671552" coordorigin="5794,4972" coordsize="637,888">
            <v:oval id="_x0000_s1069" style="position:absolute;left:5794;top:4972;width:397;height:397" strokecolor="#003480" strokeweight="2pt"/>
            <v:oval id="_x0000_s1070" style="position:absolute;left:6034;top:5369;width:283;height:283" strokecolor="#003480" strokeweight="2pt"/>
            <v:oval id="_x0000_s1071" style="position:absolute;left:6261;top:5690;width:170;height:170" strokecolor="#003480" strokeweight="2pt"/>
          </v:group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group id="_x0000_s1063" style="position:absolute;left:0;text-align:left;margin-left:155.85pt;margin-top:13.05pt;width:31.85pt;height:44.4pt;rotation:12000817fd;z-index:251669504" coordorigin="5794,4972" coordsize="637,888">
            <v:oval id="_x0000_s1064" style="position:absolute;left:5794;top:4972;width:397;height:397" strokecolor="#003480" strokeweight="2pt"/>
            <v:oval id="_x0000_s1065" style="position:absolute;left:6034;top:5369;width:283;height:283" strokecolor="#003480" strokeweight="2pt"/>
            <v:oval id="_x0000_s1066" style="position:absolute;left:6261;top:5690;width:170;height:170" strokecolor="#003480" strokeweight="2pt"/>
          </v:group>
        </w:pict>
      </w:r>
    </w:p>
    <w:p w:rsidR="00E060A6" w:rsidRPr="007B516C" w:rsidRDefault="00E76D5A" w:rsidP="007B516C">
      <w:pPr>
        <w:spacing w:after="0" w:line="360" w:lineRule="auto"/>
        <w:ind w:left="142" w:hanging="10"/>
        <w:rPr>
          <w:rFonts w:ascii="Arial" w:hAnsi="Arial" w:cs="Arial"/>
          <w:b/>
          <w:color w:val="003480"/>
        </w:rPr>
      </w:pPr>
      <w:r>
        <w:rPr>
          <w:rFonts w:ascii="Arial" w:hAnsi="Arial" w:cs="Arial"/>
          <w:b/>
          <w:noProof/>
          <w:color w:val="003480"/>
          <w:lang w:eastAsia="de-DE"/>
        </w:rPr>
        <w:pict>
          <v:group id="_x0000_s1083" style="position:absolute;left:0;text-align:left;margin-left:406.3pt;margin-top:334.4pt;width:31.85pt;height:44.4pt;rotation:15851865fd;z-index:251677696" coordorigin="5794,4972" coordsize="637,888">
            <v:oval id="_x0000_s1084" style="position:absolute;left:5794;top:4972;width:397;height:397" strokecolor="#003480" strokeweight="2pt"/>
            <v:oval id="_x0000_s1085" style="position:absolute;left:6034;top:5369;width:283;height:283" strokecolor="#003480" strokeweight="2pt"/>
            <v:oval id="_x0000_s1086" style="position:absolute;left:6261;top:5690;width:170;height:170" strokecolor="#003480" strokeweight="2pt"/>
          </v:group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group id="_x0000_s1088" style="position:absolute;left:0;text-align:left;margin-left:140.9pt;margin-top:354.4pt;width:31.85pt;height:39.55pt;rotation:14448820fd;z-index:251679744" coordorigin="5794,4972" coordsize="637,888">
            <v:oval id="_x0000_s1089" style="position:absolute;left:5794;top:4972;width:397;height:397" strokecolor="#003480" strokeweight="2pt"/>
            <v:oval id="_x0000_s1090" style="position:absolute;left:6034;top:5369;width:283;height:283" strokecolor="#003480" strokeweight="2pt"/>
            <v:oval id="_x0000_s1091" style="position:absolute;left:6261;top:5690;width:170;height:170" strokecolor="#003480" strokeweight="2pt"/>
          </v:group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oval id="_x0000_s1087" style="position:absolute;left:0;text-align:left;margin-left:-3.3pt;margin-top:357.95pt;width:178.6pt;height:105.35pt;z-index:251678720" strokecolor="#003480" strokeweight="2pt"/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oval id="_x0000_s1082" style="position:absolute;left:0;text-align:left;margin-left:258.9pt;margin-top:352.75pt;width:178.6pt;height:121.55pt;z-index:251676672" strokecolor="#003480" strokeweight="2pt"/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group id="_x0000_s1078" style="position:absolute;left:0;text-align:left;margin-left:144.1pt;margin-top:159.05pt;width:31.85pt;height:44.4pt;rotation:12262978fd;z-index:251675648" coordorigin="5794,4972" coordsize="637,888">
            <v:oval id="_x0000_s1079" style="position:absolute;left:5794;top:4972;width:397;height:397" strokecolor="#003480" strokeweight="2pt"/>
            <v:oval id="_x0000_s1080" style="position:absolute;left:6034;top:5369;width:283;height:283" strokecolor="#003480" strokeweight="2pt"/>
            <v:oval id="_x0000_s1081" style="position:absolute;left:6261;top:5690;width:170;height:170" strokecolor="#003480" strokeweight="2pt"/>
          </v:group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oval id="_x0000_s1077" style="position:absolute;left:0;text-align:left;margin-left:6.3pt;margin-top:173.55pt;width:178.6pt;height:118.25pt;z-index:251674624" strokecolor="#003480" strokeweight="2pt"/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shape id="_x0000_s1056" type="#_x0000_t202" style="position:absolute;left:0;text-align:left;margin-left:6.3pt;margin-top:314.75pt;width:163.5pt;height:19.65pt;z-index:251664384" strokecolor="#003480" strokeweight="2pt">
            <v:textbox inset=".5mm,.3mm,.5mm,.3mm">
              <w:txbxContent>
                <w:p w:rsidR="00E060A6" w:rsidRDefault="00E060A6" w:rsidP="00E060A6">
                  <w:pPr>
                    <w:pStyle w:val="Arialfettblau"/>
                  </w:pPr>
                  <w:r>
                    <w:t>Mein Fortbewegungsmittel: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group id="_x0000_s1073" style="position:absolute;left:0;text-align:left;margin-left:401.85pt;margin-top:155.2pt;width:31.85pt;height:44.4pt;rotation:14448820fd;z-index:251673600" coordorigin="5794,4972" coordsize="637,888">
            <v:oval id="_x0000_s1074" style="position:absolute;left:5794;top:4972;width:397;height:397" strokecolor="#003480" strokeweight="2pt"/>
            <v:oval id="_x0000_s1075" style="position:absolute;left:6034;top:5369;width:283;height:283" strokecolor="#003480" strokeweight="2pt"/>
            <v:oval id="_x0000_s1076" style="position:absolute;left:6261;top:5690;width:170;height:170" strokecolor="#003480" strokeweight="2pt"/>
          </v:group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oval id="_x0000_s1072" style="position:absolute;left:0;text-align:left;margin-left:254.45pt;margin-top:173.55pt;width:178.6pt;height:121.55pt;z-index:251672576" strokecolor="#003480" strokeweight="2pt"/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oval id="_x0000_s1067" style="position:absolute;left:0;text-align:left;margin-left:238.3pt;margin-top:4.25pt;width:195.4pt;height:107.2pt;z-index:251670528" strokecolor="#003480" strokeweight="2pt"/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oval id="_x0000_s1062" style="position:absolute;left:0;text-align:left;margin-left:.35pt;margin-top:7pt;width:198.2pt;height:121.55pt;z-index:251668480" strokecolor="#003480" strokeweight="2pt"/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shape id="_x0000_s1059" type="#_x0000_t202" style="position:absolute;left:0;text-align:left;margin-left:254.45pt;margin-top:307.15pt;width:179.25pt;height:19.65pt;z-index:251667456" strokecolor="#003480" strokeweight="2pt">
            <v:textbox inset=".5mm,.3mm,.5mm,.3mm">
              <w:txbxContent>
                <w:p w:rsidR="00E060A6" w:rsidRDefault="00E060A6" w:rsidP="00E060A6">
                  <w:pPr>
                    <w:pStyle w:val="Arialfettblau"/>
                  </w:pPr>
                  <w:r>
                    <w:t>Was mir besonders wichtig ist: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shape id="_x0000_s1058" type="#_x0000_t202" style="position:absolute;left:0;text-align:left;margin-left:270.25pt;margin-top:119.85pt;width:153.75pt;height:19.65pt;z-index:251666432" strokecolor="#003480" strokeweight="2pt">
            <v:textbox inset=".5mm,.3mm,.5mm,.3mm">
              <w:txbxContent>
                <w:p w:rsidR="00E060A6" w:rsidRDefault="00E060A6" w:rsidP="00E060A6">
                  <w:pPr>
                    <w:pStyle w:val="Arialfettblau"/>
                  </w:pPr>
                  <w:r>
                    <w:t>Wie und mit wem ich lebe: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noProof/>
          <w:color w:val="003480"/>
          <w:lang w:eastAsia="de-DE"/>
        </w:rPr>
        <w:pict>
          <v:shape id="_x0000_s1055" type="#_x0000_t202" style="position:absolute;left:0;text-align:left;margin-left:6.3pt;margin-top:139.5pt;width:98.75pt;height:19.65pt;z-index:251663360" strokecolor="#003480" strokeweight="2pt">
            <v:textbox inset=".5mm,.3mm,.5mm,.3mm">
              <w:txbxContent>
                <w:p w:rsidR="00E060A6" w:rsidRDefault="00E060A6" w:rsidP="00E060A6">
                  <w:pPr>
                    <w:pStyle w:val="Arialfettblau"/>
                  </w:pPr>
                  <w:r>
                    <w:t>Meine Hobbys:</w:t>
                  </w:r>
                </w:p>
              </w:txbxContent>
            </v:textbox>
          </v:shape>
        </w:pict>
      </w:r>
    </w:p>
    <w:sectPr w:rsidR="00E060A6" w:rsidRPr="007B516C" w:rsidSect="00560917">
      <w:footerReference w:type="defaul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7DBF" w:rsidRDefault="00E07DBF" w:rsidP="00831458">
      <w:pPr>
        <w:spacing w:after="0" w:line="240" w:lineRule="auto"/>
      </w:pPr>
      <w:r>
        <w:separator/>
      </w:r>
    </w:p>
  </w:endnote>
  <w:endnote w:type="continuationSeparator" w:id="0">
    <w:p w:rsidR="00E07DBF" w:rsidRDefault="00E07DBF" w:rsidP="00831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458" w:rsidRPr="00B64509" w:rsidRDefault="00B64509" w:rsidP="00B64509">
    <w:pPr>
      <w:pStyle w:val="Fuzeile"/>
      <w:spacing w:before="20"/>
      <w:ind w:firstLine="699"/>
      <w:rPr>
        <w:rFonts w:ascii="Arial" w:hAnsi="Arial" w:cs="Arial"/>
        <w:sz w:val="16"/>
        <w:szCs w:val="16"/>
      </w:rPr>
    </w:pPr>
    <w:r w:rsidRPr="00A33197">
      <w:rPr>
        <w:rFonts w:ascii="Arial" w:hAnsi="Arial" w:cs="Arial"/>
        <w:noProof/>
        <w:sz w:val="16"/>
        <w:szCs w:val="16"/>
        <w:lang w:eastAsia="de-DE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-5715</wp:posOffset>
          </wp:positionH>
          <wp:positionV relativeFrom="paragraph">
            <wp:posOffset>7620</wp:posOffset>
          </wp:positionV>
          <wp:extent cx="453390" cy="114300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7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sz w:val="16"/>
        <w:szCs w:val="16"/>
      </w:rPr>
      <w:t xml:space="preserve"> </w:t>
    </w:r>
    <w:r w:rsidRPr="00A33197">
      <w:rPr>
        <w:rFonts w:ascii="Arial" w:hAnsi="Arial" w:cs="Arial"/>
        <w:sz w:val="16"/>
        <w:szCs w:val="16"/>
      </w:rPr>
      <w:t>2023</w:t>
    </w:r>
    <w:r w:rsidR="00E76D5A" w:rsidRPr="00E76D5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left:0;text-align:left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31458" w:rsidRPr="0081107C" w:rsidRDefault="00831458" w:rsidP="00831458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831458" w:rsidRDefault="0083145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7DBF" w:rsidRDefault="00E07DBF" w:rsidP="00831458">
      <w:pPr>
        <w:spacing w:after="0" w:line="240" w:lineRule="auto"/>
      </w:pPr>
      <w:r>
        <w:separator/>
      </w:r>
    </w:p>
  </w:footnote>
  <w:footnote w:type="continuationSeparator" w:id="0">
    <w:p w:rsidR="00E07DBF" w:rsidRDefault="00E07DBF" w:rsidP="008314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61304F"/>
    <w:multiLevelType w:val="hybridMultilevel"/>
    <w:tmpl w:val="66FEB1C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298B"/>
    <w:rsid w:val="0009078A"/>
    <w:rsid w:val="001A5EAB"/>
    <w:rsid w:val="00241FAF"/>
    <w:rsid w:val="00273FA0"/>
    <w:rsid w:val="00281DDB"/>
    <w:rsid w:val="0029764B"/>
    <w:rsid w:val="003212A0"/>
    <w:rsid w:val="00380716"/>
    <w:rsid w:val="003C5995"/>
    <w:rsid w:val="00462615"/>
    <w:rsid w:val="004B5330"/>
    <w:rsid w:val="00560917"/>
    <w:rsid w:val="005A4955"/>
    <w:rsid w:val="005D27C2"/>
    <w:rsid w:val="00604A53"/>
    <w:rsid w:val="0060637E"/>
    <w:rsid w:val="0063369D"/>
    <w:rsid w:val="00684DCE"/>
    <w:rsid w:val="006B21C5"/>
    <w:rsid w:val="007B516C"/>
    <w:rsid w:val="007E1D57"/>
    <w:rsid w:val="00831458"/>
    <w:rsid w:val="00896FFE"/>
    <w:rsid w:val="008B0864"/>
    <w:rsid w:val="00A96105"/>
    <w:rsid w:val="00B03D9C"/>
    <w:rsid w:val="00B2403E"/>
    <w:rsid w:val="00B64509"/>
    <w:rsid w:val="00C13353"/>
    <w:rsid w:val="00D366E8"/>
    <w:rsid w:val="00D4768D"/>
    <w:rsid w:val="00D8298B"/>
    <w:rsid w:val="00DA730E"/>
    <w:rsid w:val="00E060A6"/>
    <w:rsid w:val="00E07DBF"/>
    <w:rsid w:val="00E46B9B"/>
    <w:rsid w:val="00E76D5A"/>
    <w:rsid w:val="00F221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3145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D8298B"/>
    <w:pPr>
      <w:ind w:left="720"/>
      <w:contextualSpacing/>
    </w:pPr>
  </w:style>
  <w:style w:type="paragraph" w:customStyle="1" w:styleId="fettblau">
    <w:name w:val="fett blau"/>
    <w:basedOn w:val="TheSansText"/>
    <w:link w:val="fettblauZchn"/>
    <w:rsid w:val="00831458"/>
    <w:pPr>
      <w:ind w:left="142"/>
    </w:pPr>
  </w:style>
  <w:style w:type="paragraph" w:customStyle="1" w:styleId="Arialfettblau">
    <w:name w:val="Arial fett blau"/>
    <w:basedOn w:val="fettblau"/>
    <w:link w:val="ArialfettblauZchn"/>
    <w:qFormat/>
    <w:rsid w:val="00831458"/>
    <w:rPr>
      <w:rFonts w:ascii="Arial" w:hAnsi="Arial" w:cs="Arial"/>
      <w:b/>
    </w:rPr>
  </w:style>
  <w:style w:type="character" w:customStyle="1" w:styleId="fettblauZchn">
    <w:name w:val="fett blau Zchn"/>
    <w:basedOn w:val="TheSansTextZchn"/>
    <w:link w:val="fettblau"/>
    <w:rsid w:val="00831458"/>
  </w:style>
  <w:style w:type="paragraph" w:styleId="Kopfzeile">
    <w:name w:val="header"/>
    <w:basedOn w:val="Standard"/>
    <w:link w:val="KopfzeileZchn"/>
    <w:uiPriority w:val="99"/>
    <w:semiHidden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rialfettblauZchn">
    <w:name w:val="Arial fett blau Zchn"/>
    <w:basedOn w:val="fettblauZchn"/>
    <w:link w:val="Arialfettblau"/>
    <w:rsid w:val="00831458"/>
    <w:rPr>
      <w:rFonts w:ascii="Arial" w:hAnsi="Arial" w:cs="Arial"/>
      <w:b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31458"/>
  </w:style>
  <w:style w:type="paragraph" w:styleId="Fuzeile">
    <w:name w:val="footer"/>
    <w:basedOn w:val="Standard"/>
    <w:link w:val="FuzeileZchn"/>
    <w:uiPriority w:val="99"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3145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14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1458"/>
    <w:rPr>
      <w:rFonts w:ascii="Tahoma" w:hAnsi="Tahoma" w:cs="Tahoma"/>
      <w:sz w:val="16"/>
      <w:szCs w:val="16"/>
    </w:rPr>
  </w:style>
  <w:style w:type="table" w:styleId="Tabellengitternetz">
    <w:name w:val="Table Grid"/>
    <w:basedOn w:val="NormaleTabelle"/>
    <w:uiPriority w:val="59"/>
    <w:rsid w:val="007B51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4" Type="http://schemas.openxmlformats.org/officeDocument/2006/relationships/webSettings" Target="webSettings.xml"/><Relationship Id="rId14" Type="http://schemas.openxmlformats.org/officeDocument/2006/relationships/image" Target="NUL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49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</dc:title>
  <dc:creator>SWR Planet Schule</dc:creator>
  <cp:lastModifiedBy>Martina Frietsch</cp:lastModifiedBy>
  <cp:revision>6</cp:revision>
  <dcterms:created xsi:type="dcterms:W3CDTF">2023-11-15T14:34:00Z</dcterms:created>
  <dcterms:modified xsi:type="dcterms:W3CDTF">2023-12-20T11:26:00Z</dcterms:modified>
</cp:coreProperties>
</file>