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262BC0" w:rsidRDefault="00262BC0" w:rsidP="00D8298B">
      <w:pPr>
        <w:pStyle w:val="ArialTitelgrau"/>
        <w:ind w:firstLine="142"/>
        <w:rPr>
          <w:sz w:val="20"/>
          <w:szCs w:val="20"/>
        </w:rPr>
      </w:pPr>
    </w:p>
    <w:p w:rsidR="00560917" w:rsidRDefault="00262BC0" w:rsidP="00D8298B">
      <w:pPr>
        <w:pStyle w:val="ArialTitelgrau"/>
        <w:ind w:firstLine="142"/>
      </w:pPr>
      <w:r w:rsidRPr="00262BC0">
        <w:rPr>
          <w:sz w:val="20"/>
          <w:szCs w:val="20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4185285</wp:posOffset>
            </wp:positionH>
            <wp:positionV relativeFrom="paragraph">
              <wp:posOffset>-256540</wp:posOffset>
            </wp:positionV>
            <wp:extent cx="428625" cy="428625"/>
            <wp:effectExtent l="19050" t="0" r="9525" b="0"/>
            <wp:wrapTight wrapText="bothSides">
              <wp:wrapPolygon edited="0">
                <wp:start x="-960" y="0"/>
                <wp:lineTo x="-960" y="21120"/>
                <wp:lineTo x="22080" y="21120"/>
                <wp:lineTo x="22080" y="0"/>
                <wp:lineTo x="-960" y="0"/>
              </wp:wrapPolygon>
            </wp:wrapTight>
            <wp:docPr id="22" name="Grafik 3" descr="00_qr_planet-schule-de-print-rand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7" cstate="print"/>
                    <a:srcRect l="9459" t="8784" r="10811" b="10811"/>
                    <a:stretch>
                      <a:fillRect/>
                    </a:stretch>
                  </pic:blipFill>
                  <pic:spPr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D3CF4" w:rsidRPr="008D3CF4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60917" w:rsidRPr="002D4E32">
        <w:rPr>
          <w:sz w:val="20"/>
          <w:szCs w:val="20"/>
        </w:rPr>
        <w:t xml:space="preserve">Arbeitsblatt </w:t>
      </w:r>
      <w:r w:rsidR="00684DCE">
        <w:rPr>
          <w:sz w:val="20"/>
          <w:szCs w:val="20"/>
        </w:rPr>
        <w:t>3</w:t>
      </w:r>
      <w:r w:rsidR="00896FFE">
        <w:rPr>
          <w:sz w:val="20"/>
          <w:szCs w:val="20"/>
        </w:rPr>
        <w:t>b</w:t>
      </w:r>
      <w:r w:rsidR="00560917" w:rsidRPr="002D4E32">
        <w:rPr>
          <w:sz w:val="20"/>
          <w:szCs w:val="20"/>
        </w:rPr>
        <w:t xml:space="preserve">: </w:t>
      </w:r>
      <w:r w:rsidR="00684DCE">
        <w:rPr>
          <w:sz w:val="20"/>
          <w:szCs w:val="20"/>
        </w:rPr>
        <w:t>D</w:t>
      </w:r>
      <w:r w:rsidR="00831458">
        <w:rPr>
          <w:sz w:val="20"/>
          <w:szCs w:val="20"/>
        </w:rPr>
        <w:t>eine Stärke</w:t>
      </w:r>
      <w:r w:rsidR="00684DCE">
        <w:rPr>
          <w:sz w:val="20"/>
          <w:szCs w:val="20"/>
        </w:rPr>
        <w:t>n</w:t>
      </w:r>
    </w:p>
    <w:p w:rsidR="00560917" w:rsidRPr="00000978" w:rsidRDefault="008D3CF4" w:rsidP="00560917">
      <w:pPr>
        <w:pStyle w:val="KeinLeerraum"/>
        <w:ind w:left="142"/>
        <w:rPr>
          <w:color w:val="909191"/>
          <w:sz w:val="16"/>
          <w:szCs w:val="16"/>
        </w:rPr>
      </w:pPr>
      <w:r w:rsidRPr="008D3CF4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560917" w:rsidRDefault="00D8298B" w:rsidP="00560917">
      <w:pPr>
        <w:pStyle w:val="ArialBeschreibunggrau"/>
        <w:ind w:firstLine="132"/>
      </w:pPr>
      <w:r>
        <w:t>Mein Traum, meine Geschichte (</w:t>
      </w:r>
      <w:r w:rsidR="00560917">
        <w:t>Reihe</w:t>
      </w:r>
      <w:r>
        <w:t>)</w:t>
      </w:r>
    </w:p>
    <w:p w:rsidR="00560917" w:rsidRDefault="00D8298B" w:rsidP="00560917">
      <w:pPr>
        <w:pStyle w:val="ArialBeschreibunggrau"/>
        <w:ind w:firstLine="132"/>
      </w:pPr>
      <w:r>
        <w:t>planet-schule.de</w:t>
      </w:r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831458" w:rsidRPr="00262BC0" w:rsidRDefault="00684DCE" w:rsidP="00560917">
      <w:pPr>
        <w:pStyle w:val="Arialberschrift"/>
        <w:rPr>
          <w:sz w:val="22"/>
        </w:rPr>
      </w:pPr>
      <w:r w:rsidRPr="00262BC0">
        <w:rPr>
          <w:noProof/>
          <w:sz w:val="22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2470785</wp:posOffset>
            </wp:positionH>
            <wp:positionV relativeFrom="paragraph">
              <wp:posOffset>195580</wp:posOffset>
            </wp:positionV>
            <wp:extent cx="647700" cy="647700"/>
            <wp:effectExtent l="0" t="0" r="0" b="0"/>
            <wp:wrapTight wrapText="bothSides">
              <wp:wrapPolygon edited="0">
                <wp:start x="5718" y="3812"/>
                <wp:lineTo x="3812" y="8894"/>
                <wp:lineTo x="5082" y="17153"/>
                <wp:lineTo x="5718" y="17153"/>
                <wp:lineTo x="15882" y="17153"/>
                <wp:lineTo x="16518" y="17153"/>
                <wp:lineTo x="17788" y="14612"/>
                <wp:lineTo x="18424" y="10800"/>
                <wp:lineTo x="17153" y="4447"/>
                <wp:lineTo x="15882" y="3812"/>
                <wp:lineTo x="5718" y="3812"/>
              </wp:wrapPolygon>
            </wp:wrapTight>
            <wp:docPr id="1" name="Grafik 0" descr="100_Hantel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_Hanteln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770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31458" w:rsidRDefault="00684DCE" w:rsidP="00560917">
      <w:pPr>
        <w:pStyle w:val="Arialberschrift"/>
      </w:pPr>
      <w:r>
        <w:t>D</w:t>
      </w:r>
      <w:r w:rsidR="00831458">
        <w:t xml:space="preserve">eine Stärken </w:t>
      </w:r>
    </w:p>
    <w:p w:rsidR="00560917" w:rsidRDefault="00560917" w:rsidP="00831458">
      <w:pPr>
        <w:pStyle w:val="fettblau"/>
      </w:pPr>
    </w:p>
    <w:p w:rsidR="00831458" w:rsidRDefault="00831458" w:rsidP="00831458">
      <w:pPr>
        <w:pStyle w:val="fettblau"/>
      </w:pPr>
    </w:p>
    <w:p w:rsidR="00896FFE" w:rsidRDefault="00896FFE" w:rsidP="003212A0">
      <w:pPr>
        <w:pStyle w:val="ArialText"/>
      </w:pPr>
      <w:r>
        <w:t>Überlege, was ___________________________ gut kann, und schreibe es auf:</w:t>
      </w:r>
    </w:p>
    <w:p w:rsidR="00896FFE" w:rsidRDefault="00896FFE" w:rsidP="00831458">
      <w:pPr>
        <w:pStyle w:val="fettblau"/>
      </w:pPr>
    </w:p>
    <w:p w:rsidR="00896FFE" w:rsidRDefault="00896FFE" w:rsidP="00831458">
      <w:pPr>
        <w:pStyle w:val="fettblau"/>
      </w:pPr>
    </w:p>
    <w:p w:rsidR="00896FFE" w:rsidRDefault="008D3CF4" w:rsidP="00831458">
      <w:pPr>
        <w:pStyle w:val="fettblau"/>
      </w:pPr>
      <w:r>
        <w:rPr>
          <w:noProof/>
        </w:rPr>
        <w:pict>
          <v:shapetype id="_x0000_t61" coordsize="21600,21600" o:spt="61" adj="1350,25920" path="m,l0@8@12@24,0@9,,21600@6,21600@15@27@7,21600,21600,21600,21600@9@18@30,21600@8,21600,0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/>
            <v:handles>
              <v:h position="#0,#1"/>
            </v:handles>
          </v:shapetype>
          <v:shape id="_x0000_s1041" type="#_x0000_t61" style="position:absolute;left:0;text-align:left;margin-left:43.95pt;margin-top:182.9pt;width:425.2pt;height:141.75pt;z-index:251669504" adj="8904,24042" strokecolor="#003480" strokeweight="1.5pt">
            <v:textbox>
              <w:txbxContent>
                <w:p w:rsidR="00896FFE" w:rsidRPr="00896FFE" w:rsidRDefault="00896FFE" w:rsidP="00896FFE">
                  <w:pPr>
                    <w:pStyle w:val="ArialText"/>
                  </w:pPr>
                  <w:r w:rsidRPr="00896FFE">
                    <w:t xml:space="preserve">Du </w:t>
                  </w:r>
                  <w:r>
                    <w:t>bist</w:t>
                  </w:r>
                  <w:r w:rsidRPr="00896FFE">
                    <w:t xml:space="preserve">: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2" type="#_x0000_t61" style="position:absolute;left:0;text-align:left;margin-left:7.95pt;margin-top:365.15pt;width:425.2pt;height:141.75pt;z-index:251670528" adj="3377,23729" strokecolor="#003480" strokeweight="1.5pt">
            <v:textbox>
              <w:txbxContent>
                <w:p w:rsidR="00896FFE" w:rsidRPr="00896FFE" w:rsidRDefault="00896FFE" w:rsidP="00896FFE">
                  <w:pPr>
                    <w:pStyle w:val="ArialText"/>
                  </w:pPr>
                  <w:r w:rsidRPr="00896FFE">
                    <w:t>D</w:t>
                  </w:r>
                  <w:r>
                    <w:t>as mag ich besonders gerne an dir:</w:t>
                  </w:r>
                  <w:r w:rsidRPr="00896FFE">
                    <w:t xml:space="preserve">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0" type="#_x0000_t61" style="position:absolute;left:0;text-align:left;margin-left:7.95pt;margin-top:-.1pt;width:425.2pt;height:141.75pt;z-index:251668480" adj="2680,23726" strokecolor="#003480" strokeweight="1.5pt">
            <v:textbox>
              <w:txbxContent>
                <w:p w:rsidR="00896FFE" w:rsidRPr="00896FFE" w:rsidRDefault="00896FFE" w:rsidP="00896FFE">
                  <w:pPr>
                    <w:pStyle w:val="ArialText"/>
                  </w:pPr>
                  <w:r w:rsidRPr="00896FFE">
                    <w:t xml:space="preserve">Du kannst gut: </w:t>
                  </w:r>
                </w:p>
              </w:txbxContent>
            </v:textbox>
          </v:shape>
        </w:pict>
      </w:r>
    </w:p>
    <w:sectPr w:rsidR="00896FFE" w:rsidSect="00560917">
      <w:footerReference w:type="defaul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0787" w:rsidRDefault="00F10787" w:rsidP="00831458">
      <w:pPr>
        <w:spacing w:after="0" w:line="240" w:lineRule="auto"/>
      </w:pPr>
      <w:r>
        <w:separator/>
      </w:r>
    </w:p>
  </w:endnote>
  <w:endnote w:type="continuationSeparator" w:id="0">
    <w:p w:rsidR="00F10787" w:rsidRDefault="00F10787" w:rsidP="008314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458" w:rsidRPr="00307BC1" w:rsidRDefault="00307BC1" w:rsidP="00307BC1">
    <w:pPr>
      <w:pStyle w:val="Fuzeile"/>
      <w:spacing w:before="20"/>
      <w:ind w:firstLine="699"/>
      <w:rPr>
        <w:rFonts w:ascii="Arial" w:hAnsi="Arial" w:cs="Arial"/>
        <w:sz w:val="16"/>
        <w:szCs w:val="16"/>
      </w:rPr>
    </w:pPr>
    <w:r w:rsidRPr="00A33197">
      <w:rPr>
        <w:rFonts w:ascii="Arial" w:hAnsi="Arial" w:cs="Arial"/>
        <w:noProof/>
        <w:sz w:val="16"/>
        <w:szCs w:val="16"/>
        <w:lang w:eastAsia="de-DE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-5715</wp:posOffset>
          </wp:positionH>
          <wp:positionV relativeFrom="paragraph">
            <wp:posOffset>7620</wp:posOffset>
          </wp:positionV>
          <wp:extent cx="453390" cy="114300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7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sz w:val="16"/>
        <w:szCs w:val="16"/>
      </w:rPr>
      <w:t xml:space="preserve"> </w:t>
    </w:r>
    <w:r w:rsidRPr="00A33197">
      <w:rPr>
        <w:rFonts w:ascii="Arial" w:hAnsi="Arial" w:cs="Arial"/>
        <w:sz w:val="16"/>
        <w:szCs w:val="16"/>
      </w:rPr>
      <w:t>2023</w:t>
    </w:r>
    <w:r w:rsidR="008D3CF4" w:rsidRPr="008D3CF4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left:0;text-align:left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31458" w:rsidRPr="0081107C" w:rsidRDefault="00831458" w:rsidP="00831458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  <w:p w:rsidR="00831458" w:rsidRDefault="00831458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0787" w:rsidRDefault="00F10787" w:rsidP="00831458">
      <w:pPr>
        <w:spacing w:after="0" w:line="240" w:lineRule="auto"/>
      </w:pPr>
      <w:r>
        <w:separator/>
      </w:r>
    </w:p>
  </w:footnote>
  <w:footnote w:type="continuationSeparator" w:id="0">
    <w:p w:rsidR="00F10787" w:rsidRDefault="00F10787" w:rsidP="008314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61304F"/>
    <w:multiLevelType w:val="hybridMultilevel"/>
    <w:tmpl w:val="66FEB1C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024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D8298B"/>
    <w:rsid w:val="00050BED"/>
    <w:rsid w:val="00262BC0"/>
    <w:rsid w:val="00273FA0"/>
    <w:rsid w:val="00281DDB"/>
    <w:rsid w:val="0029764B"/>
    <w:rsid w:val="00307BC1"/>
    <w:rsid w:val="003212A0"/>
    <w:rsid w:val="003D0541"/>
    <w:rsid w:val="00462615"/>
    <w:rsid w:val="00553615"/>
    <w:rsid w:val="00560917"/>
    <w:rsid w:val="005A4955"/>
    <w:rsid w:val="00604A53"/>
    <w:rsid w:val="0060637E"/>
    <w:rsid w:val="00684DCE"/>
    <w:rsid w:val="007E6961"/>
    <w:rsid w:val="00831458"/>
    <w:rsid w:val="00896FFE"/>
    <w:rsid w:val="008B0864"/>
    <w:rsid w:val="008D3CF4"/>
    <w:rsid w:val="00A714A9"/>
    <w:rsid w:val="00A96105"/>
    <w:rsid w:val="00A97FB9"/>
    <w:rsid w:val="00D8298B"/>
    <w:rsid w:val="00F107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  <o:rules v:ext="edit">
        <o:r id="V:Rule1" type="callout" idref="#_x0000_s1041"/>
        <o:r id="V:Rule2" type="callout" idref="#_x0000_s1042"/>
        <o:r id="V:Rule3" type="callout" idref="#_x0000_s104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3145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</w:pPr>
    <w:rPr>
      <w:rFonts w:ascii="Arial" w:eastAsia="TheSans C5 SemiLight" w:hAnsi="Arial" w:cs="TheSans C5 SemiLight"/>
      <w:color w:val="909191"/>
      <w:kern w:val="2"/>
      <w:lang w:eastAsia="de-DE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  <w:ind w:left="10" w:hanging="10"/>
    </w:pPr>
    <w:rPr>
      <w:rFonts w:ascii="Arial" w:eastAsia="TheSans C5 SemiLight" w:hAnsi="Arial" w:cs="TheSans C5 SemiLight"/>
      <w:color w:val="808080"/>
      <w:sz w:val="16"/>
      <w:lang w:eastAsia="de-DE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Listenabsatz">
    <w:name w:val="List Paragraph"/>
    <w:basedOn w:val="Standard"/>
    <w:uiPriority w:val="34"/>
    <w:qFormat/>
    <w:rsid w:val="00D8298B"/>
    <w:pPr>
      <w:ind w:left="720"/>
      <w:contextualSpacing/>
    </w:pPr>
  </w:style>
  <w:style w:type="paragraph" w:customStyle="1" w:styleId="fettblau">
    <w:name w:val="fett blau"/>
    <w:basedOn w:val="TheSansText"/>
    <w:link w:val="fettblauZchn"/>
    <w:rsid w:val="00831458"/>
    <w:pPr>
      <w:ind w:left="142"/>
    </w:pPr>
  </w:style>
  <w:style w:type="paragraph" w:customStyle="1" w:styleId="Arialfettblau">
    <w:name w:val="Arial fett blau"/>
    <w:basedOn w:val="fettblau"/>
    <w:link w:val="ArialfettblauZchn"/>
    <w:qFormat/>
    <w:rsid w:val="00831458"/>
    <w:rPr>
      <w:rFonts w:ascii="Arial" w:hAnsi="Arial" w:cs="Arial"/>
      <w:b/>
    </w:rPr>
  </w:style>
  <w:style w:type="character" w:customStyle="1" w:styleId="fettblauZchn">
    <w:name w:val="fett blau Zchn"/>
    <w:basedOn w:val="TheSansTextZchn"/>
    <w:link w:val="fettblau"/>
    <w:rsid w:val="00831458"/>
  </w:style>
  <w:style w:type="paragraph" w:styleId="Kopfzeile">
    <w:name w:val="header"/>
    <w:basedOn w:val="Standard"/>
    <w:link w:val="KopfzeileZchn"/>
    <w:uiPriority w:val="99"/>
    <w:semiHidden/>
    <w:unhideWhenUsed/>
    <w:rsid w:val="008314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rialfettblauZchn">
    <w:name w:val="Arial fett blau Zchn"/>
    <w:basedOn w:val="fettblauZchn"/>
    <w:link w:val="Arialfettblau"/>
    <w:rsid w:val="00831458"/>
    <w:rPr>
      <w:rFonts w:ascii="Arial" w:hAnsi="Arial" w:cs="Arial"/>
      <w:b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831458"/>
  </w:style>
  <w:style w:type="paragraph" w:styleId="Fuzeile">
    <w:name w:val="footer"/>
    <w:basedOn w:val="Standard"/>
    <w:link w:val="FuzeileZchn"/>
    <w:uiPriority w:val="99"/>
    <w:unhideWhenUsed/>
    <w:rsid w:val="008314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31458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314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314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1</Pages>
  <Words>27</Words>
  <Characters>171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</dc:title>
  <dc:creator>SWR Planet Schule</dc:creator>
  <cp:lastModifiedBy>Martina Frietsch</cp:lastModifiedBy>
  <cp:revision>4</cp:revision>
  <dcterms:created xsi:type="dcterms:W3CDTF">2023-11-14T12:56:00Z</dcterms:created>
  <dcterms:modified xsi:type="dcterms:W3CDTF">2023-12-20T11:24:00Z</dcterms:modified>
</cp:coreProperties>
</file>