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FC5A2C" w:rsidP="00D8298B">
      <w:pPr>
        <w:pStyle w:val="ArialTitelgrau"/>
        <w:ind w:firstLine="142"/>
      </w:pPr>
      <w:r w:rsidRPr="00FC5A2C">
        <w:rPr>
          <w:sz w:val="20"/>
          <w:szCs w:val="20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4223385</wp:posOffset>
            </wp:positionH>
            <wp:positionV relativeFrom="paragraph">
              <wp:posOffset>-268605</wp:posOffset>
            </wp:positionV>
            <wp:extent cx="428625" cy="428625"/>
            <wp:effectExtent l="19050" t="0" r="9525" b="0"/>
            <wp:wrapTight wrapText="bothSides">
              <wp:wrapPolygon edited="0">
                <wp:start x="-960" y="0"/>
                <wp:lineTo x="-960" y="21120"/>
                <wp:lineTo x="22080" y="21120"/>
                <wp:lineTo x="22080" y="0"/>
                <wp:lineTo x="-960" y="0"/>
              </wp:wrapPolygon>
            </wp:wrapTight>
            <wp:docPr id="22" name="Grafik 3" descr="00_qr_planet-schule-de-print-rand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7" cstate="print"/>
                    <a:srcRect l="9459" t="8784" r="10811" b="10811"/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45AF7" w:rsidRPr="00B45AF7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684DCE">
        <w:rPr>
          <w:sz w:val="20"/>
          <w:szCs w:val="20"/>
        </w:rPr>
        <w:t>3</w:t>
      </w:r>
      <w:r w:rsidR="00276909">
        <w:rPr>
          <w:sz w:val="20"/>
          <w:szCs w:val="20"/>
        </w:rPr>
        <w:t>a</w:t>
      </w:r>
      <w:r w:rsidR="00560917" w:rsidRPr="002D4E32">
        <w:rPr>
          <w:sz w:val="20"/>
          <w:szCs w:val="20"/>
        </w:rPr>
        <w:t xml:space="preserve">: </w:t>
      </w:r>
      <w:r w:rsidR="00684DCE">
        <w:rPr>
          <w:sz w:val="20"/>
          <w:szCs w:val="20"/>
        </w:rPr>
        <w:t>D</w:t>
      </w:r>
      <w:r w:rsidR="00831458">
        <w:rPr>
          <w:sz w:val="20"/>
          <w:szCs w:val="20"/>
        </w:rPr>
        <w:t>eine Stärke</w:t>
      </w:r>
      <w:r w:rsidR="00684DCE">
        <w:rPr>
          <w:sz w:val="20"/>
          <w:szCs w:val="20"/>
        </w:rPr>
        <w:t>n</w:t>
      </w:r>
    </w:p>
    <w:p w:rsidR="00560917" w:rsidRPr="00000978" w:rsidRDefault="00B45AF7" w:rsidP="00560917">
      <w:pPr>
        <w:pStyle w:val="KeinLeerraum"/>
        <w:ind w:left="142"/>
        <w:rPr>
          <w:color w:val="909191"/>
          <w:sz w:val="16"/>
          <w:szCs w:val="16"/>
        </w:rPr>
      </w:pPr>
      <w:r w:rsidRPr="00B45AF7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560917" w:rsidRDefault="00D8298B" w:rsidP="00560917">
      <w:pPr>
        <w:pStyle w:val="ArialBeschreibunggrau"/>
        <w:ind w:firstLine="132"/>
      </w:pPr>
      <w:r>
        <w:t>Mein Traum, meine Geschichte (</w:t>
      </w:r>
      <w:r w:rsidR="00560917">
        <w:t>Reihe</w:t>
      </w:r>
      <w:r>
        <w:t>)</w:t>
      </w:r>
    </w:p>
    <w:p w:rsidR="00560917" w:rsidRDefault="00D8298B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831458" w:rsidRDefault="00684DCE" w:rsidP="00560917">
      <w:pPr>
        <w:pStyle w:val="Arialberschrift"/>
      </w:pPr>
      <w:r>
        <w:rPr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2470785</wp:posOffset>
            </wp:positionH>
            <wp:positionV relativeFrom="paragraph">
              <wp:posOffset>195580</wp:posOffset>
            </wp:positionV>
            <wp:extent cx="647700" cy="647700"/>
            <wp:effectExtent l="0" t="0" r="0" b="0"/>
            <wp:wrapTight wrapText="bothSides">
              <wp:wrapPolygon edited="0">
                <wp:start x="5718" y="3812"/>
                <wp:lineTo x="3812" y="8894"/>
                <wp:lineTo x="5082" y="17153"/>
                <wp:lineTo x="5718" y="17153"/>
                <wp:lineTo x="15882" y="17153"/>
                <wp:lineTo x="16518" y="17153"/>
                <wp:lineTo x="17788" y="14612"/>
                <wp:lineTo x="18424" y="10800"/>
                <wp:lineTo x="17153" y="4447"/>
                <wp:lineTo x="15882" y="3812"/>
                <wp:lineTo x="5718" y="3812"/>
              </wp:wrapPolygon>
            </wp:wrapTight>
            <wp:docPr id="1" name="Grafik 0" descr="100_Hantel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_Hanteln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1458" w:rsidRDefault="00684DCE" w:rsidP="00560917">
      <w:pPr>
        <w:pStyle w:val="Arialberschrift"/>
      </w:pPr>
      <w:r>
        <w:t>D</w:t>
      </w:r>
      <w:r w:rsidR="00831458">
        <w:t xml:space="preserve">eine Stärken </w:t>
      </w:r>
    </w:p>
    <w:p w:rsidR="00560917" w:rsidRDefault="00560917" w:rsidP="00831458">
      <w:pPr>
        <w:pStyle w:val="fettblau"/>
      </w:pPr>
    </w:p>
    <w:p w:rsidR="00831458" w:rsidRDefault="00831458" w:rsidP="00831458">
      <w:pPr>
        <w:pStyle w:val="fettblau"/>
      </w:pPr>
    </w:p>
    <w:p w:rsidR="00684DCE" w:rsidRDefault="00684DCE" w:rsidP="00684DCE">
      <w:pPr>
        <w:pStyle w:val="ArialText"/>
        <w:spacing w:line="240" w:lineRule="auto"/>
      </w:pPr>
      <w:r>
        <w:t>Klebe oder male ein Bild von dir in den Stern und schreibe deinen Namen hinein.</w:t>
      </w:r>
    </w:p>
    <w:p w:rsidR="00684DCE" w:rsidRDefault="00684DCE" w:rsidP="00684DCE">
      <w:pPr>
        <w:pStyle w:val="ArialText"/>
        <w:spacing w:line="240" w:lineRule="auto"/>
      </w:pPr>
      <w:r>
        <w:t xml:space="preserve"> </w:t>
      </w:r>
    </w:p>
    <w:p w:rsidR="00684DCE" w:rsidRDefault="00684DCE" w:rsidP="00684DCE">
      <w:pPr>
        <w:pStyle w:val="ArialText"/>
        <w:spacing w:line="240" w:lineRule="auto"/>
      </w:pPr>
      <w:r w:rsidRPr="00520C56">
        <w:rPr>
          <w:b/>
        </w:rPr>
        <w:t>Jetzt sind deine Freunde, Eltern, Geschwister oder Mitschüler</w:t>
      </w:r>
      <w:r w:rsidR="00BB1092">
        <w:rPr>
          <w:b/>
        </w:rPr>
        <w:t>:</w:t>
      </w:r>
      <w:r w:rsidRPr="00520C56">
        <w:rPr>
          <w:b/>
        </w:rPr>
        <w:t>innen dran</w:t>
      </w:r>
      <w:r>
        <w:t xml:space="preserve">: </w:t>
      </w:r>
    </w:p>
    <w:p w:rsidR="00684DCE" w:rsidRDefault="00684DCE" w:rsidP="00684DCE">
      <w:pPr>
        <w:pStyle w:val="ArialText"/>
        <w:spacing w:line="240" w:lineRule="auto"/>
      </w:pPr>
      <w:r>
        <w:t xml:space="preserve">Schreibt rund um den Stern herum auf, </w:t>
      </w:r>
    </w:p>
    <w:p w:rsidR="00684DCE" w:rsidRDefault="00684DCE" w:rsidP="00684DCE">
      <w:pPr>
        <w:pStyle w:val="ArialText"/>
        <w:spacing w:line="240" w:lineRule="auto"/>
      </w:pPr>
      <w:r>
        <w:rPr>
          <w:rFonts w:ascii="TheSans C5 ExtraBold" w:hAnsi="TheSans C5 ExtraBold"/>
        </w:rPr>
        <w:t>⋅</w:t>
      </w:r>
      <w:r>
        <w:t xml:space="preserve"> was die Person in der Mitte gut kann (Fähigkeiten), </w:t>
      </w:r>
    </w:p>
    <w:p w:rsidR="00684DCE" w:rsidRDefault="00684DCE" w:rsidP="00684DCE">
      <w:pPr>
        <w:pStyle w:val="ArialText"/>
        <w:spacing w:line="240" w:lineRule="auto"/>
      </w:pPr>
      <w:r>
        <w:rPr>
          <w:rFonts w:ascii="TheSans C5 ExtraBold" w:hAnsi="TheSans C5 ExtraBold"/>
        </w:rPr>
        <w:t>⋅</w:t>
      </w:r>
      <w:r>
        <w:t xml:space="preserve"> was ihre Stärken sind, </w:t>
      </w:r>
    </w:p>
    <w:p w:rsidR="00684DCE" w:rsidRDefault="00684DCE" w:rsidP="00684DCE">
      <w:pPr>
        <w:pStyle w:val="ArialText"/>
        <w:spacing w:line="240" w:lineRule="auto"/>
      </w:pPr>
      <w:r>
        <w:rPr>
          <w:rFonts w:ascii="TheSans C5 ExtraBold" w:hAnsi="TheSans C5 ExtraBold"/>
        </w:rPr>
        <w:t>⋅</w:t>
      </w:r>
      <w:r>
        <w:t xml:space="preserve"> wie sie ist (Eigenschaften) und </w:t>
      </w:r>
    </w:p>
    <w:p w:rsidR="00684DCE" w:rsidRDefault="00684DCE" w:rsidP="00684DCE">
      <w:pPr>
        <w:pStyle w:val="ArialText"/>
        <w:spacing w:line="240" w:lineRule="auto"/>
      </w:pPr>
      <w:r>
        <w:rPr>
          <w:rFonts w:ascii="TheSans C5 ExtraBold" w:hAnsi="TheSans C5 ExtraBold"/>
          <w:noProof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2251710</wp:posOffset>
            </wp:positionH>
            <wp:positionV relativeFrom="paragraph">
              <wp:posOffset>67310</wp:posOffset>
            </wp:positionV>
            <wp:extent cx="447675" cy="447675"/>
            <wp:effectExtent l="0" t="0" r="0" b="0"/>
            <wp:wrapTight wrapText="bothSides">
              <wp:wrapPolygon edited="0">
                <wp:start x="8272" y="4596"/>
                <wp:lineTo x="4596" y="6434"/>
                <wp:lineTo x="4596" y="12868"/>
                <wp:lineTo x="7353" y="16545"/>
                <wp:lineTo x="14706" y="16545"/>
                <wp:lineTo x="18383" y="11949"/>
                <wp:lineTo x="17464" y="7353"/>
                <wp:lineTo x="13787" y="4596"/>
                <wp:lineTo x="8272" y="4596"/>
              </wp:wrapPolygon>
            </wp:wrapTight>
            <wp:docPr id="5" name="Grafik 4" descr="104__Moodie_Gesicht_Grinse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4__Moodie_Gesicht_Grinsend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heSans C5 ExtraBold" w:hAnsi="TheSans C5 ExtraBold"/>
        </w:rPr>
        <w:t>⋅</w:t>
      </w:r>
      <w:r>
        <w:t xml:space="preserve"> was ihr besonders an ihr mögt. </w:t>
      </w:r>
    </w:p>
    <w:p w:rsidR="00684DCE" w:rsidRDefault="00684DCE" w:rsidP="00684DCE">
      <w:pPr>
        <w:pStyle w:val="ArialText"/>
        <w:spacing w:line="240" w:lineRule="auto"/>
      </w:pPr>
      <w:r>
        <w:t xml:space="preserve">Ihr dürft auch kleine Bilder malen </w:t>
      </w:r>
      <w:bookmarkStart w:id="0" w:name="_GoBack"/>
      <w:bookmarkEnd w:id="0"/>
    </w:p>
    <w:p w:rsidR="00831458" w:rsidRPr="00831458" w:rsidRDefault="00831458" w:rsidP="00684DCE">
      <w:pPr>
        <w:pStyle w:val="ArialText"/>
        <w:spacing w:line="240" w:lineRule="auto"/>
        <w:rPr>
          <w:rFonts w:cs="Arial"/>
        </w:rPr>
      </w:pPr>
    </w:p>
    <w:p w:rsidR="00831458" w:rsidRPr="00831458" w:rsidRDefault="00831458" w:rsidP="00684DCE">
      <w:pPr>
        <w:pStyle w:val="ArialText"/>
        <w:spacing w:line="240" w:lineRule="auto"/>
        <w:rPr>
          <w:rFonts w:cs="Arial"/>
        </w:rPr>
      </w:pPr>
    </w:p>
    <w:p w:rsidR="00831458" w:rsidRPr="00831458" w:rsidRDefault="00684DCE" w:rsidP="00831458">
      <w:pPr>
        <w:spacing w:after="0" w:line="360" w:lineRule="auto"/>
        <w:ind w:firstLine="132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718185</wp:posOffset>
            </wp:positionH>
            <wp:positionV relativeFrom="paragraph">
              <wp:posOffset>218440</wp:posOffset>
            </wp:positionV>
            <wp:extent cx="3905250" cy="3905250"/>
            <wp:effectExtent l="0" t="0" r="0" b="0"/>
            <wp:wrapTight wrapText="bothSides">
              <wp:wrapPolygon edited="0">
                <wp:start x="10537" y="4425"/>
                <wp:lineTo x="9378" y="7797"/>
                <wp:lineTo x="4004" y="9167"/>
                <wp:lineTo x="4109" y="9483"/>
                <wp:lineTo x="6322" y="11169"/>
                <wp:lineTo x="7692" y="12855"/>
                <wp:lineTo x="7270" y="14540"/>
                <wp:lineTo x="6638" y="16226"/>
                <wp:lineTo x="6533" y="17069"/>
                <wp:lineTo x="15067" y="17069"/>
                <wp:lineTo x="14962" y="16332"/>
                <wp:lineTo x="13908" y="12855"/>
                <wp:lineTo x="15278" y="11169"/>
                <wp:lineTo x="17491" y="9588"/>
                <wp:lineTo x="17807" y="9167"/>
                <wp:lineTo x="12222" y="7797"/>
                <wp:lineTo x="11063" y="4425"/>
                <wp:lineTo x="10537" y="4425"/>
              </wp:wrapPolygon>
            </wp:wrapTight>
            <wp:docPr id="4" name="Grafik 3" descr="101_ster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_stern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390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sectPr w:rsidR="00831458" w:rsidRPr="00831458" w:rsidSect="00560917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7C91" w:rsidRDefault="00767C91" w:rsidP="00831458">
      <w:pPr>
        <w:spacing w:after="0" w:line="240" w:lineRule="auto"/>
      </w:pPr>
      <w:r>
        <w:separator/>
      </w:r>
    </w:p>
  </w:endnote>
  <w:endnote w:type="continuationSeparator" w:id="0">
    <w:p w:rsidR="00767C91" w:rsidRDefault="00767C91" w:rsidP="00831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A19" w:rsidRDefault="00D81A1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458" w:rsidRDefault="00D81A19" w:rsidP="00D81A19">
    <w:pPr>
      <w:pStyle w:val="Fuzeile"/>
      <w:spacing w:before="20"/>
      <w:ind w:firstLine="699"/>
    </w:pPr>
    <w:r w:rsidRPr="00A33197">
      <w:rPr>
        <w:rFonts w:ascii="Arial" w:hAnsi="Arial" w:cs="Arial"/>
        <w:noProof/>
        <w:sz w:val="16"/>
        <w:szCs w:val="16"/>
        <w:lang w:eastAsia="de-DE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-5715</wp:posOffset>
          </wp:positionH>
          <wp:positionV relativeFrom="paragraph">
            <wp:posOffset>7620</wp:posOffset>
          </wp:positionV>
          <wp:extent cx="453390" cy="114300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7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sz w:val="16"/>
        <w:szCs w:val="16"/>
      </w:rPr>
      <w:t xml:space="preserve"> </w:t>
    </w:r>
    <w:r w:rsidRPr="00A33197">
      <w:rPr>
        <w:rFonts w:ascii="Arial" w:hAnsi="Arial" w:cs="Arial"/>
        <w:sz w:val="16"/>
        <w:szCs w:val="16"/>
      </w:rPr>
      <w:t>2023</w:t>
    </w:r>
    <w:r w:rsidR="00B45AF7" w:rsidRPr="00B45AF7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left:0;text-align:left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31458" w:rsidRPr="0081107C" w:rsidRDefault="00831458" w:rsidP="00831458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A19" w:rsidRDefault="00D81A1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7C91" w:rsidRDefault="00767C91" w:rsidP="00831458">
      <w:pPr>
        <w:spacing w:after="0" w:line="240" w:lineRule="auto"/>
      </w:pPr>
      <w:r>
        <w:separator/>
      </w:r>
    </w:p>
  </w:footnote>
  <w:footnote w:type="continuationSeparator" w:id="0">
    <w:p w:rsidR="00767C91" w:rsidRDefault="00767C91" w:rsidP="008314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A19" w:rsidRDefault="00D81A19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A19" w:rsidRDefault="00D81A19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A19" w:rsidRDefault="00D81A1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61304F"/>
    <w:multiLevelType w:val="hybridMultilevel"/>
    <w:tmpl w:val="66FEB1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298B"/>
    <w:rsid w:val="00000421"/>
    <w:rsid w:val="00021215"/>
    <w:rsid w:val="000A68C4"/>
    <w:rsid w:val="000D165D"/>
    <w:rsid w:val="00276909"/>
    <w:rsid w:val="00281DDB"/>
    <w:rsid w:val="0029764B"/>
    <w:rsid w:val="0045284F"/>
    <w:rsid w:val="00462615"/>
    <w:rsid w:val="00532882"/>
    <w:rsid w:val="00560917"/>
    <w:rsid w:val="005A4955"/>
    <w:rsid w:val="005C7C81"/>
    <w:rsid w:val="00604A53"/>
    <w:rsid w:val="0060637E"/>
    <w:rsid w:val="00684DCE"/>
    <w:rsid w:val="006F25D6"/>
    <w:rsid w:val="00767C91"/>
    <w:rsid w:val="00831458"/>
    <w:rsid w:val="00845F2E"/>
    <w:rsid w:val="008B0864"/>
    <w:rsid w:val="00A96105"/>
    <w:rsid w:val="00B45AF7"/>
    <w:rsid w:val="00BB1092"/>
    <w:rsid w:val="00D81A19"/>
    <w:rsid w:val="00D8298B"/>
    <w:rsid w:val="00DD3F2A"/>
    <w:rsid w:val="00F64AFA"/>
    <w:rsid w:val="00FC5A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3145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D8298B"/>
    <w:pPr>
      <w:ind w:left="720"/>
      <w:contextualSpacing/>
    </w:pPr>
  </w:style>
  <w:style w:type="paragraph" w:customStyle="1" w:styleId="fettblau">
    <w:name w:val="fett blau"/>
    <w:basedOn w:val="TheSansText"/>
    <w:link w:val="fettblauZchn"/>
    <w:rsid w:val="00831458"/>
    <w:pPr>
      <w:ind w:left="142"/>
    </w:pPr>
  </w:style>
  <w:style w:type="paragraph" w:customStyle="1" w:styleId="Arialfettblau">
    <w:name w:val="Arial fett blau"/>
    <w:basedOn w:val="fettblau"/>
    <w:link w:val="ArialfettblauZchn"/>
    <w:qFormat/>
    <w:rsid w:val="00831458"/>
    <w:rPr>
      <w:rFonts w:ascii="Arial" w:hAnsi="Arial" w:cs="Arial"/>
      <w:b/>
    </w:rPr>
  </w:style>
  <w:style w:type="character" w:customStyle="1" w:styleId="fettblauZchn">
    <w:name w:val="fett blau Zchn"/>
    <w:basedOn w:val="TheSansTextZchn"/>
    <w:link w:val="fettblau"/>
    <w:rsid w:val="00831458"/>
  </w:style>
  <w:style w:type="paragraph" w:styleId="Kopfzeile">
    <w:name w:val="header"/>
    <w:basedOn w:val="Standard"/>
    <w:link w:val="KopfzeileZchn"/>
    <w:uiPriority w:val="99"/>
    <w:semiHidden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rialfettblauZchn">
    <w:name w:val="Arial fett blau Zchn"/>
    <w:basedOn w:val="fettblauZchn"/>
    <w:link w:val="Arialfettblau"/>
    <w:rsid w:val="00831458"/>
    <w:rPr>
      <w:rFonts w:ascii="Arial" w:hAnsi="Arial" w:cs="Arial"/>
      <w:b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31458"/>
  </w:style>
  <w:style w:type="paragraph" w:styleId="Fuzeile">
    <w:name w:val="footer"/>
    <w:basedOn w:val="Standard"/>
    <w:link w:val="FuzeileZchn"/>
    <w:uiPriority w:val="99"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145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14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14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70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</dc:title>
  <dc:creator>SWR Planet Schule</dc:creator>
  <cp:lastModifiedBy>Martina Frietsch</cp:lastModifiedBy>
  <cp:revision>6</cp:revision>
  <dcterms:created xsi:type="dcterms:W3CDTF">2023-11-14T12:55:00Z</dcterms:created>
  <dcterms:modified xsi:type="dcterms:W3CDTF">2023-12-20T11:24:00Z</dcterms:modified>
</cp:coreProperties>
</file>