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CA4C31" w:rsidRDefault="00CA4C31" w:rsidP="00D8298B">
      <w:pPr>
        <w:pStyle w:val="ArialTitelgrau"/>
        <w:ind w:firstLine="142"/>
        <w:rPr>
          <w:sz w:val="20"/>
          <w:szCs w:val="20"/>
        </w:rPr>
      </w:pPr>
    </w:p>
    <w:p w:rsidR="00560917" w:rsidRDefault="0064099A" w:rsidP="00D8298B">
      <w:pPr>
        <w:pStyle w:val="ArialTitelgrau"/>
        <w:ind w:firstLine="142"/>
      </w:pPr>
      <w:r w:rsidRPr="0064099A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60917" w:rsidRPr="002D4E32">
        <w:rPr>
          <w:sz w:val="20"/>
          <w:szCs w:val="20"/>
        </w:rPr>
        <w:t xml:space="preserve">Arbeitsblatt </w:t>
      </w:r>
      <w:r w:rsidR="00831458">
        <w:rPr>
          <w:sz w:val="20"/>
          <w:szCs w:val="20"/>
        </w:rPr>
        <w:t>2</w:t>
      </w:r>
      <w:r w:rsidR="00560917" w:rsidRPr="002D4E32">
        <w:rPr>
          <w:sz w:val="20"/>
          <w:szCs w:val="20"/>
        </w:rPr>
        <w:t xml:space="preserve">: </w:t>
      </w:r>
      <w:r w:rsidR="00831458">
        <w:rPr>
          <w:sz w:val="20"/>
          <w:szCs w:val="20"/>
        </w:rPr>
        <w:t>Meine Stärken, meine Schwächen</w:t>
      </w:r>
    </w:p>
    <w:p w:rsidR="00560917" w:rsidRPr="00000978" w:rsidRDefault="0064099A" w:rsidP="00560917">
      <w:pPr>
        <w:pStyle w:val="KeinLeerraum"/>
        <w:ind w:left="142"/>
        <w:rPr>
          <w:color w:val="909191"/>
          <w:sz w:val="16"/>
          <w:szCs w:val="16"/>
        </w:rPr>
      </w:pPr>
      <w:r w:rsidRPr="0064099A">
        <w:rPr>
          <w:noProof/>
        </w:rPr>
        <w:pict>
          <v:shape id="Shape 32" o:spid="_x0000_s1027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560917" w:rsidRDefault="00D8298B" w:rsidP="00560917">
      <w:pPr>
        <w:pStyle w:val="ArialBeschreibunggrau"/>
        <w:ind w:firstLine="132"/>
      </w:pPr>
      <w:r>
        <w:t>Mein Traum, meine Geschichte (</w:t>
      </w:r>
      <w:r w:rsidR="00560917">
        <w:t>Reihe</w:t>
      </w:r>
      <w:r>
        <w:t>)</w:t>
      </w:r>
    </w:p>
    <w:p w:rsidR="00560917" w:rsidRDefault="00D8298B" w:rsidP="00560917">
      <w:pPr>
        <w:pStyle w:val="ArialBeschreibunggrau"/>
        <w:ind w:firstLine="132"/>
      </w:pPr>
      <w:r>
        <w:t>planet-schule.de</w:t>
      </w:r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560917" w:rsidRDefault="0064099A" w:rsidP="00560917">
      <w:pPr>
        <w:pStyle w:val="TheSansberschrift"/>
        <w:spacing w:line="240" w:lineRule="auto"/>
        <w:ind w:left="142" w:right="-143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8" type="#_x0000_t32" style="position:absolute;left:0;text-align:left;margin-left:338.55pt;margin-top:17.7pt;width:0;height:683.25pt;z-index:251665408" o:connectortype="straight" strokecolor="#7f7f7f [1612]" strokeweight="1.25pt">
            <v:stroke dashstyle="dash"/>
          </v:shape>
        </w:pict>
      </w:r>
    </w:p>
    <w:p w:rsidR="00831458" w:rsidRDefault="00831458" w:rsidP="00560917">
      <w:pPr>
        <w:pStyle w:val="Arialberschrift"/>
      </w:pPr>
    </w:p>
    <w:p w:rsidR="00831458" w:rsidRDefault="0064099A" w:rsidP="00560917">
      <w:pPr>
        <w:pStyle w:val="Arialberschrift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left:0;text-align:left;margin-left:343.05pt;margin-top:17pt;width:167.2pt;height:615.75pt;z-index:251664384" stroked="f">
            <v:textbox style="mso-next-textbox:#_x0000_s1037" inset="0,,0">
              <w:txbxContent>
                <w:p w:rsidR="00831458" w:rsidRDefault="00831458" w:rsidP="00831458">
                  <w:pPr>
                    <w:pStyle w:val="ArialText"/>
                    <w:rPr>
                      <w:b/>
                    </w:rPr>
                  </w:pPr>
                  <w:r w:rsidRPr="00831458">
                    <w:rPr>
                      <w:b/>
                    </w:rPr>
                    <w:t>Hilfe: Ich…</w:t>
                  </w:r>
                </w:p>
                <w:p w:rsidR="00831458" w:rsidRPr="00831458" w:rsidRDefault="00831458" w:rsidP="00831458">
                  <w:pPr>
                    <w:pStyle w:val="ArialText"/>
                    <w:rPr>
                      <w:b/>
                    </w:rPr>
                  </w:pP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bin mutig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bin humorvoll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bin ehrlich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bin freundlich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bin hilfsbereit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bin geduldig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bin fleißig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bin sportlich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bin zielstrebig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bin wissbegierig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bin ordentlich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bin höflich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bin selbständig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bin ausgeglichen/ruhig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bin teamfähig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bin zuverlässig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bin aufmerksam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bin musikalisch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habe Ausdauer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habe einen starken Willen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kann mich gut konzentrieren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kann gut kombinieren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kann gute Lösungen finden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kann gut rechnen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kann gut lesen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kann gut schreiben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kann gut malen/zeichnen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kann gut basteln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kann gut schwimmen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kann Geheimnisse bewahren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kann gut Vorträge halten</w:t>
                  </w:r>
                </w:p>
                <w:p w:rsidR="00831458" w:rsidRPr="00831458" w:rsidRDefault="00831458" w:rsidP="00831458">
                  <w:pPr>
                    <w:pStyle w:val="ArialText"/>
                  </w:pPr>
                  <w:r w:rsidRPr="00831458">
                    <w:rPr>
                      <w:rFonts w:ascii="TheSans C5 ExtraBold" w:hAnsi="TheSans C5 ExtraBold"/>
                    </w:rPr>
                    <w:t>⋅</w:t>
                  </w:r>
                  <w:r w:rsidRPr="00831458">
                    <w:t xml:space="preserve"> kann ein Instrument spielen</w:t>
                  </w:r>
                </w:p>
              </w:txbxContent>
            </v:textbox>
          </v:shape>
        </w:pict>
      </w:r>
      <w:r w:rsidR="00831458">
        <w:t xml:space="preserve">Meine Stärken, </w:t>
      </w:r>
      <w:r w:rsidR="00CA4C31" w:rsidRPr="00CA4C31"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4185285</wp:posOffset>
            </wp:positionH>
            <wp:positionV relativeFrom="paragraph">
              <wp:posOffset>-1587500</wp:posOffset>
            </wp:positionV>
            <wp:extent cx="428625" cy="428625"/>
            <wp:effectExtent l="19050" t="0" r="9525" b="0"/>
            <wp:wrapTight wrapText="bothSides">
              <wp:wrapPolygon edited="0">
                <wp:start x="-960" y="0"/>
                <wp:lineTo x="-960" y="21120"/>
                <wp:lineTo x="22080" y="21120"/>
                <wp:lineTo x="22080" y="0"/>
                <wp:lineTo x="-960" y="0"/>
              </wp:wrapPolygon>
            </wp:wrapTight>
            <wp:docPr id="22" name="Grafik 3" descr="00_qr_planet-schule-de-print-rand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13" cstate="print"/>
                    <a:srcRect l="9459" t="8784" r="10811" b="10811"/>
                    <a:stretch>
                      <a:fillRect/>
                    </a:stretch>
                  </pic:blipFill>
                  <pic:spPr>
                    <a:xfrm>
                      <a:off x="0" y="0"/>
                      <a:ext cx="42862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Pr="005457B0" w:rsidRDefault="00831458" w:rsidP="00560917">
      <w:pPr>
        <w:pStyle w:val="Arialberschrift"/>
        <w:rPr>
          <w:b w:val="0"/>
        </w:rPr>
      </w:pPr>
      <w:r>
        <w:t>meine Schwächen</w:t>
      </w:r>
    </w:p>
    <w:p w:rsidR="00560917" w:rsidRDefault="00560917" w:rsidP="00831458">
      <w:pPr>
        <w:pStyle w:val="fettblau"/>
      </w:pPr>
    </w:p>
    <w:p w:rsidR="00831458" w:rsidRDefault="00604A53" w:rsidP="00831458">
      <w:pPr>
        <w:pStyle w:val="fettblau"/>
      </w:pPr>
      <w:r>
        <w:rPr>
          <w:noProof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3023235</wp:posOffset>
            </wp:positionH>
            <wp:positionV relativeFrom="paragraph">
              <wp:posOffset>163830</wp:posOffset>
            </wp:positionV>
            <wp:extent cx="647700" cy="647700"/>
            <wp:effectExtent l="0" t="0" r="0" b="0"/>
            <wp:wrapTight wrapText="bothSides">
              <wp:wrapPolygon edited="0">
                <wp:start x="5718" y="3812"/>
                <wp:lineTo x="3812" y="8894"/>
                <wp:lineTo x="5082" y="17153"/>
                <wp:lineTo x="5718" y="17153"/>
                <wp:lineTo x="15882" y="17153"/>
                <wp:lineTo x="16518" y="17153"/>
                <wp:lineTo x="17788" y="14612"/>
                <wp:lineTo x="18424" y="10800"/>
                <wp:lineTo x="17153" y="4447"/>
                <wp:lineTo x="15882" y="3812"/>
                <wp:lineTo x="5718" y="3812"/>
              </wp:wrapPolygon>
            </wp:wrapTight>
            <wp:docPr id="1" name="Grafik 0" descr="100_Hantel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_Hanteln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7700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8298B" w:rsidRPr="00831458" w:rsidRDefault="00831458" w:rsidP="00831458">
      <w:pPr>
        <w:pStyle w:val="Arialfettblau"/>
      </w:pPr>
      <w:r w:rsidRPr="00831458">
        <w:t xml:space="preserve">Meine Stärken: </w:t>
      </w:r>
    </w:p>
    <w:p w:rsidR="00831458" w:rsidRPr="00831458" w:rsidRDefault="00831458" w:rsidP="00831458">
      <w:pPr>
        <w:pStyle w:val="ArialText"/>
      </w:pPr>
      <w:r w:rsidRPr="00831458">
        <w:t xml:space="preserve">Überlege, was du gut kannst, </w:t>
      </w:r>
    </w:p>
    <w:p w:rsidR="00831458" w:rsidRPr="00831458" w:rsidRDefault="00831458" w:rsidP="00831458">
      <w:pPr>
        <w:pStyle w:val="ArialText"/>
      </w:pPr>
      <w:r w:rsidRPr="00831458">
        <w:t>was deine Stärken sind und schreibe sie auf:</w:t>
      </w:r>
    </w:p>
    <w:p w:rsidR="00831458" w:rsidRPr="00831458" w:rsidRDefault="00831458" w:rsidP="00831458">
      <w:pPr>
        <w:spacing w:after="0" w:line="360" w:lineRule="auto"/>
        <w:ind w:firstLine="132"/>
        <w:rPr>
          <w:rFonts w:ascii="Arial" w:hAnsi="Arial" w:cs="Arial"/>
        </w:rPr>
      </w:pPr>
    </w:p>
    <w:p w:rsidR="00831458" w:rsidRPr="00831458" w:rsidRDefault="00831458" w:rsidP="00831458">
      <w:pPr>
        <w:spacing w:after="0" w:line="360" w:lineRule="auto"/>
        <w:ind w:firstLine="132"/>
        <w:rPr>
          <w:rFonts w:ascii="Arial" w:hAnsi="Arial" w:cs="Arial"/>
        </w:rPr>
      </w:pPr>
    </w:p>
    <w:p w:rsidR="00831458" w:rsidRPr="00831458" w:rsidRDefault="00831458" w:rsidP="00831458">
      <w:pPr>
        <w:spacing w:after="0" w:line="360" w:lineRule="auto"/>
        <w:ind w:firstLine="132"/>
        <w:rPr>
          <w:rFonts w:ascii="Arial" w:hAnsi="Arial" w:cs="Arial"/>
        </w:rPr>
      </w:pPr>
    </w:p>
    <w:p w:rsidR="00831458" w:rsidRPr="00831458" w:rsidRDefault="00831458" w:rsidP="00831458">
      <w:pPr>
        <w:spacing w:after="0" w:line="360" w:lineRule="auto"/>
        <w:ind w:firstLine="132"/>
        <w:rPr>
          <w:rFonts w:ascii="Arial" w:hAnsi="Arial" w:cs="Arial"/>
        </w:rPr>
      </w:pPr>
    </w:p>
    <w:p w:rsidR="00831458" w:rsidRPr="00831458" w:rsidRDefault="00831458" w:rsidP="00831458">
      <w:pPr>
        <w:spacing w:after="0" w:line="360" w:lineRule="auto"/>
        <w:ind w:firstLine="132"/>
        <w:rPr>
          <w:rFonts w:ascii="Arial" w:hAnsi="Arial" w:cs="Arial"/>
        </w:rPr>
      </w:pPr>
    </w:p>
    <w:p w:rsidR="00831458" w:rsidRPr="00831458" w:rsidRDefault="00831458" w:rsidP="00831458">
      <w:pPr>
        <w:spacing w:after="0" w:line="360" w:lineRule="auto"/>
        <w:ind w:firstLine="132"/>
        <w:rPr>
          <w:rFonts w:ascii="Arial" w:hAnsi="Arial" w:cs="Arial"/>
        </w:rPr>
      </w:pPr>
    </w:p>
    <w:p w:rsidR="00831458" w:rsidRPr="00831458" w:rsidRDefault="00831458" w:rsidP="00831458">
      <w:pPr>
        <w:spacing w:after="0" w:line="360" w:lineRule="auto"/>
        <w:ind w:firstLine="132"/>
        <w:rPr>
          <w:rFonts w:ascii="Arial" w:hAnsi="Arial" w:cs="Arial"/>
        </w:rPr>
      </w:pPr>
    </w:p>
    <w:p w:rsidR="00831458" w:rsidRPr="00831458" w:rsidRDefault="00831458" w:rsidP="00831458">
      <w:pPr>
        <w:spacing w:after="0" w:line="360" w:lineRule="auto"/>
        <w:ind w:firstLine="132"/>
        <w:rPr>
          <w:rFonts w:ascii="Arial" w:hAnsi="Arial" w:cs="Arial"/>
        </w:rPr>
      </w:pPr>
    </w:p>
    <w:p w:rsidR="00831458" w:rsidRPr="00831458" w:rsidRDefault="00604A53" w:rsidP="00831458">
      <w:pPr>
        <w:spacing w:after="0" w:line="360" w:lineRule="auto"/>
        <w:ind w:firstLine="132"/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3223260</wp:posOffset>
            </wp:positionH>
            <wp:positionV relativeFrom="paragraph">
              <wp:posOffset>184785</wp:posOffset>
            </wp:positionV>
            <wp:extent cx="676275" cy="676275"/>
            <wp:effectExtent l="0" t="0" r="0" b="0"/>
            <wp:wrapTight wrapText="bothSides">
              <wp:wrapPolygon edited="0">
                <wp:start x="9127" y="3651"/>
                <wp:lineTo x="7301" y="13386"/>
                <wp:lineTo x="7301" y="17645"/>
                <wp:lineTo x="14603" y="17645"/>
                <wp:lineTo x="15211" y="10952"/>
                <wp:lineTo x="13994" y="4868"/>
                <wp:lineTo x="12777" y="3651"/>
                <wp:lineTo x="9127" y="3651"/>
              </wp:wrapPolygon>
            </wp:wrapTight>
            <wp:docPr id="2" name="Grafik 1" descr="103_Energiekrise_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3_Energiekrise_01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81DDB" w:rsidRPr="00831458" w:rsidRDefault="00831458" w:rsidP="00831458">
      <w:pPr>
        <w:pStyle w:val="Arialfettblau"/>
      </w:pPr>
      <w:r w:rsidRPr="00831458">
        <w:t>Meine Schwächen:</w:t>
      </w:r>
    </w:p>
    <w:p w:rsidR="00831458" w:rsidRPr="00831458" w:rsidRDefault="00831458" w:rsidP="00831458">
      <w:pPr>
        <w:pStyle w:val="ArialText"/>
      </w:pPr>
      <w:r w:rsidRPr="00831458">
        <w:t xml:space="preserve">Überlege, was du noch nicht so gut kannst, </w:t>
      </w:r>
    </w:p>
    <w:p w:rsidR="00831458" w:rsidRDefault="00831458" w:rsidP="00831458">
      <w:pPr>
        <w:pStyle w:val="ArialText"/>
      </w:pPr>
      <w:r w:rsidRPr="00831458">
        <w:t>was deine Schwächen sind und schreibe sie auf:</w:t>
      </w:r>
    </w:p>
    <w:p w:rsidR="00831458" w:rsidRDefault="00831458" w:rsidP="00831458">
      <w:pPr>
        <w:pStyle w:val="ArialText"/>
      </w:pPr>
    </w:p>
    <w:p w:rsidR="00831458" w:rsidRDefault="00831458" w:rsidP="00831458">
      <w:pPr>
        <w:pStyle w:val="ArialText"/>
      </w:pPr>
    </w:p>
    <w:p w:rsidR="00831458" w:rsidRDefault="00831458" w:rsidP="00831458">
      <w:pPr>
        <w:pStyle w:val="ArialText"/>
      </w:pPr>
    </w:p>
    <w:p w:rsidR="00831458" w:rsidRDefault="00831458" w:rsidP="00831458">
      <w:pPr>
        <w:pStyle w:val="ArialText"/>
      </w:pPr>
    </w:p>
    <w:p w:rsidR="00831458" w:rsidRDefault="00831458" w:rsidP="00831458">
      <w:pPr>
        <w:pStyle w:val="ArialText"/>
      </w:pPr>
    </w:p>
    <w:p w:rsidR="00831458" w:rsidRDefault="00831458" w:rsidP="00831458">
      <w:pPr>
        <w:pStyle w:val="ArialText"/>
      </w:pPr>
    </w:p>
    <w:p w:rsidR="00831458" w:rsidRDefault="00831458" w:rsidP="00831458">
      <w:pPr>
        <w:pStyle w:val="ArialText"/>
      </w:pPr>
    </w:p>
    <w:p w:rsidR="00831458" w:rsidRDefault="00604A53" w:rsidP="00831458">
      <w:pPr>
        <w:pStyle w:val="ArialText"/>
      </w:pPr>
      <w:r>
        <w:rPr>
          <w:noProof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3451860</wp:posOffset>
            </wp:positionH>
            <wp:positionV relativeFrom="paragraph">
              <wp:posOffset>115570</wp:posOffset>
            </wp:positionV>
            <wp:extent cx="666750" cy="666750"/>
            <wp:effectExtent l="0" t="0" r="0" b="0"/>
            <wp:wrapTight wrapText="bothSides">
              <wp:wrapPolygon edited="0">
                <wp:start x="12960" y="3703"/>
                <wp:lineTo x="8640" y="4937"/>
                <wp:lineTo x="6171" y="8640"/>
                <wp:lineTo x="4937" y="17280"/>
                <wp:lineTo x="8023" y="17280"/>
                <wp:lineTo x="8640" y="17280"/>
                <wp:lineTo x="11109" y="14194"/>
                <wp:lineTo x="15429" y="13577"/>
                <wp:lineTo x="17897" y="9257"/>
                <wp:lineTo x="16046" y="3703"/>
                <wp:lineTo x="12960" y="3703"/>
              </wp:wrapPolygon>
            </wp:wrapTight>
            <wp:docPr id="3" name="Grafik 2" descr="102_Zaubersta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2_Zauberstab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6750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31458" w:rsidRPr="00831458" w:rsidRDefault="00831458" w:rsidP="00831458">
      <w:pPr>
        <w:pStyle w:val="Arialfettblau"/>
      </w:pPr>
      <w:r w:rsidRPr="00831458">
        <w:t>Meine Wünsche</w:t>
      </w:r>
      <w:r w:rsidR="00604A53">
        <w:t>:</w:t>
      </w:r>
      <w:r w:rsidRPr="00831458">
        <w:t xml:space="preserve"> </w:t>
      </w:r>
    </w:p>
    <w:p w:rsidR="00831458" w:rsidRDefault="00831458" w:rsidP="00831458">
      <w:pPr>
        <w:pStyle w:val="ArialText"/>
        <w:spacing w:after="0" w:line="240" w:lineRule="auto"/>
        <w:ind w:firstLine="0"/>
        <w:rPr>
          <w:rFonts w:cs="Arial"/>
        </w:rPr>
      </w:pPr>
      <w:r w:rsidRPr="00831458">
        <w:rPr>
          <w:rFonts w:cs="Arial"/>
        </w:rPr>
        <w:t>Überlege</w:t>
      </w:r>
      <w:r w:rsidR="00BB2F81">
        <w:rPr>
          <w:rFonts w:cs="Arial"/>
        </w:rPr>
        <w:t>,</w:t>
      </w:r>
      <w:r w:rsidRPr="00831458">
        <w:rPr>
          <w:rFonts w:cs="Arial"/>
        </w:rPr>
        <w:t xml:space="preserve"> welche Eigenschaften oder Fähigkeiten </w:t>
      </w:r>
    </w:p>
    <w:p w:rsidR="00831458" w:rsidRDefault="00831458" w:rsidP="00831458">
      <w:pPr>
        <w:pStyle w:val="ArialText"/>
        <w:spacing w:after="0" w:line="240" w:lineRule="auto"/>
        <w:ind w:firstLine="0"/>
        <w:rPr>
          <w:rFonts w:cs="Arial"/>
        </w:rPr>
      </w:pPr>
      <w:r w:rsidRPr="00831458">
        <w:rPr>
          <w:rFonts w:cs="Arial"/>
        </w:rPr>
        <w:t>du dir wünschen würdest und schreibe sie auf:</w:t>
      </w:r>
    </w:p>
    <w:p w:rsidR="00831458" w:rsidRPr="00831458" w:rsidRDefault="00831458" w:rsidP="00831458">
      <w:pPr>
        <w:rPr>
          <w:lang w:eastAsia="de-DE"/>
        </w:rPr>
      </w:pPr>
    </w:p>
    <w:p w:rsidR="00831458" w:rsidRPr="00831458" w:rsidRDefault="00831458" w:rsidP="00831458">
      <w:pPr>
        <w:rPr>
          <w:lang w:eastAsia="de-DE"/>
        </w:rPr>
      </w:pPr>
    </w:p>
    <w:p w:rsidR="00831458" w:rsidRPr="00831458" w:rsidRDefault="00831458" w:rsidP="00831458">
      <w:pPr>
        <w:rPr>
          <w:lang w:eastAsia="de-DE"/>
        </w:rPr>
      </w:pPr>
    </w:p>
    <w:p w:rsidR="00831458" w:rsidRPr="00831458" w:rsidRDefault="00831458" w:rsidP="00831458">
      <w:pPr>
        <w:rPr>
          <w:lang w:eastAsia="de-DE"/>
        </w:rPr>
      </w:pPr>
    </w:p>
    <w:p w:rsidR="00831458" w:rsidRPr="00831458" w:rsidRDefault="00831458" w:rsidP="00831458">
      <w:pPr>
        <w:rPr>
          <w:lang w:eastAsia="de-DE"/>
        </w:rPr>
      </w:pPr>
    </w:p>
    <w:p w:rsidR="00831458" w:rsidRPr="00831458" w:rsidRDefault="00831458" w:rsidP="00831458">
      <w:pPr>
        <w:rPr>
          <w:lang w:eastAsia="de-DE"/>
        </w:rPr>
      </w:pPr>
    </w:p>
    <w:sectPr w:rsidR="00831458" w:rsidRPr="00831458" w:rsidSect="00560917">
      <w:footerReference w:type="default" r:id="rId17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6E69" w:rsidRDefault="00876E69" w:rsidP="00831458">
      <w:pPr>
        <w:spacing w:after="0" w:line="240" w:lineRule="auto"/>
      </w:pPr>
      <w:r>
        <w:separator/>
      </w:r>
    </w:p>
  </w:endnote>
  <w:endnote w:type="continuationSeparator" w:id="0">
    <w:p w:rsidR="00876E69" w:rsidRDefault="00876E69" w:rsidP="008314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320C" w:rsidRPr="00A33197" w:rsidRDefault="00E0320C" w:rsidP="00E0320C">
    <w:pPr>
      <w:pStyle w:val="Fuzeile"/>
      <w:spacing w:before="20"/>
      <w:ind w:firstLine="699"/>
      <w:rPr>
        <w:rFonts w:ascii="Arial" w:hAnsi="Arial" w:cs="Arial"/>
        <w:sz w:val="16"/>
        <w:szCs w:val="16"/>
      </w:rPr>
    </w:pPr>
    <w:r w:rsidRPr="00A33197">
      <w:rPr>
        <w:rFonts w:ascii="Arial" w:hAnsi="Arial" w:cs="Arial"/>
        <w:noProof/>
        <w:sz w:val="16"/>
        <w:szCs w:val="16"/>
        <w:lang w:eastAsia="de-DE"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-5715</wp:posOffset>
          </wp:positionH>
          <wp:positionV relativeFrom="paragraph">
            <wp:posOffset>7620</wp:posOffset>
          </wp:positionV>
          <wp:extent cx="453390" cy="114300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7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sz w:val="16"/>
        <w:szCs w:val="16"/>
      </w:rPr>
      <w:t xml:space="preserve"> </w:t>
    </w:r>
    <w:r w:rsidRPr="00A33197">
      <w:rPr>
        <w:rFonts w:ascii="Arial" w:hAnsi="Arial" w:cs="Arial"/>
        <w:sz w:val="16"/>
        <w:szCs w:val="16"/>
      </w:rPr>
      <w:t>2023</w:t>
    </w:r>
  </w:p>
  <w:p w:rsidR="00831458" w:rsidRDefault="0064099A" w:rsidP="00E0320C">
    <w:pPr>
      <w:spacing w:after="0" w:line="259" w:lineRule="auto"/>
      <w:ind w:right="8750"/>
    </w:pPr>
    <w:r w:rsidRPr="0064099A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31458" w:rsidRPr="0081107C" w:rsidRDefault="00831458" w:rsidP="00831458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6E69" w:rsidRDefault="00876E69" w:rsidP="00831458">
      <w:pPr>
        <w:spacing w:after="0" w:line="240" w:lineRule="auto"/>
      </w:pPr>
      <w:r>
        <w:separator/>
      </w:r>
    </w:p>
  </w:footnote>
  <w:footnote w:type="continuationSeparator" w:id="0">
    <w:p w:rsidR="00876E69" w:rsidRDefault="00876E69" w:rsidP="008314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61304F"/>
    <w:multiLevelType w:val="hybridMultilevel"/>
    <w:tmpl w:val="66FEB1C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0242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D8298B"/>
    <w:rsid w:val="00260F5B"/>
    <w:rsid w:val="00281DDB"/>
    <w:rsid w:val="0029764B"/>
    <w:rsid w:val="00442A85"/>
    <w:rsid w:val="00462615"/>
    <w:rsid w:val="00560917"/>
    <w:rsid w:val="00604A53"/>
    <w:rsid w:val="0060637E"/>
    <w:rsid w:val="0064099A"/>
    <w:rsid w:val="00831458"/>
    <w:rsid w:val="00876E69"/>
    <w:rsid w:val="008B0864"/>
    <w:rsid w:val="009E2F28"/>
    <w:rsid w:val="00A96105"/>
    <w:rsid w:val="00AE2F81"/>
    <w:rsid w:val="00B54DDE"/>
    <w:rsid w:val="00BB2F81"/>
    <w:rsid w:val="00CA4C31"/>
    <w:rsid w:val="00D8298B"/>
    <w:rsid w:val="00E032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  <o:rules v:ext="edit">
        <o:r id="V:Rule2" type="connector" idref="#_x0000_s103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3145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</w:pPr>
    <w:rPr>
      <w:rFonts w:ascii="Arial" w:eastAsia="TheSans C5 SemiLight" w:hAnsi="Arial" w:cs="TheSans C5 SemiLight"/>
      <w:color w:val="909191"/>
      <w:kern w:val="2"/>
      <w:lang w:eastAsia="de-DE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  <w:ind w:left="10" w:hanging="10"/>
    </w:pPr>
    <w:rPr>
      <w:rFonts w:ascii="Arial" w:eastAsia="TheSans C5 SemiLight" w:hAnsi="Arial" w:cs="TheSans C5 SemiLight"/>
      <w:color w:val="808080"/>
      <w:sz w:val="16"/>
      <w:lang w:eastAsia="de-DE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Listenabsatz">
    <w:name w:val="List Paragraph"/>
    <w:basedOn w:val="Standard"/>
    <w:uiPriority w:val="34"/>
    <w:qFormat/>
    <w:rsid w:val="00D8298B"/>
    <w:pPr>
      <w:ind w:left="720"/>
      <w:contextualSpacing/>
    </w:pPr>
  </w:style>
  <w:style w:type="paragraph" w:customStyle="1" w:styleId="fettblau">
    <w:name w:val="fett blau"/>
    <w:basedOn w:val="TheSansText"/>
    <w:link w:val="fettblauZchn"/>
    <w:rsid w:val="00831458"/>
    <w:pPr>
      <w:ind w:left="142"/>
    </w:pPr>
  </w:style>
  <w:style w:type="paragraph" w:customStyle="1" w:styleId="Arialfettblau">
    <w:name w:val="Arial fett blau"/>
    <w:basedOn w:val="fettblau"/>
    <w:link w:val="ArialfettblauZchn"/>
    <w:qFormat/>
    <w:rsid w:val="00831458"/>
    <w:rPr>
      <w:rFonts w:ascii="Arial" w:hAnsi="Arial" w:cs="Arial"/>
      <w:b/>
    </w:rPr>
  </w:style>
  <w:style w:type="character" w:customStyle="1" w:styleId="fettblauZchn">
    <w:name w:val="fett blau Zchn"/>
    <w:basedOn w:val="TheSansTextZchn"/>
    <w:link w:val="fettblau"/>
    <w:rsid w:val="00831458"/>
  </w:style>
  <w:style w:type="paragraph" w:styleId="Kopfzeile">
    <w:name w:val="header"/>
    <w:basedOn w:val="Standard"/>
    <w:link w:val="KopfzeileZchn"/>
    <w:uiPriority w:val="99"/>
    <w:semiHidden/>
    <w:unhideWhenUsed/>
    <w:rsid w:val="008314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rialfettblauZchn">
    <w:name w:val="Arial fett blau Zchn"/>
    <w:basedOn w:val="fettblauZchn"/>
    <w:link w:val="Arialfettblau"/>
    <w:rsid w:val="00831458"/>
    <w:rPr>
      <w:rFonts w:ascii="Arial" w:hAnsi="Arial" w:cs="Arial"/>
      <w:b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831458"/>
  </w:style>
  <w:style w:type="paragraph" w:styleId="Fuzeile">
    <w:name w:val="footer"/>
    <w:basedOn w:val="Standard"/>
    <w:link w:val="FuzeileZchn"/>
    <w:uiPriority w:val="99"/>
    <w:semiHidden/>
    <w:unhideWhenUsed/>
    <w:rsid w:val="008314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831458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314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3145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3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14" Type="http://schemas.openxmlformats.org/officeDocument/2006/relationships/image" Target="media/image4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1</Pages>
  <Words>66</Words>
  <Characters>423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</dc:title>
  <dc:creator>SWR Planet Schule</dc:creator>
  <cp:lastModifiedBy>Martina Frietsch</cp:lastModifiedBy>
  <cp:revision>4</cp:revision>
  <dcterms:created xsi:type="dcterms:W3CDTF">2023-11-14T12:53:00Z</dcterms:created>
  <dcterms:modified xsi:type="dcterms:W3CDTF">2023-12-20T11:23:00Z</dcterms:modified>
</cp:coreProperties>
</file>