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080B3A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4034155</wp:posOffset>
            </wp:positionH>
            <wp:positionV relativeFrom="paragraph">
              <wp:posOffset>-901700</wp:posOffset>
            </wp:positionV>
            <wp:extent cx="410210" cy="403225"/>
            <wp:effectExtent l="19050" t="0" r="8890" b="0"/>
            <wp:wrapTight wrapText="bothSides">
              <wp:wrapPolygon edited="0">
                <wp:start x="-1003" y="0"/>
                <wp:lineTo x="-1003" y="20409"/>
                <wp:lineTo x="22068" y="20409"/>
                <wp:lineTo x="22068" y="0"/>
                <wp:lineTo x="-1003" y="0"/>
              </wp:wrapPolygon>
            </wp:wrapTight>
            <wp:docPr id="1" name="Grafik 0" descr="qr_planet-schule_ohne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planet-schule_ohne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10" cy="403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C76CA" w:rsidRDefault="00DC76CA" w:rsidP="00560917">
      <w:pPr>
        <w:pStyle w:val="ArialTitelgrau"/>
        <w:ind w:firstLine="142"/>
        <w:rPr>
          <w:sz w:val="20"/>
          <w:szCs w:val="20"/>
        </w:rPr>
      </w:pPr>
    </w:p>
    <w:p w:rsidR="00677A45" w:rsidRDefault="00677A45" w:rsidP="00560917">
      <w:pPr>
        <w:pStyle w:val="TheSansberschrift"/>
        <w:spacing w:line="240" w:lineRule="auto"/>
        <w:ind w:left="142" w:right="-143"/>
      </w:pPr>
    </w:p>
    <w:p w:rsidR="00021736" w:rsidRDefault="006711B2" w:rsidP="00560917">
      <w:pPr>
        <w:pStyle w:val="TheSansberschrift"/>
        <w:spacing w:line="240" w:lineRule="auto"/>
        <w:ind w:left="142" w:right="-143"/>
      </w:pPr>
      <w:r>
        <w:rPr>
          <w:noProof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4220210</wp:posOffset>
            </wp:positionH>
            <wp:positionV relativeFrom="paragraph">
              <wp:posOffset>160020</wp:posOffset>
            </wp:positionV>
            <wp:extent cx="1785620" cy="1745615"/>
            <wp:effectExtent l="19050" t="0" r="5080" b="0"/>
            <wp:wrapTight wrapText="bothSides">
              <wp:wrapPolygon edited="0">
                <wp:start x="-230" y="0"/>
                <wp:lineTo x="-230" y="21451"/>
                <wp:lineTo x="21661" y="21451"/>
                <wp:lineTo x="21661" y="0"/>
                <wp:lineTo x="-230" y="0"/>
              </wp:wrapPolygon>
            </wp:wrapTight>
            <wp:docPr id="13" name="Bild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31163" t="21875" r="37355" b="235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1745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60917" w:rsidRPr="005457B0" w:rsidRDefault="00021736" w:rsidP="00560917">
      <w:pPr>
        <w:pStyle w:val="Arialberschrift"/>
        <w:rPr>
          <w:b w:val="0"/>
        </w:rPr>
      </w:pPr>
      <w:r>
        <w:t>Rätsel</w:t>
      </w:r>
      <w:r w:rsidRPr="00021736">
        <w:rPr>
          <w:noProof/>
        </w:rPr>
        <w:t xml:space="preserve"> </w:t>
      </w:r>
      <w:r>
        <w:rPr>
          <w:noProof/>
        </w:rPr>
        <w:t>zum Vorlesen</w:t>
      </w:r>
    </w:p>
    <w:p w:rsidR="00560917" w:rsidRDefault="00560917" w:rsidP="00560917">
      <w:pPr>
        <w:pStyle w:val="TheSansText"/>
        <w:ind w:left="142"/>
      </w:pPr>
    </w:p>
    <w:p w:rsidR="00021736" w:rsidRDefault="00021736" w:rsidP="00021736">
      <w:pPr>
        <w:ind w:left="142" w:firstLine="0"/>
      </w:pPr>
    </w:p>
    <w:p w:rsidR="00021736" w:rsidRDefault="00021736" w:rsidP="00021736">
      <w:pPr>
        <w:ind w:left="142" w:firstLine="0"/>
      </w:pPr>
    </w:p>
    <w:p w:rsidR="00021736" w:rsidRPr="00021736" w:rsidRDefault="00021736" w:rsidP="00021736">
      <w:pPr>
        <w:ind w:left="142" w:firstLine="0"/>
        <w:rPr>
          <w:sz w:val="28"/>
          <w:szCs w:val="28"/>
        </w:rPr>
      </w:pPr>
    </w:p>
    <w:p w:rsidR="00021736" w:rsidRPr="006711B2" w:rsidRDefault="00021736" w:rsidP="00021736">
      <w:pPr>
        <w:spacing w:line="480" w:lineRule="auto"/>
        <w:ind w:left="142" w:firstLine="0"/>
        <w:rPr>
          <w:sz w:val="32"/>
          <w:szCs w:val="32"/>
        </w:rPr>
      </w:pPr>
      <w:r w:rsidRPr="006711B2">
        <w:rPr>
          <w:sz w:val="32"/>
          <w:szCs w:val="32"/>
        </w:rPr>
        <w:t>Das Gesuchte gibt es in fast jedem Haushalt.</w:t>
      </w:r>
    </w:p>
    <w:p w:rsidR="00021736" w:rsidRPr="006711B2" w:rsidRDefault="00021736" w:rsidP="00021736">
      <w:pPr>
        <w:spacing w:line="480" w:lineRule="auto"/>
        <w:ind w:left="142" w:firstLine="0"/>
        <w:rPr>
          <w:sz w:val="32"/>
          <w:szCs w:val="32"/>
        </w:rPr>
      </w:pPr>
      <w:r w:rsidRPr="006711B2">
        <w:rPr>
          <w:sz w:val="32"/>
          <w:szCs w:val="32"/>
        </w:rPr>
        <w:t>Meist ist es im Kinderzimmer zu finden.</w:t>
      </w:r>
    </w:p>
    <w:p w:rsidR="00021736" w:rsidRPr="006711B2" w:rsidRDefault="00021736" w:rsidP="00021736">
      <w:pPr>
        <w:spacing w:line="480" w:lineRule="auto"/>
        <w:ind w:left="142" w:firstLine="0"/>
        <w:rPr>
          <w:sz w:val="32"/>
          <w:szCs w:val="32"/>
        </w:rPr>
      </w:pPr>
      <w:r w:rsidRPr="006711B2">
        <w:rPr>
          <w:sz w:val="32"/>
          <w:szCs w:val="32"/>
        </w:rPr>
        <w:t>Es wird aber auch oft auf Reisen oder Spaziergänge mitgenommen.</w:t>
      </w:r>
    </w:p>
    <w:p w:rsidR="00021736" w:rsidRPr="006711B2" w:rsidRDefault="00021736" w:rsidP="00021736">
      <w:pPr>
        <w:spacing w:line="480" w:lineRule="auto"/>
        <w:ind w:left="142" w:firstLine="0"/>
        <w:rPr>
          <w:sz w:val="32"/>
          <w:szCs w:val="32"/>
        </w:rPr>
      </w:pPr>
      <w:r w:rsidRPr="006711B2">
        <w:rPr>
          <w:sz w:val="32"/>
          <w:szCs w:val="32"/>
        </w:rPr>
        <w:t>Es kann ganz klein, aber auch riesengroß sein.</w:t>
      </w:r>
    </w:p>
    <w:p w:rsidR="00021736" w:rsidRPr="006711B2" w:rsidRDefault="00021736" w:rsidP="00021736">
      <w:pPr>
        <w:spacing w:line="480" w:lineRule="auto"/>
        <w:ind w:left="142" w:firstLine="0"/>
        <w:rPr>
          <w:sz w:val="32"/>
          <w:szCs w:val="32"/>
        </w:rPr>
      </w:pPr>
      <w:r w:rsidRPr="006711B2">
        <w:rPr>
          <w:sz w:val="32"/>
          <w:szCs w:val="32"/>
        </w:rPr>
        <w:t>Die Form kann ganz unterschiedlich sein.</w:t>
      </w:r>
    </w:p>
    <w:p w:rsidR="00021736" w:rsidRPr="006711B2" w:rsidRDefault="00021736" w:rsidP="00021736">
      <w:pPr>
        <w:spacing w:line="480" w:lineRule="auto"/>
        <w:ind w:left="142" w:firstLine="0"/>
        <w:rPr>
          <w:sz w:val="32"/>
          <w:szCs w:val="32"/>
        </w:rPr>
      </w:pPr>
      <w:r w:rsidRPr="006711B2">
        <w:rPr>
          <w:sz w:val="32"/>
          <w:szCs w:val="32"/>
        </w:rPr>
        <w:t>Es hat oft einen Namen.</w:t>
      </w:r>
    </w:p>
    <w:p w:rsidR="00021736" w:rsidRPr="006711B2" w:rsidRDefault="00021736" w:rsidP="00021736">
      <w:pPr>
        <w:spacing w:line="480" w:lineRule="auto"/>
        <w:ind w:left="142" w:firstLine="0"/>
        <w:rPr>
          <w:sz w:val="32"/>
          <w:szCs w:val="32"/>
        </w:rPr>
      </w:pPr>
      <w:r w:rsidRPr="006711B2">
        <w:rPr>
          <w:sz w:val="32"/>
          <w:szCs w:val="32"/>
        </w:rPr>
        <w:t>Es kann ein Sammlerstück sein für manche Menschen.</w:t>
      </w:r>
    </w:p>
    <w:p w:rsidR="00021736" w:rsidRPr="006711B2" w:rsidRDefault="00021736" w:rsidP="00021736">
      <w:pPr>
        <w:spacing w:line="480" w:lineRule="auto"/>
        <w:ind w:left="142" w:firstLine="0"/>
        <w:rPr>
          <w:sz w:val="32"/>
          <w:szCs w:val="32"/>
        </w:rPr>
      </w:pPr>
      <w:r w:rsidRPr="006711B2">
        <w:rPr>
          <w:sz w:val="32"/>
          <w:szCs w:val="32"/>
        </w:rPr>
        <w:t>Für andere kann es ein Freund oder Begleiter sein.</w:t>
      </w:r>
    </w:p>
    <w:p w:rsidR="00021736" w:rsidRPr="006711B2" w:rsidRDefault="00021736" w:rsidP="00021736">
      <w:pPr>
        <w:spacing w:line="480" w:lineRule="auto"/>
        <w:ind w:left="142" w:firstLine="0"/>
        <w:rPr>
          <w:sz w:val="32"/>
          <w:szCs w:val="32"/>
        </w:rPr>
      </w:pPr>
      <w:r w:rsidRPr="006711B2">
        <w:rPr>
          <w:sz w:val="32"/>
          <w:szCs w:val="32"/>
        </w:rPr>
        <w:t>Es kann beim Einschlafen helfen oder Trost spenden.</w:t>
      </w:r>
    </w:p>
    <w:p w:rsidR="00021736" w:rsidRDefault="00021736" w:rsidP="00021736">
      <w:pPr>
        <w:spacing w:line="480" w:lineRule="auto"/>
        <w:ind w:left="142" w:firstLine="0"/>
        <w:rPr>
          <w:sz w:val="32"/>
          <w:szCs w:val="32"/>
        </w:rPr>
      </w:pPr>
      <w:r w:rsidRPr="006711B2">
        <w:rPr>
          <w:sz w:val="32"/>
          <w:szCs w:val="32"/>
        </w:rPr>
        <w:t>In der Regel ist die Oberfläche samtig weich und kuschelig.</w:t>
      </w:r>
    </w:p>
    <w:p w:rsidR="006711B2" w:rsidRDefault="006711B2" w:rsidP="00021736">
      <w:pPr>
        <w:spacing w:line="480" w:lineRule="auto"/>
        <w:ind w:left="142" w:firstLine="0"/>
        <w:rPr>
          <w:sz w:val="32"/>
          <w:szCs w:val="32"/>
        </w:rPr>
      </w:pPr>
    </w:p>
    <w:p w:rsidR="006711B2" w:rsidRPr="006711B2" w:rsidRDefault="006711B2" w:rsidP="00021736">
      <w:pPr>
        <w:spacing w:line="480" w:lineRule="auto"/>
        <w:ind w:left="142" w:firstLine="0"/>
        <w:rPr>
          <w:sz w:val="24"/>
          <w:szCs w:val="24"/>
        </w:rPr>
      </w:pPr>
      <w:r w:rsidRPr="006711B2">
        <w:rPr>
          <w:sz w:val="24"/>
          <w:szCs w:val="24"/>
        </w:rPr>
        <w:t>Lösung: Kuscheltier</w:t>
      </w:r>
    </w:p>
    <w:sectPr w:rsidR="006711B2" w:rsidRPr="006711B2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5D75" w:rsidRDefault="00B45D75" w:rsidP="00456456">
      <w:pPr>
        <w:spacing w:after="0" w:line="240" w:lineRule="auto"/>
      </w:pPr>
      <w:r>
        <w:separator/>
      </w:r>
    </w:p>
  </w:endnote>
  <w:endnote w:type="continuationSeparator" w:id="0">
    <w:p w:rsidR="00B45D75" w:rsidRDefault="00B45D75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EF01E4" w:rsidRDefault="00EF01E4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6350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6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697009" w:rsidRPr="00697009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5D75" w:rsidRDefault="00B45D75" w:rsidP="00456456">
      <w:pPr>
        <w:spacing w:after="0" w:line="240" w:lineRule="auto"/>
      </w:pPr>
      <w:r>
        <w:separator/>
      </w:r>
    </w:p>
  </w:footnote>
  <w:footnote w:type="continuationSeparator" w:id="0">
    <w:p w:rsidR="00B45D75" w:rsidRDefault="00B45D75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0B3A" w:rsidRPr="002D4E32" w:rsidRDefault="00080B3A" w:rsidP="00080B3A">
    <w:pPr>
      <w:pStyle w:val="ArialTitelgrau"/>
      <w:ind w:firstLine="142"/>
      <w:rPr>
        <w:rFonts w:ascii="TheSans C5s ExtraBold" w:hAnsi="TheSans C5s ExtraBold"/>
        <w:color w:val="00347D"/>
      </w:rPr>
    </w:pPr>
    <w:r w:rsidRPr="00697009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643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18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7456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9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Material</w:t>
    </w:r>
    <w:r w:rsidRPr="002D4E32">
      <w:rPr>
        <w:sz w:val="20"/>
        <w:szCs w:val="20"/>
      </w:rPr>
      <w:t xml:space="preserve">blatt </w:t>
    </w:r>
    <w:r>
      <w:rPr>
        <w:sz w:val="20"/>
        <w:szCs w:val="20"/>
      </w:rPr>
      <w:t>1</w:t>
    </w:r>
    <w:r w:rsidRPr="002D4E32">
      <w:rPr>
        <w:sz w:val="20"/>
        <w:szCs w:val="20"/>
      </w:rPr>
      <w:t xml:space="preserve">: </w:t>
    </w:r>
    <w:r>
      <w:rPr>
        <w:sz w:val="20"/>
        <w:szCs w:val="20"/>
      </w:rPr>
      <w:t>Rätsel</w:t>
    </w:r>
    <w:r w:rsidRPr="002D4E32">
      <w:rPr>
        <w:sz w:val="20"/>
        <w:szCs w:val="20"/>
      </w:rPr>
      <w:t xml:space="preserve"> </w:t>
    </w:r>
    <w:r>
      <w:rPr>
        <w:sz w:val="20"/>
        <w:szCs w:val="20"/>
      </w:rPr>
      <w:t>zum Vorlesen</w:t>
    </w:r>
  </w:p>
  <w:p w:rsidR="00080B3A" w:rsidRPr="00000978" w:rsidRDefault="00080B3A" w:rsidP="00080B3A">
    <w:pPr>
      <w:pStyle w:val="KeinLeerraum"/>
      <w:ind w:left="142"/>
      <w:rPr>
        <w:color w:val="909191"/>
        <w:sz w:val="16"/>
        <w:szCs w:val="16"/>
      </w:rPr>
    </w:pPr>
    <w:r w:rsidRPr="00697009">
      <w:rPr>
        <w:noProof/>
      </w:rPr>
      <w:pict>
        <v:shape id="Shape 32" o:spid="_x0000_s3076" style="position:absolute;left:0;text-align:left;margin-left:7.8pt;margin-top:4.4pt;width:357.8pt;height:0;z-index:25166848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080B3A" w:rsidRDefault="00080B3A" w:rsidP="00080B3A">
    <w:pPr>
      <w:pStyle w:val="ArialBeschreibunggrau"/>
      <w:ind w:firstLine="132"/>
    </w:pPr>
    <w:r>
      <w:t>Mein Traum, meine Geschichte (Reihe)</w:t>
    </w:r>
  </w:p>
  <w:p w:rsidR="00080B3A" w:rsidRDefault="00080B3A" w:rsidP="00080B3A">
    <w:pPr>
      <w:pStyle w:val="ArialBeschreibunggrau"/>
      <w:ind w:firstLine="132"/>
    </w:pPr>
    <w:r>
      <w:t xml:space="preserve">Margarete </w:t>
    </w:r>
    <w:proofErr w:type="spellStart"/>
    <w:r>
      <w:t>Steiff</w:t>
    </w:r>
    <w:proofErr w:type="spellEnd"/>
    <w:r>
      <w:t xml:space="preserve"> (Film) </w:t>
    </w:r>
  </w:p>
  <w:p w:rsidR="00080B3A" w:rsidRDefault="00080B3A" w:rsidP="00080B3A">
    <w:pPr>
      <w:pStyle w:val="ArialBeschreibunggrau"/>
      <w:ind w:firstLine="132"/>
    </w:pPr>
    <w:r>
      <w:t>planet-schule.de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80B3A"/>
    <w:rsid w:val="00281DDB"/>
    <w:rsid w:val="00286AD7"/>
    <w:rsid w:val="0039274F"/>
    <w:rsid w:val="00427469"/>
    <w:rsid w:val="00456456"/>
    <w:rsid w:val="00462615"/>
    <w:rsid w:val="005534BB"/>
    <w:rsid w:val="00560917"/>
    <w:rsid w:val="005D023E"/>
    <w:rsid w:val="0060637E"/>
    <w:rsid w:val="006711B2"/>
    <w:rsid w:val="00677A45"/>
    <w:rsid w:val="00697009"/>
    <w:rsid w:val="00776081"/>
    <w:rsid w:val="00783BD3"/>
    <w:rsid w:val="008B0864"/>
    <w:rsid w:val="00906343"/>
    <w:rsid w:val="00B45D75"/>
    <w:rsid w:val="00B764E8"/>
    <w:rsid w:val="00D0306E"/>
    <w:rsid w:val="00D44348"/>
    <w:rsid w:val="00DA4F5E"/>
    <w:rsid w:val="00DC76CA"/>
    <w:rsid w:val="00EA10D6"/>
    <w:rsid w:val="00EF01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72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Margarete Steiff</dc:title>
  <dc:creator>SWR planet schule</dc:creator>
  <cp:lastModifiedBy>Martina Frietsch</cp:lastModifiedBy>
  <cp:revision>5</cp:revision>
  <dcterms:created xsi:type="dcterms:W3CDTF">2023-11-23T14:54:00Z</dcterms:created>
  <dcterms:modified xsi:type="dcterms:W3CDTF">2023-12-21T13:12:00Z</dcterms:modified>
</cp:coreProperties>
</file>