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BD042F" w:rsidP="00BD042F">
      <w:pPr>
        <w:pStyle w:val="ArialTitelgrau"/>
        <w:ind w:firstLine="142"/>
      </w:pPr>
      <w:r>
        <w:rPr>
          <w:noProof/>
          <w:sz w:val="20"/>
          <w:szCs w:val="20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4114800</wp:posOffset>
            </wp:positionH>
            <wp:positionV relativeFrom="paragraph">
              <wp:posOffset>-1212850</wp:posOffset>
            </wp:positionV>
            <wp:extent cx="410210" cy="403225"/>
            <wp:effectExtent l="19050" t="0" r="8890" b="0"/>
            <wp:wrapTight wrapText="bothSides">
              <wp:wrapPolygon edited="0">
                <wp:start x="-1003" y="0"/>
                <wp:lineTo x="-1003" y="20409"/>
                <wp:lineTo x="22068" y="20409"/>
                <wp:lineTo x="22068" y="0"/>
                <wp:lineTo x="-1003" y="0"/>
              </wp:wrapPolygon>
            </wp:wrapTight>
            <wp:docPr id="4" name="Grafik 0" descr="qr_planet-schule_ohne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planet-schule_ohnerand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10" cy="403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Default="00250A1A" w:rsidP="00B126A5">
      <w:pPr>
        <w:pStyle w:val="Arialberschrift"/>
      </w:pPr>
      <w:r>
        <w:t>Nähen wie Margarete</w:t>
      </w:r>
    </w:p>
    <w:p w:rsidR="00021736" w:rsidRDefault="00021736" w:rsidP="00054688">
      <w:pPr>
        <w:ind w:left="142" w:firstLine="0"/>
      </w:pPr>
    </w:p>
    <w:p w:rsidR="00250A1A" w:rsidRPr="00250A1A" w:rsidRDefault="001647CC" w:rsidP="00250A1A">
      <w:pPr>
        <w:pStyle w:val="Listenabsatz"/>
        <w:spacing w:line="240" w:lineRule="auto"/>
        <w:ind w:left="369" w:hanging="227"/>
        <w:rPr>
          <w:rFonts w:ascii="Arial" w:hAnsi="Arial" w:cs="Arial"/>
          <w:color w:val="003480"/>
        </w:rPr>
      </w:pPr>
      <w:r w:rsidRPr="001647C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51" type="#_x0000_t202" style="position:absolute;left:0;text-align:left;margin-left:305.75pt;margin-top:10.3pt;width:162pt;height:106.15pt;z-index:251664384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">
            <v:textbox>
              <w:txbxContent>
                <w:p w:rsidR="00250A1A" w:rsidRPr="00250A1A" w:rsidRDefault="00250A1A" w:rsidP="00250A1A">
                  <w:pPr>
                    <w:spacing w:after="0" w:line="240" w:lineRule="auto"/>
                    <w:rPr>
                      <w:rFonts w:ascii="Arial" w:hAnsi="Arial" w:cs="Arial"/>
                      <w:b/>
                    </w:rPr>
                  </w:pPr>
                  <w:r w:rsidRPr="00250A1A">
                    <w:rPr>
                      <w:rFonts w:ascii="Arial" w:hAnsi="Arial" w:cs="Arial"/>
                      <w:b/>
                    </w:rPr>
                    <w:t xml:space="preserve">Du brauchst: </w:t>
                  </w:r>
                </w:p>
                <w:p w:rsidR="00250A1A" w:rsidRPr="00250A1A" w:rsidRDefault="00250A1A" w:rsidP="00250A1A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  <w:r w:rsidRPr="00250A1A">
                    <w:rPr>
                      <w:rFonts w:ascii="Arial" w:hAnsi="Arial" w:cs="Arial"/>
                    </w:rPr>
                    <w:t>Vorlage, Filzstoff, Nähnadel, Nähgarn, Füllwatte, Knöpfe/Knopfaugen oder Wackelaugen, Schere, Stift, Wollreste, evtl. 1-2 Sicherheitsnadeln</w:t>
                  </w:r>
                </w:p>
                <w:p w:rsidR="00250A1A" w:rsidRPr="00250A1A" w:rsidRDefault="00250A1A" w:rsidP="00250A1A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  <w10:wrap type="square" anchorx="margin"/>
          </v:shape>
        </w:pict>
      </w:r>
      <w:r w:rsidR="00250A1A" w:rsidRPr="00250A1A">
        <w:rPr>
          <w:rFonts w:ascii="Arial" w:hAnsi="Arial" w:cs="Arial"/>
          <w:b/>
          <w:color w:val="003480"/>
        </w:rPr>
        <w:t xml:space="preserve">1. </w:t>
      </w:r>
      <w:r w:rsidR="00250A1A" w:rsidRPr="00250A1A">
        <w:rPr>
          <w:rFonts w:ascii="Arial" w:hAnsi="Arial" w:cs="Arial"/>
          <w:color w:val="003480"/>
        </w:rPr>
        <w:t>Zeichne die Umrisse eines Elefanten/Teddys oder übertrage die (vergrößert kopierte) Vorlage 2x auf den Filzstoff und schneide alle Teile sorgfältig aus.</w:t>
      </w:r>
    </w:p>
    <w:p w:rsidR="00250A1A" w:rsidRPr="00250A1A" w:rsidRDefault="00250A1A" w:rsidP="00250A1A">
      <w:pPr>
        <w:pStyle w:val="Listenabsatz"/>
        <w:spacing w:line="240" w:lineRule="auto"/>
        <w:ind w:left="369" w:hanging="227"/>
        <w:rPr>
          <w:rFonts w:ascii="Arial" w:hAnsi="Arial" w:cs="Arial"/>
          <w:color w:val="003480"/>
        </w:rPr>
      </w:pPr>
      <w:r w:rsidRPr="00250A1A">
        <w:rPr>
          <w:rFonts w:ascii="Arial" w:hAnsi="Arial" w:cs="Arial"/>
          <w:b/>
          <w:color w:val="003480"/>
        </w:rPr>
        <w:t>2.</w:t>
      </w:r>
      <w:r w:rsidRPr="00250A1A">
        <w:rPr>
          <w:rFonts w:ascii="Arial" w:hAnsi="Arial" w:cs="Arial"/>
          <w:color w:val="003480"/>
        </w:rPr>
        <w:t xml:space="preserve"> Lege beide Hälften aufeinander und fixiere sie ggf. mit Sicherheitsnadeln.</w:t>
      </w:r>
      <w:r w:rsidR="00AC6DCE">
        <w:rPr>
          <w:rFonts w:ascii="Arial" w:hAnsi="Arial" w:cs="Arial"/>
          <w:color w:val="003480"/>
        </w:rPr>
        <w:t xml:space="preserve"> Bei</w:t>
      </w:r>
      <w:r w:rsidR="00B06376">
        <w:rPr>
          <w:rFonts w:ascii="Arial" w:hAnsi="Arial" w:cs="Arial"/>
          <w:color w:val="003480"/>
        </w:rPr>
        <w:t>m</w:t>
      </w:r>
      <w:r w:rsidR="00AC6DCE">
        <w:rPr>
          <w:rFonts w:ascii="Arial" w:hAnsi="Arial" w:cs="Arial"/>
          <w:color w:val="003480"/>
        </w:rPr>
        <w:t xml:space="preserve"> Elefant kannst du zusätzlich das Bauchteil klappen und zwischen die Hälften nähen.</w:t>
      </w:r>
    </w:p>
    <w:p w:rsidR="00250A1A" w:rsidRPr="00250A1A" w:rsidRDefault="00250A1A" w:rsidP="00250A1A">
      <w:pPr>
        <w:pStyle w:val="Listenabsatz"/>
        <w:spacing w:line="240" w:lineRule="auto"/>
        <w:ind w:left="369" w:hanging="227"/>
        <w:rPr>
          <w:rFonts w:ascii="Arial" w:hAnsi="Arial" w:cs="Arial"/>
          <w:color w:val="003480"/>
        </w:rPr>
      </w:pPr>
      <w:r w:rsidRPr="00250A1A">
        <w:rPr>
          <w:rFonts w:ascii="Arial" w:hAnsi="Arial" w:cs="Arial"/>
          <w:b/>
          <w:color w:val="003480"/>
        </w:rPr>
        <w:t>3.</w:t>
      </w:r>
      <w:r w:rsidRPr="00250A1A">
        <w:rPr>
          <w:rFonts w:ascii="Arial" w:hAnsi="Arial" w:cs="Arial"/>
          <w:color w:val="003480"/>
        </w:rPr>
        <w:t xml:space="preserve"> Nähe das Tier (z.B. </w:t>
      </w:r>
      <w:bookmarkStart w:id="0" w:name="_GoBack"/>
      <w:bookmarkEnd w:id="0"/>
      <w:r w:rsidRPr="00250A1A">
        <w:rPr>
          <w:rFonts w:ascii="Arial" w:hAnsi="Arial" w:cs="Arial"/>
          <w:color w:val="003480"/>
        </w:rPr>
        <w:t xml:space="preserve">mit dem überwendlichen Stich) zu, </w:t>
      </w:r>
      <w:proofErr w:type="spellStart"/>
      <w:r w:rsidRPr="00250A1A">
        <w:rPr>
          <w:rFonts w:ascii="Arial" w:hAnsi="Arial" w:cs="Arial"/>
          <w:color w:val="003480"/>
        </w:rPr>
        <w:t>befülle</w:t>
      </w:r>
      <w:proofErr w:type="spellEnd"/>
      <w:r w:rsidRPr="00250A1A">
        <w:rPr>
          <w:rFonts w:ascii="Arial" w:hAnsi="Arial" w:cs="Arial"/>
          <w:color w:val="003480"/>
        </w:rPr>
        <w:t xml:space="preserve"> es währenddessen nach und nach mit Füllwatte.</w:t>
      </w:r>
    </w:p>
    <w:p w:rsidR="00250A1A" w:rsidRPr="00250A1A" w:rsidRDefault="00F8253E" w:rsidP="00250A1A">
      <w:pPr>
        <w:pStyle w:val="Listenabsatz"/>
        <w:spacing w:line="240" w:lineRule="auto"/>
        <w:ind w:left="369" w:hanging="227"/>
        <w:rPr>
          <w:rFonts w:ascii="Arial" w:hAnsi="Arial" w:cs="Arial"/>
          <w:color w:val="003480"/>
        </w:rPr>
      </w:pPr>
      <w:r>
        <w:rPr>
          <w:rFonts w:ascii="Arial" w:hAnsi="Arial" w:cs="Arial"/>
          <w:b/>
          <w:noProof/>
          <w:color w:val="003480"/>
          <w:lang w:eastAsia="de-DE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3773170</wp:posOffset>
            </wp:positionH>
            <wp:positionV relativeFrom="paragraph">
              <wp:posOffset>395605</wp:posOffset>
            </wp:positionV>
            <wp:extent cx="889000" cy="1365250"/>
            <wp:effectExtent l="19050" t="0" r="6350" b="0"/>
            <wp:wrapTight wrapText="bothSides">
              <wp:wrapPolygon edited="0">
                <wp:start x="-463" y="0"/>
                <wp:lineTo x="-463" y="21399"/>
                <wp:lineTo x="21754" y="21399"/>
                <wp:lineTo x="21754" y="0"/>
                <wp:lineTo x="-463" y="0"/>
              </wp:wrapPolygon>
            </wp:wrapTight>
            <wp:docPr id="3" name="Grafik 2" descr="elefantenoh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lefantenohr.jpg"/>
                    <pic:cNvPicPr/>
                  </pic:nvPicPr>
                  <pic:blipFill>
                    <a:blip r:embed="rId8" cstate="print"/>
                    <a:srcRect l="9649"/>
                    <a:stretch>
                      <a:fillRect/>
                    </a:stretch>
                  </pic:blipFill>
                  <pic:spPr>
                    <a:xfrm>
                      <a:off x="0" y="0"/>
                      <a:ext cx="889000" cy="136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0A1A" w:rsidRPr="00250A1A">
        <w:rPr>
          <w:rFonts w:ascii="Arial" w:hAnsi="Arial" w:cs="Arial"/>
          <w:b/>
          <w:color w:val="003480"/>
        </w:rPr>
        <w:t xml:space="preserve">4. </w:t>
      </w:r>
      <w:r w:rsidR="00250A1A" w:rsidRPr="00250A1A">
        <w:rPr>
          <w:rFonts w:ascii="Arial" w:hAnsi="Arial" w:cs="Arial"/>
          <w:color w:val="003480"/>
        </w:rPr>
        <w:t>Gestalte dein Tier (z.B. mit Knöpfen als Augen, Wollresten als Schwanz, usw.) aus.</w:t>
      </w:r>
    </w:p>
    <w:p w:rsidR="00B126A5" w:rsidRDefault="00B126A5" w:rsidP="00250A1A">
      <w:pPr>
        <w:spacing w:line="240" w:lineRule="auto"/>
        <w:ind w:left="142" w:firstLine="0"/>
        <w:rPr>
          <w:rFonts w:ascii="Arial" w:hAnsi="Arial" w:cs="Arial"/>
        </w:rPr>
      </w:pPr>
    </w:p>
    <w:p w:rsidR="00250A1A" w:rsidRDefault="00F8253E" w:rsidP="00250A1A">
      <w:pPr>
        <w:spacing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90170</wp:posOffset>
            </wp:positionV>
            <wp:extent cx="3804285" cy="2695575"/>
            <wp:effectExtent l="19050" t="0" r="5715" b="0"/>
            <wp:wrapTight wrapText="bothSides">
              <wp:wrapPolygon edited="0">
                <wp:start x="-108" y="0"/>
                <wp:lineTo x="-108" y="21524"/>
                <wp:lineTo x="21632" y="21524"/>
                <wp:lineTo x="21632" y="0"/>
                <wp:lineTo x="-108" y="0"/>
              </wp:wrapPolygon>
            </wp:wrapTight>
            <wp:docPr id="2" name="Grafik 1" descr="elefa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lefant.jpg"/>
                    <pic:cNvPicPr/>
                  </pic:nvPicPr>
                  <pic:blipFill>
                    <a:blip r:embed="rId9" cstate="print"/>
                    <a:srcRect l="15730" t="15970" b="5897"/>
                    <a:stretch>
                      <a:fillRect/>
                    </a:stretch>
                  </pic:blipFill>
                  <pic:spPr>
                    <a:xfrm>
                      <a:off x="0" y="0"/>
                      <a:ext cx="3804285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0A1A" w:rsidRPr="00250A1A" w:rsidRDefault="00F8253E" w:rsidP="00250A1A">
      <w:pPr>
        <w:spacing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-4030345</wp:posOffset>
            </wp:positionH>
            <wp:positionV relativeFrom="paragraph">
              <wp:posOffset>2166620</wp:posOffset>
            </wp:positionV>
            <wp:extent cx="3095625" cy="3918585"/>
            <wp:effectExtent l="438150" t="0" r="409575" b="0"/>
            <wp:wrapTight wrapText="bothSides">
              <wp:wrapPolygon edited="0">
                <wp:start x="53" y="21747"/>
                <wp:lineTo x="21454" y="21747"/>
                <wp:lineTo x="21454" y="11"/>
                <wp:lineTo x="53" y="11"/>
                <wp:lineTo x="53" y="21747"/>
              </wp:wrapPolygon>
            </wp:wrapTight>
            <wp:docPr id="6" name="Grafik 5" descr="tedd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ddy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095625" cy="3918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-1014730</wp:posOffset>
            </wp:positionH>
            <wp:positionV relativeFrom="paragraph">
              <wp:posOffset>954405</wp:posOffset>
            </wp:positionV>
            <wp:extent cx="2460625" cy="1875790"/>
            <wp:effectExtent l="19050" t="0" r="0" b="0"/>
            <wp:wrapTight wrapText="bothSides">
              <wp:wrapPolygon edited="0">
                <wp:start x="-167" y="0"/>
                <wp:lineTo x="-167" y="21278"/>
                <wp:lineTo x="21572" y="21278"/>
                <wp:lineTo x="21572" y="0"/>
                <wp:lineTo x="-167" y="0"/>
              </wp:wrapPolygon>
            </wp:wrapTight>
            <wp:docPr id="1" name="Grafik 0" descr="110_elefant_mitteltei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0_elefant_mittelteil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0625" cy="1875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50A1A" w:rsidRPr="00250A1A" w:rsidSect="00560917">
      <w:headerReference w:type="default" r:id="rId12"/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0E6C" w:rsidRDefault="00320E6C" w:rsidP="00456456">
      <w:pPr>
        <w:spacing w:after="0" w:line="240" w:lineRule="auto"/>
      </w:pPr>
      <w:r>
        <w:separator/>
      </w:r>
    </w:p>
  </w:endnote>
  <w:endnote w:type="continuationSeparator" w:id="0">
    <w:p w:rsidR="00320E6C" w:rsidRDefault="00320E6C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E63129" w:rsidRDefault="00E63129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6350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5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1647CC" w:rsidRPr="001647C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E63129" w:rsidRPr="0081107C" w:rsidRDefault="00E63129" w:rsidP="00E63129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0E6C" w:rsidRDefault="00320E6C" w:rsidP="00456456">
      <w:pPr>
        <w:spacing w:after="0" w:line="240" w:lineRule="auto"/>
      </w:pPr>
      <w:r>
        <w:separator/>
      </w:r>
    </w:p>
  </w:footnote>
  <w:footnote w:type="continuationSeparator" w:id="0">
    <w:p w:rsidR="00320E6C" w:rsidRDefault="00320E6C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42F" w:rsidRPr="002D4E32" w:rsidRDefault="001647CC" w:rsidP="00BD042F">
    <w:pPr>
      <w:pStyle w:val="ArialTitelgrau"/>
      <w:ind w:firstLine="142"/>
      <w:rPr>
        <w:rFonts w:ascii="TheSans C5s ExtraBold" w:hAnsi="TheSans C5s ExtraBold"/>
        <w:color w:val="00347D"/>
      </w:rPr>
    </w:pPr>
    <w:r w:rsidRPr="001647CC">
      <w:rPr>
        <w:rFonts w:ascii="Calibri" w:eastAsia="Calibri" w:hAnsi="Calibri" w:cs="Calibri"/>
        <w:noProof/>
        <w:sz w:val="20"/>
        <w:szCs w:val="20"/>
      </w:rPr>
      <w:pict>
        <v:rect id="Rechteck 12" o:spid="_x0000_s3077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BD042F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D042F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D042F">
      <w:rPr>
        <w:sz w:val="20"/>
        <w:szCs w:val="20"/>
      </w:rPr>
      <w:t>Arbeitsblatt 4</w:t>
    </w:r>
    <w:r w:rsidR="00BD042F" w:rsidRPr="002D4E32">
      <w:rPr>
        <w:sz w:val="20"/>
        <w:szCs w:val="20"/>
      </w:rPr>
      <w:t xml:space="preserve">: </w:t>
    </w:r>
    <w:r w:rsidR="00BD042F">
      <w:rPr>
        <w:sz w:val="20"/>
        <w:szCs w:val="20"/>
      </w:rPr>
      <w:t>Nähen wie Margarete</w:t>
    </w:r>
  </w:p>
  <w:p w:rsidR="00BD042F" w:rsidRPr="00000978" w:rsidRDefault="001647CC" w:rsidP="00BD042F">
    <w:pPr>
      <w:pStyle w:val="KeinLeerraum"/>
      <w:ind w:left="142"/>
      <w:rPr>
        <w:color w:val="909191"/>
        <w:sz w:val="16"/>
        <w:szCs w:val="16"/>
      </w:rPr>
    </w:pPr>
    <w:r w:rsidRPr="001647CC">
      <w:rPr>
        <w:noProof/>
      </w:rPr>
      <w:pict>
        <v:shape id="Shape 32" o:spid="_x0000_s3078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BD042F" w:rsidRDefault="00BD042F" w:rsidP="00BD042F">
    <w:pPr>
      <w:pStyle w:val="ArialBeschreibunggrau"/>
      <w:ind w:firstLine="132"/>
    </w:pPr>
    <w:r>
      <w:t>Mein Traum, meine Geschichte (Reihe)</w:t>
    </w:r>
  </w:p>
  <w:p w:rsidR="00BD042F" w:rsidRDefault="00BD042F" w:rsidP="00BD042F">
    <w:pPr>
      <w:pStyle w:val="ArialBeschreibunggrau"/>
      <w:ind w:firstLine="132"/>
    </w:pPr>
    <w:r>
      <w:t xml:space="preserve">Margarete </w:t>
    </w:r>
    <w:proofErr w:type="spellStart"/>
    <w:r>
      <w:t>Steiff</w:t>
    </w:r>
    <w:proofErr w:type="spellEnd"/>
    <w:r>
      <w:t xml:space="preserve"> (Film) </w:t>
    </w:r>
  </w:p>
  <w:p w:rsidR="00BD042F" w:rsidRDefault="00BD042F" w:rsidP="00BD042F">
    <w:pPr>
      <w:pStyle w:val="ArialBeschreibunggrau"/>
      <w:ind w:firstLine="132"/>
    </w:pPr>
    <w:r>
      <w:t>planet-schule.de</w:t>
    </w:r>
  </w:p>
  <w:p w:rsidR="00BD042F" w:rsidRDefault="00BD042F" w:rsidP="00BD042F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9B0AED"/>
    <w:multiLevelType w:val="hybridMultilevel"/>
    <w:tmpl w:val="1128A0DC"/>
    <w:lvl w:ilvl="0" w:tplc="441C4CC8">
      <w:start w:val="1"/>
      <w:numFmt w:val="decimal"/>
      <w:lvlText w:val="%1."/>
      <w:lvlJc w:val="left"/>
      <w:pPr>
        <w:ind w:left="340" w:hanging="340"/>
      </w:pPr>
      <w:rPr>
        <w:rFonts w:asciiTheme="minorHAnsi" w:eastAsiaTheme="minorHAnsi" w:hAnsiTheme="minorHAnsi" w:cstheme="minorBidi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867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0A6717"/>
    <w:rsid w:val="001647CC"/>
    <w:rsid w:val="00176028"/>
    <w:rsid w:val="001A60E0"/>
    <w:rsid w:val="002008CC"/>
    <w:rsid w:val="00250A1A"/>
    <w:rsid w:val="00281DDB"/>
    <w:rsid w:val="00285386"/>
    <w:rsid w:val="0028674E"/>
    <w:rsid w:val="00286AD7"/>
    <w:rsid w:val="002969A4"/>
    <w:rsid w:val="002C0E14"/>
    <w:rsid w:val="003176F5"/>
    <w:rsid w:val="00320E6C"/>
    <w:rsid w:val="003E5955"/>
    <w:rsid w:val="003F641A"/>
    <w:rsid w:val="00427469"/>
    <w:rsid w:val="00456456"/>
    <w:rsid w:val="00462615"/>
    <w:rsid w:val="0048768A"/>
    <w:rsid w:val="004F691F"/>
    <w:rsid w:val="005534BB"/>
    <w:rsid w:val="00560917"/>
    <w:rsid w:val="005A0164"/>
    <w:rsid w:val="005A3B0C"/>
    <w:rsid w:val="005F63B8"/>
    <w:rsid w:val="0060637E"/>
    <w:rsid w:val="00631B48"/>
    <w:rsid w:val="00677A45"/>
    <w:rsid w:val="00783BD3"/>
    <w:rsid w:val="00830671"/>
    <w:rsid w:val="008B0864"/>
    <w:rsid w:val="00906343"/>
    <w:rsid w:val="00A80793"/>
    <w:rsid w:val="00AC6DCE"/>
    <w:rsid w:val="00B06376"/>
    <w:rsid w:val="00B126A5"/>
    <w:rsid w:val="00B25CD0"/>
    <w:rsid w:val="00B461D2"/>
    <w:rsid w:val="00B7585C"/>
    <w:rsid w:val="00BD042F"/>
    <w:rsid w:val="00C400D5"/>
    <w:rsid w:val="00C41F67"/>
    <w:rsid w:val="00DA4F5E"/>
    <w:rsid w:val="00DB6243"/>
    <w:rsid w:val="00DD72D3"/>
    <w:rsid w:val="00E030E0"/>
    <w:rsid w:val="00E63129"/>
    <w:rsid w:val="00EA10D6"/>
    <w:rsid w:val="00F72BFF"/>
    <w:rsid w:val="00F825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B126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krper">
    <w:name w:val="Body Text"/>
    <w:basedOn w:val="Standard"/>
    <w:link w:val="TextkrperZchn"/>
    <w:uiPriority w:val="1"/>
    <w:qFormat/>
    <w:rsid w:val="00B25CD0"/>
    <w:pPr>
      <w:widowControl w:val="0"/>
      <w:autoSpaceDE w:val="0"/>
      <w:autoSpaceDN w:val="0"/>
      <w:spacing w:after="0" w:line="240" w:lineRule="auto"/>
      <w:ind w:left="0" w:firstLine="0"/>
    </w:pPr>
    <w:rPr>
      <w:rFonts w:ascii="Lucida Console" w:eastAsia="Lucida Console" w:hAnsi="Lucida Console" w:cs="Lucida Console"/>
      <w:color w:val="auto"/>
      <w:kern w:val="0"/>
      <w:sz w:val="24"/>
      <w:szCs w:val="24"/>
      <w:lang w:eastAsia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B25CD0"/>
    <w:rPr>
      <w:rFonts w:ascii="Lucida Console" w:eastAsia="Lucida Console" w:hAnsi="Lucida Console" w:cs="Lucida Console"/>
      <w:sz w:val="24"/>
      <w:szCs w:val="24"/>
    </w:rPr>
  </w:style>
  <w:style w:type="paragraph" w:styleId="Listenabsatz">
    <w:name w:val="List Paragraph"/>
    <w:basedOn w:val="Standard"/>
    <w:uiPriority w:val="34"/>
    <w:qFormat/>
    <w:rsid w:val="00250A1A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75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Margarete Steiff</dc:title>
  <dc:creator>SWR planet schule</dc:creator>
  <cp:lastModifiedBy>Martina Frietsch</cp:lastModifiedBy>
  <cp:revision>11</cp:revision>
  <dcterms:created xsi:type="dcterms:W3CDTF">2023-12-01T17:23:00Z</dcterms:created>
  <dcterms:modified xsi:type="dcterms:W3CDTF">2023-12-29T19:33:00Z</dcterms:modified>
</cp:coreProperties>
</file>