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BE547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-1216660</wp:posOffset>
            </wp:positionV>
            <wp:extent cx="409575" cy="409575"/>
            <wp:effectExtent l="19050" t="0" r="9525" b="0"/>
            <wp:wrapTight wrapText="bothSides">
              <wp:wrapPolygon edited="0">
                <wp:start x="-1005" y="0"/>
                <wp:lineTo x="-1005" y="21098"/>
                <wp:lineTo x="22102" y="21098"/>
                <wp:lineTo x="22102" y="0"/>
                <wp:lineTo x="-1005" y="0"/>
              </wp:wrapPolygon>
            </wp:wrapTight>
            <wp:docPr id="1" name="Grafik 0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Default="00054688" w:rsidP="00B126A5">
      <w:pPr>
        <w:pStyle w:val="Arialberschrift"/>
      </w:pPr>
      <w:r>
        <w:t>M</w:t>
      </w:r>
      <w:r w:rsidR="00B126A5">
        <w:t>argaretes Traum</w:t>
      </w:r>
    </w:p>
    <w:p w:rsidR="00021736" w:rsidRDefault="00021736" w:rsidP="00054688">
      <w:pPr>
        <w:ind w:left="142" w:firstLine="0"/>
      </w:pPr>
    </w:p>
    <w:p w:rsidR="00B126A5" w:rsidRDefault="00B126A5" w:rsidP="00B126A5">
      <w:pPr>
        <w:ind w:left="142" w:firstLine="0"/>
        <w:rPr>
          <w:rFonts w:ascii="Arial" w:hAnsi="Arial" w:cs="Arial"/>
          <w:b/>
        </w:rPr>
      </w:pPr>
      <w:r w:rsidRPr="00B126A5">
        <w:rPr>
          <w:rFonts w:ascii="Arial" w:hAnsi="Arial" w:cs="Arial"/>
        </w:rPr>
        <w:t>Erzählt anhand der Bilder aus dem Film von Margaretes Traum und den Hürden, die sie meistern muss. Notiert passende Adjektive zu den Bildern</w:t>
      </w:r>
      <w:r w:rsidRPr="00B126A5">
        <w:rPr>
          <w:rFonts w:ascii="Arial" w:hAnsi="Arial" w:cs="Arial"/>
          <w:b/>
        </w:rPr>
        <w:t xml:space="preserve"> </w:t>
      </w:r>
    </w:p>
    <w:p w:rsidR="00B126A5" w:rsidRDefault="00B126A5" w:rsidP="00B126A5">
      <w:pPr>
        <w:ind w:left="142" w:firstLine="0"/>
        <w:rPr>
          <w:rFonts w:ascii="Arial" w:hAnsi="Arial" w:cs="Arial"/>
        </w:rPr>
      </w:pPr>
      <w:r w:rsidRPr="00B126A5">
        <w:rPr>
          <w:rFonts w:ascii="Arial" w:hAnsi="Arial" w:cs="Arial"/>
        </w:rPr>
        <w:t>(Tipp: die Wörter im Kasten helfen dir!)</w:t>
      </w:r>
    </w:p>
    <w:p w:rsidR="00B126A5" w:rsidRDefault="008E7923" w:rsidP="00B126A5">
      <w:pPr>
        <w:ind w:left="142" w:firstLine="0"/>
        <w:rPr>
          <w:rFonts w:ascii="Arial" w:hAnsi="Arial" w:cs="Arial"/>
        </w:rPr>
      </w:pPr>
      <w:r w:rsidRPr="008E7923">
        <w:rPr>
          <w:rFonts w:ascii="Arial" w:hAnsi="Arial" w:cs="Arial"/>
          <w:b/>
          <w:noProof/>
        </w:rPr>
        <w:pict>
          <v:group id="_x0000_s1048" style="position:absolute;left:0;text-align:left;margin-left:7.8pt;margin-top:8.9pt;width:471.75pt;height:171.1pt;z-index:-251648000" coordorigin="1290,5070" coordsize="9435,342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3" o:spid="_x0000_s1045" type="#_x0000_t75" style="position:absolute;left:1290;top:5070;width:2760;height:3405;visibility:visible" wrapcoords="-235 0 -235 21505 21600 21505 21600 0 -235 0" o:regroupid="1">
              <v:imagedata r:id="rId7" o:title=""/>
            </v:shape>
            <v:shape id="Grafik 6" o:spid="_x0000_s1046" type="#_x0000_t75" style="position:absolute;left:4328;top:5070;width:3231;height:3405;visibility:visible" wrapcoords="-201 0 -201 21505 21660 21505 21660 0 -201 0" o:regroupid="1">
              <v:imagedata r:id="rId8" o:title=""/>
            </v:shape>
            <v:shape id="Grafik 8" o:spid="_x0000_s1047" type="#_x0000_t75" style="position:absolute;left:7815;top:5087;width:2910;height:3405;visibility:visible" wrapcoords="-223 0 -223 21505 21600 21505 21600 0 -223 0" o:regroupid="1">
              <v:imagedata r:id="rId9" o:title=""/>
            </v:shape>
          </v:group>
        </w:pict>
      </w:r>
    </w:p>
    <w:p w:rsidR="00B126A5" w:rsidRPr="00B126A5" w:rsidRDefault="00B126A5" w:rsidP="00B126A5">
      <w:pPr>
        <w:ind w:left="142" w:firstLine="0"/>
        <w:rPr>
          <w:rFonts w:ascii="Arial" w:hAnsi="Arial" w:cs="Arial"/>
          <w:b/>
        </w:rPr>
      </w:pPr>
    </w:p>
    <w:p w:rsidR="00054688" w:rsidRDefault="00054688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2C0E14" w:rsidP="002C0E14">
      <w:pPr>
        <w:spacing w:after="0" w:line="360" w:lineRule="auto"/>
        <w:ind w:left="142" w:firstLine="0"/>
      </w:pPr>
      <w:r>
        <w:t xml:space="preserve">_______________________        __________________________      ________________________      </w:t>
      </w:r>
    </w:p>
    <w:p w:rsidR="002C0E14" w:rsidRDefault="002C0E14" w:rsidP="002C0E14">
      <w:pPr>
        <w:spacing w:after="0" w:line="360" w:lineRule="auto"/>
        <w:ind w:left="142" w:firstLine="0"/>
      </w:pPr>
      <w:r>
        <w:t xml:space="preserve">_______________________        __________________________      ________________________      </w:t>
      </w:r>
    </w:p>
    <w:p w:rsidR="002C0E14" w:rsidRDefault="002C0E14" w:rsidP="002C0E14">
      <w:pPr>
        <w:spacing w:after="0" w:line="360" w:lineRule="auto"/>
        <w:ind w:left="142" w:firstLine="0"/>
      </w:pPr>
      <w:r>
        <w:t xml:space="preserve">_______________________        __________________________      ________________________      </w:t>
      </w:r>
    </w:p>
    <w:p w:rsidR="002C0E14" w:rsidRDefault="002C0E14" w:rsidP="002C0E14">
      <w:pPr>
        <w:spacing w:after="0" w:line="360" w:lineRule="auto"/>
        <w:ind w:left="142" w:firstLine="0"/>
      </w:pPr>
      <w:r>
        <w:t xml:space="preserve">_______________________        __________________________      ________________________      </w:t>
      </w:r>
    </w:p>
    <w:p w:rsidR="002C0E14" w:rsidRDefault="002C0E14" w:rsidP="002C0E14">
      <w:pPr>
        <w:spacing w:after="0" w:line="360" w:lineRule="auto"/>
        <w:ind w:left="142" w:firstLine="0"/>
      </w:pPr>
      <w:r>
        <w:t xml:space="preserve">_______________________        __________________________      ________________________      </w:t>
      </w:r>
    </w:p>
    <w:p w:rsidR="00B126A5" w:rsidRPr="00B126A5" w:rsidRDefault="00B126A5" w:rsidP="00B126A5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right="141" w:firstLine="0"/>
        <w:rPr>
          <w:rFonts w:ascii="Arial" w:hAnsi="Arial" w:cs="Arial"/>
        </w:rPr>
      </w:pPr>
      <w:r w:rsidRPr="00B126A5">
        <w:rPr>
          <w:rFonts w:ascii="Arial" w:hAnsi="Arial" w:cs="Arial"/>
        </w:rPr>
        <w:t xml:space="preserve">verzweifelt, zuversichtlich, hoffnungsvoll, traurig, enttäuscht, überfordert, entmutigt, ängstlich, </w:t>
      </w:r>
      <w:r>
        <w:rPr>
          <w:rFonts w:ascii="Arial" w:hAnsi="Arial" w:cs="Arial"/>
        </w:rPr>
        <w:t>v</w:t>
      </w:r>
      <w:r w:rsidRPr="00B126A5">
        <w:rPr>
          <w:rFonts w:ascii="Arial" w:hAnsi="Arial" w:cs="Arial"/>
        </w:rPr>
        <w:t>erwirrt, zielstrebig, hoffnungslos, hilflos, mutlos, mutig, optimistisch, wohlgemut</w:t>
      </w:r>
    </w:p>
    <w:p w:rsidR="00B126A5" w:rsidRP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</w:pPr>
    </w:p>
    <w:p w:rsidR="00B126A5" w:rsidRDefault="00B126A5" w:rsidP="00B126A5">
      <w:pPr>
        <w:rPr>
          <w:rFonts w:ascii="Arial" w:hAnsi="Arial" w:cs="Arial"/>
        </w:rPr>
      </w:pPr>
      <w:r w:rsidRPr="00B126A5">
        <w:rPr>
          <w:rFonts w:ascii="Arial" w:hAnsi="Arial" w:cs="Arial"/>
        </w:rPr>
        <w:t>Trotz all der Hürden lässt sich Margarete nicht unterkriegen und bleibt zielstrebig. Ihr eiserner Wille lässt sie ausdauernd und hart an ihrem Ziel arbeiten.</w:t>
      </w:r>
    </w:p>
    <w:p w:rsidR="002C0E14" w:rsidRPr="00B126A5" w:rsidRDefault="002C0E14" w:rsidP="00B126A5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784860</wp:posOffset>
            </wp:positionH>
            <wp:positionV relativeFrom="paragraph">
              <wp:posOffset>90170</wp:posOffset>
            </wp:positionV>
            <wp:extent cx="1390650" cy="1447800"/>
            <wp:effectExtent l="19050" t="0" r="0" b="0"/>
            <wp:wrapTight wrapText="bothSides">
              <wp:wrapPolygon edited="0">
                <wp:start x="-296" y="0"/>
                <wp:lineTo x="-296" y="21316"/>
                <wp:lineTo x="21600" y="21316"/>
                <wp:lineTo x="21600" y="0"/>
                <wp:lineTo x="-296" y="0"/>
              </wp:wrapPolygon>
            </wp:wrapTight>
            <wp:docPr id="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126A5" w:rsidRDefault="008E7923" w:rsidP="00B126A5">
      <w:pPr>
        <w:rPr>
          <w:sz w:val="24"/>
        </w:rPr>
      </w:pPr>
      <w:r w:rsidRPr="008E7923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Abgerundete rechteckige Legende 2" o:spid="_x0000_s1049" type="#_x0000_t62" style="position:absolute;left:0;text-align:left;margin-left:230.55pt;margin-top:10.8pt;width:196.25pt;height:81.3pt;z-index:2516705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" adj="704,24589" fillcolor="white [3201]" strokecolor="#a5a5a5 [2092]" strokeweight="2pt">
            <v:textbox>
              <w:txbxContent>
                <w:p w:rsidR="00B126A5" w:rsidRPr="00B126A5" w:rsidRDefault="00B126A5" w:rsidP="00B126A5">
                  <w:pPr>
                    <w:jc w:val="center"/>
                    <w:rPr>
                      <w:b/>
                      <w:sz w:val="32"/>
                      <w:szCs w:val="32"/>
                    </w:rPr>
                  </w:pPr>
                  <w:r w:rsidRPr="00B126A5">
                    <w:rPr>
                      <w:b/>
                      <w:sz w:val="32"/>
                      <w:szCs w:val="32"/>
                    </w:rPr>
                    <w:t>„Es gibt nichts, was ich nicht kann!</w:t>
                  </w:r>
                </w:p>
                <w:p w:rsidR="00B126A5" w:rsidRPr="00B126A5" w:rsidRDefault="00B126A5" w:rsidP="00B126A5">
                  <w:pPr>
                    <w:jc w:val="center"/>
                    <w:rPr>
                      <w:b/>
                      <w:sz w:val="32"/>
                      <w:szCs w:val="32"/>
                    </w:rPr>
                  </w:pPr>
                  <w:r w:rsidRPr="00B126A5">
                    <w:rPr>
                      <w:b/>
                      <w:sz w:val="32"/>
                      <w:szCs w:val="32"/>
                    </w:rPr>
                    <w:t>Weil ich es will!“</w:t>
                  </w:r>
                </w:p>
              </w:txbxContent>
            </v:textbox>
          </v:shape>
        </w:pict>
      </w: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</w:p>
    <w:p w:rsidR="00B126A5" w:rsidRPr="00B126A5" w:rsidRDefault="00B126A5" w:rsidP="00B126A5">
      <w:pPr>
        <w:spacing w:after="0" w:line="240" w:lineRule="auto"/>
        <w:ind w:left="142" w:firstLine="0"/>
        <w:rPr>
          <w:rFonts w:ascii="Arial" w:hAnsi="Arial" w:cs="Arial"/>
        </w:rPr>
      </w:pPr>
      <w:r w:rsidRPr="00B126A5">
        <w:rPr>
          <w:rFonts w:ascii="Arial" w:hAnsi="Arial" w:cs="Arial"/>
        </w:rPr>
        <w:t>Sprecht dieses Zitat mehrfach laut aus. Was bewirkt es in euch? Macht es euch auch mutiger und durchsetzungsfähiger</w:t>
      </w:r>
      <w:r w:rsidR="002C0E14">
        <w:rPr>
          <w:rFonts w:ascii="Arial" w:hAnsi="Arial" w:cs="Arial"/>
        </w:rPr>
        <w:t xml:space="preserve"> –</w:t>
      </w:r>
      <w:r w:rsidRPr="00B126A5">
        <w:rPr>
          <w:rFonts w:ascii="Arial" w:hAnsi="Arial" w:cs="Arial"/>
        </w:rPr>
        <w:t xml:space="preserve"> so wie Margarete? Diskutiert in der Klasse darüber.</w:t>
      </w:r>
    </w:p>
    <w:sectPr w:rsidR="00B126A5" w:rsidRPr="00B126A5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B31" w:rsidRDefault="00847B31" w:rsidP="00456456">
      <w:pPr>
        <w:spacing w:after="0" w:line="240" w:lineRule="auto"/>
      </w:pPr>
      <w:r>
        <w:separator/>
      </w:r>
    </w:p>
  </w:endnote>
  <w:endnote w:type="continuationSeparator" w:id="0">
    <w:p w:rsidR="00847B31" w:rsidRDefault="00847B31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84B43" w:rsidRDefault="00984B43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8E7923" w:rsidRPr="008E792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B31" w:rsidRDefault="00847B31" w:rsidP="00456456">
      <w:pPr>
        <w:spacing w:after="0" w:line="240" w:lineRule="auto"/>
      </w:pPr>
      <w:r>
        <w:separator/>
      </w:r>
    </w:p>
  </w:footnote>
  <w:footnote w:type="continuationSeparator" w:id="0">
    <w:p w:rsidR="00847B31" w:rsidRDefault="00847B31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710" w:rsidRPr="002D4E32" w:rsidRDefault="00644710" w:rsidP="00644710">
    <w:pPr>
      <w:pStyle w:val="ArialTitelgrau"/>
      <w:ind w:firstLine="142"/>
      <w:rPr>
        <w:rFonts w:ascii="TheSans C5s ExtraBold" w:hAnsi="TheSans C5s ExtraBold"/>
        <w:color w:val="00347D"/>
      </w:rPr>
    </w:pPr>
    <w:r w:rsidRPr="008E7923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643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7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7456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8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Arbeitsblatt 2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Margaretes Traum</w:t>
    </w:r>
  </w:p>
  <w:p w:rsidR="00644710" w:rsidRPr="00000978" w:rsidRDefault="00644710" w:rsidP="00644710">
    <w:pPr>
      <w:pStyle w:val="KeinLeerraum"/>
      <w:ind w:left="142"/>
      <w:rPr>
        <w:color w:val="909191"/>
        <w:sz w:val="16"/>
        <w:szCs w:val="16"/>
      </w:rPr>
    </w:pPr>
    <w:r w:rsidRPr="008E7923">
      <w:rPr>
        <w:noProof/>
      </w:rPr>
      <w:pict>
        <v:shape id="Shape 32" o:spid="_x0000_s3076" style="position:absolute;left:0;text-align:left;margin-left:7.8pt;margin-top:4.4pt;width:357.8pt;height:0;z-index:25166848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44710" w:rsidRDefault="00644710" w:rsidP="00644710">
    <w:pPr>
      <w:pStyle w:val="ArialBeschreibunggrau"/>
      <w:ind w:firstLine="132"/>
    </w:pPr>
    <w:r>
      <w:t>Mein Traum, meine Geschichte (Reihe)</w:t>
    </w:r>
  </w:p>
  <w:p w:rsidR="00644710" w:rsidRDefault="00644710" w:rsidP="00644710">
    <w:pPr>
      <w:pStyle w:val="ArialBeschreibunggrau"/>
      <w:ind w:firstLine="132"/>
    </w:pPr>
    <w:r>
      <w:t xml:space="preserve">Margarete </w:t>
    </w:r>
    <w:proofErr w:type="spellStart"/>
    <w:r>
      <w:t>Steiff</w:t>
    </w:r>
    <w:proofErr w:type="spellEnd"/>
    <w:r>
      <w:t xml:space="preserve"> (Film) </w:t>
    </w:r>
  </w:p>
  <w:p w:rsidR="00644710" w:rsidRDefault="00644710" w:rsidP="00644710">
    <w:pPr>
      <w:pStyle w:val="ArialBeschreibunggrau"/>
      <w:ind w:firstLine="132"/>
    </w:pPr>
    <w:r>
      <w:t>planet-schule.de</w:t>
    </w:r>
  </w:p>
  <w:p w:rsidR="00644710" w:rsidRPr="00EA14C0" w:rsidRDefault="00644710" w:rsidP="0064471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984B43" w:rsidRDefault="00984B43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180755"/>
    <w:rsid w:val="00281DDB"/>
    <w:rsid w:val="0028674E"/>
    <w:rsid w:val="00286AD7"/>
    <w:rsid w:val="002C0E14"/>
    <w:rsid w:val="003210D3"/>
    <w:rsid w:val="003E5955"/>
    <w:rsid w:val="003F641A"/>
    <w:rsid w:val="00427469"/>
    <w:rsid w:val="00456456"/>
    <w:rsid w:val="00462615"/>
    <w:rsid w:val="0048768A"/>
    <w:rsid w:val="004F691F"/>
    <w:rsid w:val="005534BB"/>
    <w:rsid w:val="00560917"/>
    <w:rsid w:val="0060637E"/>
    <w:rsid w:val="00644710"/>
    <w:rsid w:val="00644837"/>
    <w:rsid w:val="00677A45"/>
    <w:rsid w:val="006D6105"/>
    <w:rsid w:val="007016AD"/>
    <w:rsid w:val="00783BD3"/>
    <w:rsid w:val="00847B31"/>
    <w:rsid w:val="008B0864"/>
    <w:rsid w:val="008E7923"/>
    <w:rsid w:val="008F6648"/>
    <w:rsid w:val="00906343"/>
    <w:rsid w:val="00984B43"/>
    <w:rsid w:val="00B126A5"/>
    <w:rsid w:val="00BE0978"/>
    <w:rsid w:val="00BE547C"/>
    <w:rsid w:val="00D45E94"/>
    <w:rsid w:val="00D5582D"/>
    <w:rsid w:val="00DA4F5E"/>
    <w:rsid w:val="00E030E0"/>
    <w:rsid w:val="00EA1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  <o:rules v:ext="edit">
        <o:r id="V:Rule1" type="callout" idref="#Abgerundete rechteckige Legende 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B126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166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Margarete Steiff</dc:title>
  <dc:creator>SWR planet schule</dc:creator>
  <cp:lastModifiedBy>Martina Frietsch</cp:lastModifiedBy>
  <cp:revision>6</cp:revision>
  <dcterms:created xsi:type="dcterms:W3CDTF">2023-12-01T17:16:00Z</dcterms:created>
  <dcterms:modified xsi:type="dcterms:W3CDTF">2023-12-21T13:09:00Z</dcterms:modified>
</cp:coreProperties>
</file>