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B1A546" w14:textId="77777777" w:rsidR="006D0CFB" w:rsidRPr="002D4E32" w:rsidRDefault="006D0CFB" w:rsidP="002D4E32">
      <w:pPr>
        <w:pStyle w:val="ArialText"/>
        <w:rPr>
          <w:sz w:val="20"/>
          <w:szCs w:val="20"/>
        </w:rPr>
      </w:pPr>
    </w:p>
    <w:p w14:paraId="416AC1AD" w14:textId="5994A396" w:rsidR="000B3330" w:rsidRPr="002D4E32" w:rsidRDefault="00917AD6" w:rsidP="004E159E">
      <w:pPr>
        <w:pStyle w:val="ArialText"/>
        <w:rPr>
          <w:color w:val="909191"/>
          <w:sz w:val="20"/>
          <w:szCs w:val="20"/>
        </w:rPr>
      </w:pPr>
      <w:r w:rsidRPr="002D4E32">
        <w:rPr>
          <w:color w:val="909191"/>
          <w:sz w:val="20"/>
          <w:szCs w:val="20"/>
        </w:rPr>
        <w:t xml:space="preserve">Arbeitsblatt </w:t>
      </w:r>
      <w:r w:rsidR="00654854">
        <w:rPr>
          <w:color w:val="909191"/>
          <w:sz w:val="20"/>
          <w:szCs w:val="20"/>
        </w:rPr>
        <w:t>6</w:t>
      </w:r>
      <w:r w:rsidRPr="002D4E32">
        <w:rPr>
          <w:color w:val="909191"/>
          <w:sz w:val="20"/>
          <w:szCs w:val="20"/>
        </w:rPr>
        <w:t xml:space="preserve">: </w:t>
      </w:r>
      <w:r w:rsidR="00004EC3">
        <w:rPr>
          <w:color w:val="909191"/>
          <w:sz w:val="20"/>
          <w:szCs w:val="20"/>
        </w:rPr>
        <w:t xml:space="preserve">Podcast Modul </w:t>
      </w:r>
      <w:r w:rsidR="00654854">
        <w:rPr>
          <w:color w:val="909191"/>
          <w:sz w:val="20"/>
          <w:szCs w:val="20"/>
        </w:rPr>
        <w:t>5</w:t>
      </w:r>
    </w:p>
    <w:p w14:paraId="3794D560" w14:textId="77777777" w:rsidR="00917AD6" w:rsidRDefault="00777EA6" w:rsidP="004E159E">
      <w:pPr>
        <w:pStyle w:val="ArialText"/>
      </w:pPr>
      <w:r w:rsidRPr="002D4E32">
        <w:rPr>
          <w:i/>
          <w:iCs/>
          <w:noProof/>
          <w:sz w:val="20"/>
          <w:szCs w:val="20"/>
        </w:rPr>
        <w:drawing>
          <wp:anchor distT="0" distB="0" distL="114300" distR="114300" simplePos="0" relativeHeight="251767808" behindDoc="0" locked="1" layoutInCell="1" allowOverlap="1" wp14:anchorId="0DBADD1C" wp14:editId="54C13FCE">
            <wp:simplePos x="0" y="0"/>
            <wp:positionH relativeFrom="column">
              <wp:posOffset>3376930</wp:posOffset>
            </wp:positionH>
            <wp:positionV relativeFrom="page">
              <wp:posOffset>-352425</wp:posOffset>
            </wp:positionV>
            <wp:extent cx="3635375" cy="2044700"/>
            <wp:effectExtent l="0" t="0" r="0" b="0"/>
            <wp:wrapNone/>
            <wp:docPr id="568493986" name="Grafik 568493986" descr="Ein Bild, das Screenshot, Text, Schrift, Visitenkarte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8493986" name="Grafik 568493986" descr="Ein Bild, das Screenshot, Text, Schrift, Visitenkarte enthält.&#10;&#10;Automatisch generierte Beschreibun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5375" cy="204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2D4E32" w:rsidRPr="00622376">
        <w:rPr>
          <w:rFonts w:eastAsia="Calibri" w:cs="Calibri"/>
          <w:noProof/>
          <w:color w:val="909191"/>
        </w:rPr>
        <mc:AlternateContent>
          <mc:Choice Requires="wpg">
            <w:drawing>
              <wp:anchor distT="0" distB="0" distL="114300" distR="114300" simplePos="0" relativeHeight="251685888" behindDoc="1" locked="0" layoutInCell="1" allowOverlap="1" wp14:anchorId="14B9AA5D" wp14:editId="31C9742C">
                <wp:simplePos x="0" y="0"/>
                <wp:positionH relativeFrom="margin">
                  <wp:posOffset>87849</wp:posOffset>
                </wp:positionH>
                <wp:positionV relativeFrom="page">
                  <wp:posOffset>542925</wp:posOffset>
                </wp:positionV>
                <wp:extent cx="4535805" cy="0"/>
                <wp:effectExtent l="0" t="0" r="0" b="0"/>
                <wp:wrapNone/>
                <wp:docPr id="11052" name="Group 1105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535805" cy="0"/>
                          <a:chOff x="0" y="0"/>
                          <a:chExt cx="4545000" cy="12700"/>
                        </a:xfrm>
                      </wpg:grpSpPr>
                      <wps:wsp>
                        <wps:cNvPr id="121" name="Shape 121"/>
                        <wps:cNvSpPr/>
                        <wps:spPr>
                          <a:xfrm>
                            <a:off x="0" y="0"/>
                            <a:ext cx="45450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545000">
                                <a:moveTo>
                                  <a:pt x="0" y="0"/>
                                </a:moveTo>
                                <a:lnTo>
                                  <a:pt x="4545000" y="0"/>
                                </a:lnTo>
                              </a:path>
                            </a:pathLst>
                          </a:custGeom>
                          <a:ln w="15875" cap="flat">
                            <a:miter lim="100000"/>
                          </a:ln>
                        </wps:spPr>
                        <wps:style>
                          <a:lnRef idx="1">
                            <a:srgbClr val="909191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43C36735" id="Group 11052" o:spid="_x0000_s1026" style="position:absolute;margin-left:6.9pt;margin-top:42.75pt;width:357.15pt;height:0;z-index:-251630592;mso-position-horizontal-relative:margin;mso-position-vertical-relative:page;mso-width-relative:margin;mso-height-relative:margin" coordsize="45450,1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">
                <v:shape id="Shape 121" o:spid="_x0000_s1027" style="position:absolute;width:45450;height:0;visibility:visible;mso-wrap-style:square;v-text-anchor:top" coordsize="45450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" path="m,l4545000,e" filled="f" strokecolor="#909191" strokeweight="1.25pt">
                  <v:stroke miterlimit="1" joinstyle="miter"/>
                  <v:path arrowok="t" textboxrect="0,0,4545000,0"/>
                </v:shape>
                <w10:wrap anchorx="margin" anchory="page"/>
              </v:group>
            </w:pict>
          </mc:Fallback>
        </mc:AlternateContent>
      </w:r>
    </w:p>
    <w:p w14:paraId="26ACA802" w14:textId="77777777" w:rsidR="00004EC3" w:rsidRDefault="00004EC3" w:rsidP="00917AD6">
      <w:pPr>
        <w:pStyle w:val="ArialBeschreibunggrau"/>
        <w:ind w:firstLine="122"/>
      </w:pPr>
      <w:r w:rsidRPr="00004EC3">
        <w:t xml:space="preserve">Wir produzieren einen Literaturpodcast </w:t>
      </w:r>
    </w:p>
    <w:p w14:paraId="6F9B40F1" w14:textId="448FBA8A" w:rsidR="00917AD6" w:rsidRPr="00622376" w:rsidRDefault="00447870" w:rsidP="00917AD6">
      <w:pPr>
        <w:pStyle w:val="ArialBeschreibunggrau"/>
        <w:ind w:firstLine="122"/>
      </w:pPr>
      <w:r>
        <w:t>www.planet-schule.de</w:t>
      </w:r>
    </w:p>
    <w:p w14:paraId="265BE53A" w14:textId="77777777" w:rsidR="00447870" w:rsidRDefault="00447870" w:rsidP="00917AD6">
      <w:pPr>
        <w:pStyle w:val="ArialBeschreibunggrau"/>
        <w:ind w:firstLine="122"/>
        <w:rPr>
          <w:szCs w:val="16"/>
        </w:rPr>
      </w:pPr>
    </w:p>
    <w:p w14:paraId="447D51FB" w14:textId="58F411CE" w:rsidR="00DB681D" w:rsidRPr="00447870" w:rsidRDefault="00917AD6" w:rsidP="00917AD6">
      <w:pPr>
        <w:pStyle w:val="ArialBeschreibunggrau"/>
        <w:ind w:firstLine="122"/>
        <w:rPr>
          <w:color w:val="000000" w:themeColor="text1"/>
        </w:rPr>
      </w:pPr>
      <w:r w:rsidRPr="00447870">
        <w:rPr>
          <w:color w:val="000000" w:themeColor="text1"/>
        </w:rPr>
        <w:t>Name:</w:t>
      </w:r>
    </w:p>
    <w:p w14:paraId="16BEF3AF" w14:textId="1D0B7D9A" w:rsidR="00917AD6" w:rsidRDefault="00917AD6" w:rsidP="00F9391A">
      <w:pPr>
        <w:pStyle w:val="ArialText"/>
        <w:spacing w:after="240" w:line="240" w:lineRule="auto"/>
        <w:ind w:left="141" w:hanging="11"/>
      </w:pPr>
    </w:p>
    <w:p w14:paraId="5CDE471F" w14:textId="03DC6300" w:rsidR="004820B3" w:rsidRPr="004820B3" w:rsidRDefault="004820B3" w:rsidP="004820B3">
      <w:pPr>
        <w:pStyle w:val="ArialText"/>
        <w:spacing w:after="120" w:line="240" w:lineRule="auto"/>
        <w:ind w:left="141" w:hanging="11"/>
      </w:pPr>
      <w:r w:rsidRPr="004820B3">
        <w:t>Modul 5:</w:t>
      </w:r>
    </w:p>
    <w:p w14:paraId="660476BB" w14:textId="23801618" w:rsidR="00E1332E" w:rsidRDefault="00654854" w:rsidP="00F9391A">
      <w:pPr>
        <w:pStyle w:val="Arialberschrift"/>
        <w:spacing w:after="240"/>
        <w:ind w:left="141" w:hanging="11"/>
      </w:pPr>
      <w:r>
        <w:t>Was hat das mit mir zu tun?</w:t>
      </w:r>
      <w:r w:rsidR="000E20C8">
        <w:rPr>
          <w:rFonts w:ascii="Calibri" w:eastAsia="Calibri" w:hAnsi="Calibri" w:cs="Calibri"/>
          <w:noProof/>
          <w:color w:val="000000"/>
        </w:rPr>
        <mc:AlternateContent>
          <mc:Choice Requires="wpg">
            <w:drawing>
              <wp:anchor distT="0" distB="0" distL="114300" distR="114300" simplePos="0" relativeHeight="251600896" behindDoc="1" locked="0" layoutInCell="1" allowOverlap="1" wp14:anchorId="187A9347" wp14:editId="388C5926">
                <wp:simplePos x="0" y="0"/>
                <wp:positionH relativeFrom="leftMargin">
                  <wp:align>right</wp:align>
                </wp:positionH>
                <wp:positionV relativeFrom="page">
                  <wp:posOffset>2068997</wp:posOffset>
                </wp:positionV>
                <wp:extent cx="278130" cy="278130"/>
                <wp:effectExtent l="19050" t="0" r="26670" b="26670"/>
                <wp:wrapNone/>
                <wp:docPr id="11059" name="Group 1105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78130" cy="278130"/>
                          <a:chOff x="0" y="0"/>
                          <a:chExt cx="278333" cy="278333"/>
                        </a:xfrm>
                      </wpg:grpSpPr>
                      <wps:wsp>
                        <wps:cNvPr id="180" name="Shape 180"/>
                        <wps:cNvSpPr/>
                        <wps:spPr>
                          <a:xfrm>
                            <a:off x="0" y="222814"/>
                            <a:ext cx="21908" cy="555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908" h="55519">
                                <a:moveTo>
                                  <a:pt x="21908" y="0"/>
                                </a:moveTo>
                                <a:lnTo>
                                  <a:pt x="21908" y="13721"/>
                                </a:lnTo>
                                <a:lnTo>
                                  <a:pt x="21692" y="14244"/>
                                </a:lnTo>
                                <a:lnTo>
                                  <a:pt x="21908" y="14460"/>
                                </a:lnTo>
                                <a:lnTo>
                                  <a:pt x="21908" y="21875"/>
                                </a:lnTo>
                                <a:lnTo>
                                  <a:pt x="19469" y="19439"/>
                                </a:lnTo>
                                <a:lnTo>
                                  <a:pt x="7620" y="48001"/>
                                </a:lnTo>
                                <a:lnTo>
                                  <a:pt x="21908" y="42076"/>
                                </a:lnTo>
                                <a:lnTo>
                                  <a:pt x="21908" y="47859"/>
                                </a:lnTo>
                                <a:lnTo>
                                  <a:pt x="3912" y="55303"/>
                                </a:lnTo>
                                <a:cubicBezTo>
                                  <a:pt x="3492" y="55418"/>
                                  <a:pt x="3175" y="55519"/>
                                  <a:pt x="2858" y="55519"/>
                                </a:cubicBezTo>
                                <a:cubicBezTo>
                                  <a:pt x="2121" y="55519"/>
                                  <a:pt x="1486" y="55303"/>
                                  <a:pt x="953" y="54783"/>
                                </a:cubicBezTo>
                                <a:cubicBezTo>
                                  <a:pt x="216" y="54033"/>
                                  <a:pt x="0" y="52878"/>
                                  <a:pt x="419" y="51925"/>
                                </a:cubicBezTo>
                                <a:lnTo>
                                  <a:pt x="21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00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347D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1" name="Shape 181"/>
                        <wps:cNvSpPr/>
                        <wps:spPr>
                          <a:xfrm>
                            <a:off x="21908" y="100755"/>
                            <a:ext cx="107944" cy="16991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944" h="169918">
                                <a:moveTo>
                                  <a:pt x="107944" y="0"/>
                                </a:moveTo>
                                <a:lnTo>
                                  <a:pt x="107944" y="7518"/>
                                </a:lnTo>
                                <a:lnTo>
                                  <a:pt x="15875" y="99587"/>
                                </a:lnTo>
                                <a:lnTo>
                                  <a:pt x="56299" y="139909"/>
                                </a:lnTo>
                                <a:lnTo>
                                  <a:pt x="107944" y="88301"/>
                                </a:lnTo>
                                <a:lnTo>
                                  <a:pt x="107944" y="95978"/>
                                </a:lnTo>
                                <a:lnTo>
                                  <a:pt x="58306" y="145612"/>
                                </a:lnTo>
                                <a:cubicBezTo>
                                  <a:pt x="58103" y="145828"/>
                                  <a:pt x="57785" y="146044"/>
                                  <a:pt x="57468" y="146145"/>
                                </a:cubicBezTo>
                                <a:lnTo>
                                  <a:pt x="0" y="169918"/>
                                </a:lnTo>
                                <a:lnTo>
                                  <a:pt x="0" y="164135"/>
                                </a:lnTo>
                                <a:lnTo>
                                  <a:pt x="14288" y="158210"/>
                                </a:lnTo>
                                <a:lnTo>
                                  <a:pt x="0" y="143933"/>
                                </a:lnTo>
                                <a:lnTo>
                                  <a:pt x="0" y="136519"/>
                                </a:lnTo>
                                <a:lnTo>
                                  <a:pt x="19571" y="156089"/>
                                </a:lnTo>
                                <a:lnTo>
                                  <a:pt x="51638" y="142754"/>
                                </a:lnTo>
                                <a:lnTo>
                                  <a:pt x="13017" y="104235"/>
                                </a:lnTo>
                                <a:lnTo>
                                  <a:pt x="0" y="135780"/>
                                </a:lnTo>
                                <a:lnTo>
                                  <a:pt x="0" y="122058"/>
                                </a:lnTo>
                                <a:lnTo>
                                  <a:pt x="9741" y="98520"/>
                                </a:lnTo>
                                <a:cubicBezTo>
                                  <a:pt x="9842" y="98203"/>
                                  <a:pt x="10058" y="97885"/>
                                  <a:pt x="10262" y="97682"/>
                                </a:cubicBezTo>
                                <a:lnTo>
                                  <a:pt x="10794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00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347D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2" name="Shape 182"/>
                        <wps:cNvSpPr/>
                        <wps:spPr>
                          <a:xfrm>
                            <a:off x="129851" y="102549"/>
                            <a:ext cx="86570" cy="941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570" h="94185">
                                <a:moveTo>
                                  <a:pt x="86570" y="0"/>
                                </a:moveTo>
                                <a:lnTo>
                                  <a:pt x="86570" y="7623"/>
                                </a:lnTo>
                                <a:lnTo>
                                  <a:pt x="0" y="94185"/>
                                </a:lnTo>
                                <a:lnTo>
                                  <a:pt x="0" y="86508"/>
                                </a:lnTo>
                                <a:lnTo>
                                  <a:pt x="8657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00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347D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3" name="Shape 183"/>
                        <wps:cNvSpPr/>
                        <wps:spPr>
                          <a:xfrm>
                            <a:off x="129851" y="15845"/>
                            <a:ext cx="86570" cy="924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570" h="92428">
                                <a:moveTo>
                                  <a:pt x="86570" y="0"/>
                                </a:moveTo>
                                <a:lnTo>
                                  <a:pt x="86570" y="6188"/>
                                </a:lnTo>
                                <a:lnTo>
                                  <a:pt x="84766" y="7650"/>
                                </a:lnTo>
                                <a:lnTo>
                                  <a:pt x="84449" y="7967"/>
                                </a:lnTo>
                                <a:lnTo>
                                  <a:pt x="81172" y="11256"/>
                                </a:lnTo>
                                <a:lnTo>
                                  <a:pt x="86570" y="16654"/>
                                </a:lnTo>
                                <a:lnTo>
                                  <a:pt x="86570" y="24160"/>
                                </a:lnTo>
                                <a:lnTo>
                                  <a:pt x="77362" y="14952"/>
                                </a:lnTo>
                                <a:lnTo>
                                  <a:pt x="55353" y="36974"/>
                                </a:lnTo>
                                <a:lnTo>
                                  <a:pt x="86570" y="68190"/>
                                </a:lnTo>
                                <a:lnTo>
                                  <a:pt x="86570" y="75709"/>
                                </a:lnTo>
                                <a:lnTo>
                                  <a:pt x="51645" y="40784"/>
                                </a:lnTo>
                                <a:lnTo>
                                  <a:pt x="0" y="92428"/>
                                </a:lnTo>
                                <a:lnTo>
                                  <a:pt x="0" y="84910"/>
                                </a:lnTo>
                                <a:lnTo>
                                  <a:pt x="80956" y="3954"/>
                                </a:lnTo>
                                <a:lnTo>
                                  <a:pt x="8657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00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347D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4" name="Shape 184"/>
                        <wps:cNvSpPr/>
                        <wps:spPr>
                          <a:xfrm>
                            <a:off x="216421" y="7987"/>
                            <a:ext cx="61912" cy="1021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912" h="102185">
                                <a:moveTo>
                                  <a:pt x="20553" y="681"/>
                                </a:moveTo>
                                <a:cubicBezTo>
                                  <a:pt x="28226" y="2043"/>
                                  <a:pt x="34919" y="7361"/>
                                  <a:pt x="40843" y="13286"/>
                                </a:cubicBezTo>
                                <a:lnTo>
                                  <a:pt x="41059" y="13502"/>
                                </a:lnTo>
                                <a:cubicBezTo>
                                  <a:pt x="52705" y="25566"/>
                                  <a:pt x="61912" y="40489"/>
                                  <a:pt x="42012" y="60174"/>
                                </a:cubicBezTo>
                                <a:lnTo>
                                  <a:pt x="36932" y="65254"/>
                                </a:lnTo>
                                <a:lnTo>
                                  <a:pt x="11214" y="90972"/>
                                </a:lnTo>
                                <a:lnTo>
                                  <a:pt x="0" y="102185"/>
                                </a:lnTo>
                                <a:lnTo>
                                  <a:pt x="0" y="94562"/>
                                </a:lnTo>
                                <a:lnTo>
                                  <a:pt x="5499" y="89066"/>
                                </a:lnTo>
                                <a:lnTo>
                                  <a:pt x="0" y="83567"/>
                                </a:lnTo>
                                <a:lnTo>
                                  <a:pt x="0" y="76049"/>
                                </a:lnTo>
                                <a:lnTo>
                                  <a:pt x="9207" y="85256"/>
                                </a:lnTo>
                                <a:lnTo>
                                  <a:pt x="31217" y="63235"/>
                                </a:lnTo>
                                <a:lnTo>
                                  <a:pt x="0" y="32018"/>
                                </a:lnTo>
                                <a:lnTo>
                                  <a:pt x="0" y="24512"/>
                                </a:lnTo>
                                <a:lnTo>
                                  <a:pt x="35027" y="59539"/>
                                </a:lnTo>
                                <a:lnTo>
                                  <a:pt x="38417" y="56262"/>
                                </a:lnTo>
                                <a:cubicBezTo>
                                  <a:pt x="54077" y="40806"/>
                                  <a:pt x="49632" y="29910"/>
                                  <a:pt x="37351" y="17210"/>
                                </a:cubicBezTo>
                                <a:lnTo>
                                  <a:pt x="37147" y="16994"/>
                                </a:lnTo>
                                <a:cubicBezTo>
                                  <a:pt x="28734" y="8631"/>
                                  <a:pt x="21800" y="5456"/>
                                  <a:pt x="15567" y="5773"/>
                                </a:cubicBezTo>
                                <a:cubicBezTo>
                                  <a:pt x="12451" y="5932"/>
                                  <a:pt x="9510" y="6964"/>
                                  <a:pt x="6647" y="8657"/>
                                </a:cubicBezTo>
                                <a:lnTo>
                                  <a:pt x="0" y="14046"/>
                                </a:lnTo>
                                <a:lnTo>
                                  <a:pt x="0" y="7858"/>
                                </a:lnTo>
                                <a:lnTo>
                                  <a:pt x="8284" y="2024"/>
                                </a:lnTo>
                                <a:cubicBezTo>
                                  <a:pt x="12636" y="308"/>
                                  <a:pt x="16717" y="0"/>
                                  <a:pt x="20553" y="681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00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347D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5" name="Shape 185"/>
                        <wps:cNvSpPr/>
                        <wps:spPr>
                          <a:xfrm>
                            <a:off x="0" y="0"/>
                            <a:ext cx="278333" cy="27833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8333" h="278333">
                                <a:moveTo>
                                  <a:pt x="257480" y="21488"/>
                                </a:moveTo>
                                <a:lnTo>
                                  <a:pt x="257264" y="21273"/>
                                </a:lnTo>
                                <a:cubicBezTo>
                                  <a:pt x="245415" y="9423"/>
                                  <a:pt x="230492" y="0"/>
                                  <a:pt x="210807" y="19799"/>
                                </a:cubicBezTo>
                                <a:lnTo>
                                  <a:pt x="32169" y="198438"/>
                                </a:lnTo>
                                <a:cubicBezTo>
                                  <a:pt x="31966" y="198641"/>
                                  <a:pt x="31750" y="198958"/>
                                  <a:pt x="31648" y="199276"/>
                                </a:cubicBezTo>
                                <a:lnTo>
                                  <a:pt x="419" y="274739"/>
                                </a:lnTo>
                                <a:cubicBezTo>
                                  <a:pt x="0" y="275692"/>
                                  <a:pt x="216" y="276847"/>
                                  <a:pt x="953" y="277597"/>
                                </a:cubicBezTo>
                                <a:cubicBezTo>
                                  <a:pt x="1486" y="278117"/>
                                  <a:pt x="2121" y="278333"/>
                                  <a:pt x="2858" y="278333"/>
                                </a:cubicBezTo>
                                <a:cubicBezTo>
                                  <a:pt x="3175" y="278333"/>
                                  <a:pt x="3492" y="278232"/>
                                  <a:pt x="3912" y="278117"/>
                                </a:cubicBezTo>
                                <a:lnTo>
                                  <a:pt x="79375" y="246901"/>
                                </a:lnTo>
                                <a:cubicBezTo>
                                  <a:pt x="79692" y="246799"/>
                                  <a:pt x="80010" y="246583"/>
                                  <a:pt x="80213" y="246367"/>
                                </a:cubicBezTo>
                                <a:lnTo>
                                  <a:pt x="227635" y="98958"/>
                                </a:lnTo>
                                <a:lnTo>
                                  <a:pt x="253352" y="73241"/>
                                </a:lnTo>
                                <a:lnTo>
                                  <a:pt x="258432" y="68161"/>
                                </a:lnTo>
                                <a:cubicBezTo>
                                  <a:pt x="278333" y="48476"/>
                                  <a:pt x="269126" y="33553"/>
                                  <a:pt x="257480" y="21488"/>
                                </a:cubicBezTo>
                                <a:close/>
                              </a:path>
                            </a:pathLst>
                          </a:custGeom>
                          <a:ln w="3175" cap="flat">
                            <a:miter lim="127000"/>
                          </a:ln>
                        </wps:spPr>
                        <wps:style>
                          <a:lnRef idx="1">
                            <a:srgbClr val="00347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6" name="Shape 186"/>
                        <wps:cNvSpPr/>
                        <wps:spPr>
                          <a:xfrm>
                            <a:off x="185204" y="30798"/>
                            <a:ext cx="62433" cy="6244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433" h="62446">
                                <a:moveTo>
                                  <a:pt x="40424" y="62446"/>
                                </a:moveTo>
                                <a:lnTo>
                                  <a:pt x="0" y="22022"/>
                                </a:lnTo>
                                <a:lnTo>
                                  <a:pt x="22009" y="0"/>
                                </a:lnTo>
                                <a:lnTo>
                                  <a:pt x="62433" y="40424"/>
                                </a:lnTo>
                                <a:lnTo>
                                  <a:pt x="40424" y="62446"/>
                                </a:lnTo>
                                <a:close/>
                              </a:path>
                            </a:pathLst>
                          </a:custGeom>
                          <a:ln w="3175" cap="flat">
                            <a:miter lim="127000"/>
                          </a:ln>
                        </wps:spPr>
                        <wps:style>
                          <a:lnRef idx="1">
                            <a:srgbClr val="00347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7" name="Shape 187"/>
                        <wps:cNvSpPr/>
                        <wps:spPr>
                          <a:xfrm>
                            <a:off x="37783" y="56629"/>
                            <a:ext cx="184137" cy="1840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4137" h="184036">
                                <a:moveTo>
                                  <a:pt x="0" y="143713"/>
                                </a:moveTo>
                                <a:lnTo>
                                  <a:pt x="143713" y="0"/>
                                </a:lnTo>
                                <a:lnTo>
                                  <a:pt x="184137" y="40424"/>
                                </a:lnTo>
                                <a:lnTo>
                                  <a:pt x="40424" y="184036"/>
                                </a:lnTo>
                                <a:lnTo>
                                  <a:pt x="0" y="143713"/>
                                </a:lnTo>
                                <a:close/>
                              </a:path>
                            </a:pathLst>
                          </a:custGeom>
                          <a:ln w="3175" cap="flat">
                            <a:miter lim="127000"/>
                          </a:ln>
                        </wps:spPr>
                        <wps:style>
                          <a:lnRef idx="1">
                            <a:srgbClr val="00347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8" name="Shape 188"/>
                        <wps:cNvSpPr/>
                        <wps:spPr>
                          <a:xfrm>
                            <a:off x="21692" y="204991"/>
                            <a:ext cx="51854" cy="518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854" h="51854">
                                <a:moveTo>
                                  <a:pt x="13233" y="0"/>
                                </a:moveTo>
                                <a:lnTo>
                                  <a:pt x="51854" y="38519"/>
                                </a:lnTo>
                                <a:lnTo>
                                  <a:pt x="19787" y="51854"/>
                                </a:lnTo>
                                <a:lnTo>
                                  <a:pt x="0" y="32067"/>
                                </a:lnTo>
                                <a:lnTo>
                                  <a:pt x="13233" y="0"/>
                                </a:lnTo>
                                <a:close/>
                              </a:path>
                            </a:pathLst>
                          </a:custGeom>
                          <a:ln w="3175" cap="flat">
                            <a:miter lim="127000"/>
                          </a:ln>
                        </wps:spPr>
                        <wps:style>
                          <a:lnRef idx="1">
                            <a:srgbClr val="00347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9" name="Shape 189"/>
                        <wps:cNvSpPr/>
                        <wps:spPr>
                          <a:xfrm>
                            <a:off x="7620" y="242252"/>
                            <a:ext cx="28575" cy="285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575" h="28562">
                                <a:moveTo>
                                  <a:pt x="11849" y="0"/>
                                </a:moveTo>
                                <a:lnTo>
                                  <a:pt x="28575" y="16713"/>
                                </a:lnTo>
                                <a:lnTo>
                                  <a:pt x="0" y="28562"/>
                                </a:lnTo>
                                <a:lnTo>
                                  <a:pt x="11849" y="0"/>
                                </a:lnTo>
                                <a:close/>
                              </a:path>
                            </a:pathLst>
                          </a:custGeom>
                          <a:ln w="3175" cap="flat">
                            <a:miter lim="127000"/>
                          </a:ln>
                        </wps:spPr>
                        <wps:style>
                          <a:lnRef idx="1">
                            <a:srgbClr val="00347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0" name="Shape 190"/>
                        <wps:cNvSpPr/>
                        <wps:spPr>
                          <a:xfrm>
                            <a:off x="211023" y="8255"/>
                            <a:ext cx="59474" cy="5927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474" h="59271">
                                <a:moveTo>
                                  <a:pt x="40424" y="59271"/>
                                </a:moveTo>
                                <a:lnTo>
                                  <a:pt x="0" y="18847"/>
                                </a:lnTo>
                                <a:lnTo>
                                  <a:pt x="3277" y="15558"/>
                                </a:lnTo>
                                <a:lnTo>
                                  <a:pt x="3594" y="15240"/>
                                </a:lnTo>
                                <a:cubicBezTo>
                                  <a:pt x="14808" y="4026"/>
                                  <a:pt x="25718" y="0"/>
                                  <a:pt x="42545" y="16726"/>
                                </a:cubicBezTo>
                                <a:lnTo>
                                  <a:pt x="42748" y="16942"/>
                                </a:lnTo>
                                <a:cubicBezTo>
                                  <a:pt x="55029" y="29642"/>
                                  <a:pt x="59474" y="40538"/>
                                  <a:pt x="43815" y="55994"/>
                                </a:cubicBezTo>
                                <a:lnTo>
                                  <a:pt x="40424" y="59271"/>
                                </a:lnTo>
                                <a:close/>
                              </a:path>
                            </a:pathLst>
                          </a:custGeom>
                          <a:ln w="3175" cap="flat">
                            <a:miter lim="127000"/>
                          </a:ln>
                        </wps:spPr>
                        <wps:style>
                          <a:lnRef idx="1">
                            <a:srgbClr val="00347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D59E726" id="Group 11059" o:spid="_x0000_s1026" style="position:absolute;margin-left:-29.3pt;margin-top:162.9pt;width:21.9pt;height:21.9pt;z-index:-251715584;mso-position-horizontal:right;mso-position-horizontal-relative:left-margin-area;mso-position-vertical-relative:page" coordsize="278333,27833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">
                <v:shape id="Shape 180" o:spid="_x0000_s1027" style="position:absolute;top:222814;width:21908;height:55519;visibility:visible;mso-wrap-style:square;v-text-anchor:top" coordsize="21908,555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" path="m21908,r,13721l21692,14244r216,216l21908,21875,19469,19439,7620,48001,21908,42076r,5783l3912,55303v-420,115,-737,216,-1054,216c2121,55519,1486,55303,953,54783,216,54033,,52878,419,51925l21908,xe" fillcolor="#00347d" stroked="f" strokeweight="0">
                  <v:stroke miterlimit="1" joinstyle="miter"/>
                  <v:path arrowok="t" textboxrect="0,0,21908,55519"/>
                </v:shape>
                <v:shape id="Shape 181" o:spid="_x0000_s1028" style="position:absolute;left:21908;top:100755;width:107944;height:169918;visibility:visible;mso-wrap-style:square;v-text-anchor:top" coordsize="107944,1699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" path="m107944,r,7518l15875,99587r40424,40322l107944,88301r,7677l58306,145612v-203,216,-521,432,-838,533l,169918r,-5783l14288,158210,,143933r,-7414l19571,156089,51638,142754,13017,104235,,135780,,122058,9741,98520v101,-317,317,-635,521,-838l107944,xe" fillcolor="#00347d" stroked="f" strokeweight="0">
                  <v:stroke miterlimit="1" joinstyle="miter"/>
                  <v:path arrowok="t" textboxrect="0,0,107944,169918"/>
                </v:shape>
                <v:shape id="Shape 182" o:spid="_x0000_s1029" style="position:absolute;left:129851;top:102549;width:86570;height:94185;visibility:visible;mso-wrap-style:square;v-text-anchor:top" coordsize="86570,94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" path="m86570,r,7623l,94185,,86508,86570,xe" fillcolor="#00347d" stroked="f" strokeweight="0">
                  <v:stroke miterlimit="1" joinstyle="miter"/>
                  <v:path arrowok="t" textboxrect="0,0,86570,94185"/>
                </v:shape>
                <v:shape id="Shape 183" o:spid="_x0000_s1030" style="position:absolute;left:129851;top:15845;width:86570;height:92428;visibility:visible;mso-wrap-style:square;v-text-anchor:top" coordsize="86570,924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" path="m86570,r,6188l84766,7650r-317,317l81172,11256r5398,5398l86570,24160,77362,14952,55353,36974,86570,68190r,7519l51645,40784,,92428,,84910,80956,3954,86570,xe" fillcolor="#00347d" stroked="f" strokeweight="0">
                  <v:stroke miterlimit="1" joinstyle="miter"/>
                  <v:path arrowok="t" textboxrect="0,0,86570,92428"/>
                </v:shape>
                <v:shape id="Shape 184" o:spid="_x0000_s1031" style="position:absolute;left:216421;top:7987;width:61912;height:102185;visibility:visible;mso-wrap-style:square;v-text-anchor:top" coordsize="61912,102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" path="m20553,681v7673,1362,14366,6680,20290,12605l41059,13502v11646,12064,20853,26987,953,46672l36932,65254,11214,90972,,102185,,94562,5499,89066,,83567,,76049r9207,9207l31217,63235,,32018,,24512,35027,59539r3390,-3277c54077,40806,49632,29910,37351,17210r-204,-216c28734,8631,21800,5456,15567,5773,12451,5932,9510,6964,6647,8657l,14046,,7858,8284,2024c12636,308,16717,,20553,681xe" fillcolor="#00347d" stroked="f" strokeweight="0">
                  <v:stroke miterlimit="1" joinstyle="miter"/>
                  <v:path arrowok="t" textboxrect="0,0,61912,102185"/>
                </v:shape>
                <v:shape id="Shape 185" o:spid="_x0000_s1032" style="position:absolute;width:278333;height:278333;visibility:visible;mso-wrap-style:square;v-text-anchor:top" coordsize="278333,2783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" path="m257480,21488r-216,-215c245415,9423,230492,,210807,19799l32169,198438v-203,203,-419,520,-521,838l419,274739v-419,953,-203,2108,534,2858c1486,278117,2121,278333,2858,278333v317,,634,-101,1054,-216l79375,246901v317,-102,635,-318,838,-534l227635,98958,253352,73241r5080,-5080c278333,48476,269126,33553,257480,21488xe" filled="f" strokecolor="#00347d" strokeweight=".25pt">
                  <v:stroke miterlimit="83231f" joinstyle="miter"/>
                  <v:path arrowok="t" textboxrect="0,0,278333,278333"/>
                </v:shape>
                <v:shape id="Shape 186" o:spid="_x0000_s1033" style="position:absolute;left:185204;top:30798;width:62433;height:62446;visibility:visible;mso-wrap-style:square;v-text-anchor:top" coordsize="62433,6244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" path="m40424,62446l,22022,22009,,62433,40424,40424,62446xe" filled="f" strokecolor="#00347d" strokeweight=".25pt">
                  <v:stroke miterlimit="83231f" joinstyle="miter"/>
                  <v:path arrowok="t" textboxrect="0,0,62433,62446"/>
                </v:shape>
                <v:shape id="Shape 187" o:spid="_x0000_s1034" style="position:absolute;left:37783;top:56629;width:184137;height:184036;visibility:visible;mso-wrap-style:square;v-text-anchor:top" coordsize="184137,1840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" path="m,143713l143713,r40424,40424l40424,184036,,143713xe" filled="f" strokecolor="#00347d" strokeweight=".25pt">
                  <v:stroke miterlimit="83231f" joinstyle="miter"/>
                  <v:path arrowok="t" textboxrect="0,0,184137,184036"/>
                </v:shape>
                <v:shape id="Shape 188" o:spid="_x0000_s1035" style="position:absolute;left:21692;top:204991;width:51854;height:51854;visibility:visible;mso-wrap-style:square;v-text-anchor:top" coordsize="51854,518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" path="m13233,l51854,38519,19787,51854,,32067,13233,xe" filled="f" strokecolor="#00347d" strokeweight=".25pt">
                  <v:stroke miterlimit="83231f" joinstyle="miter"/>
                  <v:path arrowok="t" textboxrect="0,0,51854,51854"/>
                </v:shape>
                <v:shape id="Shape 189" o:spid="_x0000_s1036" style="position:absolute;left:7620;top:242252;width:28575;height:28562;visibility:visible;mso-wrap-style:square;v-text-anchor:top" coordsize="28575,285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" path="m11849,l28575,16713,,28562,11849,xe" filled="f" strokecolor="#00347d" strokeweight=".25pt">
                  <v:stroke miterlimit="83231f" joinstyle="miter"/>
                  <v:path arrowok="t" textboxrect="0,0,28575,28562"/>
                </v:shape>
                <v:shape id="Shape 190" o:spid="_x0000_s1037" style="position:absolute;left:211023;top:8255;width:59474;height:59271;visibility:visible;mso-wrap-style:square;v-text-anchor:top" coordsize="59474,592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" path="m40424,59271l,18847,3277,15558r317,-318c14808,4026,25718,,42545,16726r203,216c55029,29642,59474,40538,43815,55994r-3391,3277xe" filled="f" strokecolor="#00347d" strokeweight=".25pt">
                  <v:stroke miterlimit="83231f" joinstyle="miter"/>
                  <v:path arrowok="t" textboxrect="0,0,59474,59271"/>
                </v:shape>
                <w10:wrap anchorx="margin" anchory="page"/>
              </v:group>
            </w:pict>
          </mc:Fallback>
        </mc:AlternateContent>
      </w:r>
    </w:p>
    <w:p w14:paraId="7CFAB5B7" w14:textId="3442CFEF" w:rsidR="001D5063" w:rsidRPr="00F9391A" w:rsidRDefault="00654854" w:rsidP="00F9391A">
      <w:pPr>
        <w:pStyle w:val="ArialText"/>
        <w:spacing w:after="240" w:line="240" w:lineRule="auto"/>
        <w:ind w:left="141" w:hanging="11"/>
        <w:rPr>
          <w:b/>
        </w:rPr>
      </w:pPr>
      <w:r w:rsidRPr="00F9391A">
        <w:rPr>
          <w:b/>
        </w:rPr>
        <w:t>Überlege, welchen Bezug der Inhalt des Textes zu deinem heutigen, persönlichen Leben hat.</w:t>
      </w:r>
    </w:p>
    <w:p w14:paraId="0F33C070" w14:textId="05A421E6" w:rsidR="00592A6A" w:rsidRPr="002D4E32" w:rsidRDefault="00592A6A" w:rsidP="00F9391A">
      <w:pPr>
        <w:pStyle w:val="ArialText"/>
        <w:spacing w:after="240" w:line="240" w:lineRule="auto"/>
        <w:ind w:left="0" w:firstLine="0"/>
      </w:pPr>
    </w:p>
    <w:p w14:paraId="39482C4B" w14:textId="2712F346" w:rsidR="00592A6A" w:rsidRPr="00F9391A" w:rsidRDefault="00654854" w:rsidP="00F9391A">
      <w:pPr>
        <w:pStyle w:val="ArialText"/>
        <w:spacing w:after="240" w:line="240" w:lineRule="auto"/>
        <w:ind w:left="141" w:hanging="11"/>
      </w:pPr>
      <w:r>
        <w:t>Warum denkst du, ist es auch heute noch wichtig</w:t>
      </w:r>
      <w:r w:rsidR="004820B3">
        <w:t xml:space="preserve"> über dieses Thema zu sprechen?</w:t>
      </w:r>
      <w:r w:rsidR="004820B3">
        <w:br/>
      </w:r>
      <w:r>
        <w:t>Was ist vielleicht noch aktuell?</w:t>
      </w:r>
    </w:p>
    <w:p w14:paraId="20D80AB2" w14:textId="702AA5CD" w:rsidR="00592A6A" w:rsidRDefault="00592A6A" w:rsidP="00F9391A">
      <w:pPr>
        <w:pStyle w:val="ArialText"/>
        <w:spacing w:after="240" w:line="240" w:lineRule="auto"/>
        <w:ind w:left="141" w:hanging="11"/>
      </w:pPr>
      <w:r>
        <w:t>____________________________________________________________________________</w:t>
      </w:r>
    </w:p>
    <w:p w14:paraId="39A6AEC0" w14:textId="74BBA157" w:rsidR="000E20C8" w:rsidRDefault="000E20C8" w:rsidP="00F9391A">
      <w:pPr>
        <w:pStyle w:val="ArialText"/>
        <w:spacing w:after="240" w:line="240" w:lineRule="auto"/>
        <w:ind w:left="141" w:hanging="11"/>
      </w:pPr>
      <w:r>
        <w:t>____________________________________________________________________________</w:t>
      </w:r>
    </w:p>
    <w:p w14:paraId="5573196E" w14:textId="1C2B01BC" w:rsidR="00654854" w:rsidRDefault="00654854" w:rsidP="00F9391A">
      <w:pPr>
        <w:pStyle w:val="ArialText"/>
        <w:spacing w:after="240" w:line="240" w:lineRule="auto"/>
        <w:ind w:left="141" w:hanging="11"/>
      </w:pPr>
      <w:r>
        <w:t>____________________________________________________________________________</w:t>
      </w:r>
    </w:p>
    <w:p w14:paraId="473AE66D" w14:textId="7097D028" w:rsidR="000E20C8" w:rsidRDefault="00654854" w:rsidP="00F9391A">
      <w:pPr>
        <w:pStyle w:val="ArialText"/>
        <w:spacing w:after="240" w:line="240" w:lineRule="auto"/>
        <w:ind w:left="141" w:hanging="11"/>
      </w:pPr>
      <w:r>
        <w:t>____________________________________________________________________________</w:t>
      </w:r>
    </w:p>
    <w:p w14:paraId="0D6BDB17" w14:textId="77777777" w:rsidR="004820B3" w:rsidRDefault="004820B3" w:rsidP="004820B3">
      <w:pPr>
        <w:pStyle w:val="ArialText"/>
        <w:spacing w:after="240" w:line="240" w:lineRule="auto"/>
        <w:ind w:left="141" w:hanging="11"/>
      </w:pPr>
      <w:r>
        <w:t>____________________________________________________________________________</w:t>
      </w:r>
    </w:p>
    <w:p w14:paraId="02F490CB" w14:textId="77777777" w:rsidR="004820B3" w:rsidRDefault="004820B3" w:rsidP="004820B3">
      <w:pPr>
        <w:pStyle w:val="ArialText"/>
        <w:spacing w:after="240" w:line="240" w:lineRule="auto"/>
        <w:ind w:left="141" w:hanging="11"/>
      </w:pPr>
      <w:r>
        <w:t>____________________________________________________________________________</w:t>
      </w:r>
    </w:p>
    <w:p w14:paraId="26FBDE96" w14:textId="2796DC36" w:rsidR="000E20C8" w:rsidRDefault="000E20C8" w:rsidP="00F9391A">
      <w:pPr>
        <w:pStyle w:val="ArialText"/>
        <w:spacing w:after="240" w:line="240" w:lineRule="auto"/>
        <w:ind w:left="141" w:hanging="11"/>
      </w:pPr>
    </w:p>
    <w:p w14:paraId="618AD48A" w14:textId="68ED5397" w:rsidR="000E20C8" w:rsidRDefault="00654854" w:rsidP="00F9391A">
      <w:pPr>
        <w:pStyle w:val="ArialText"/>
        <w:spacing w:after="240" w:line="240" w:lineRule="auto"/>
        <w:ind w:left="141" w:hanging="11"/>
      </w:pPr>
      <w:r>
        <w:t>Welche Erfahrungen, Fragen oder Themen aus dem Text kennst du selbst aus deinem Leben?</w:t>
      </w:r>
    </w:p>
    <w:p w14:paraId="5985E323" w14:textId="77777777" w:rsidR="000E20C8" w:rsidRDefault="000E20C8" w:rsidP="00F9391A">
      <w:pPr>
        <w:pStyle w:val="ArialText"/>
        <w:spacing w:after="240" w:line="240" w:lineRule="auto"/>
        <w:ind w:left="141" w:hanging="11"/>
      </w:pPr>
      <w:r>
        <w:t>____________________________________________________________________________</w:t>
      </w:r>
    </w:p>
    <w:p w14:paraId="00679879" w14:textId="77777777" w:rsidR="000E20C8" w:rsidRDefault="000E20C8" w:rsidP="00F9391A">
      <w:pPr>
        <w:pStyle w:val="ArialText"/>
        <w:spacing w:after="240" w:line="240" w:lineRule="auto"/>
        <w:ind w:left="141" w:hanging="11"/>
      </w:pPr>
      <w:r>
        <w:t>____________________________________________________________________________</w:t>
      </w:r>
    </w:p>
    <w:p w14:paraId="21511CDF" w14:textId="73ACAF7A" w:rsidR="000E20C8" w:rsidRDefault="000E20C8" w:rsidP="00F9391A">
      <w:pPr>
        <w:pStyle w:val="ArialText"/>
        <w:spacing w:after="240" w:line="240" w:lineRule="auto"/>
        <w:ind w:left="141" w:hanging="11"/>
      </w:pPr>
      <w:r>
        <w:t>____________________________________________________________________________</w:t>
      </w:r>
    </w:p>
    <w:p w14:paraId="285ED1A5" w14:textId="4141BA5C" w:rsidR="000E20C8" w:rsidRDefault="00654854" w:rsidP="00F9391A">
      <w:pPr>
        <w:pStyle w:val="ArialText"/>
        <w:spacing w:after="240" w:line="240" w:lineRule="auto"/>
        <w:ind w:left="141" w:hanging="11"/>
      </w:pPr>
      <w:r>
        <w:t>____________________________________________________________________________</w:t>
      </w:r>
    </w:p>
    <w:p w14:paraId="7DC0C89C" w14:textId="77777777" w:rsidR="004820B3" w:rsidRDefault="004820B3" w:rsidP="004820B3">
      <w:pPr>
        <w:pStyle w:val="ArialText"/>
        <w:spacing w:after="240" w:line="240" w:lineRule="auto"/>
        <w:ind w:left="141" w:hanging="11"/>
      </w:pPr>
      <w:r>
        <w:t>____________________________________________________________________________</w:t>
      </w:r>
    </w:p>
    <w:p w14:paraId="7B6369E6" w14:textId="77777777" w:rsidR="004820B3" w:rsidRDefault="004820B3" w:rsidP="004820B3">
      <w:pPr>
        <w:pStyle w:val="ArialText"/>
        <w:spacing w:after="240" w:line="240" w:lineRule="auto"/>
        <w:ind w:left="141" w:hanging="11"/>
      </w:pPr>
      <w:r>
        <w:t>____________________________________________________________________________</w:t>
      </w:r>
    </w:p>
    <w:p w14:paraId="1B0DB453" w14:textId="77777777" w:rsidR="00917AD6" w:rsidRPr="002D4E32" w:rsidRDefault="00917AD6" w:rsidP="00F9391A">
      <w:pPr>
        <w:pStyle w:val="ArialText"/>
        <w:spacing w:after="240" w:line="240" w:lineRule="auto"/>
        <w:ind w:left="141" w:hanging="11"/>
      </w:pPr>
    </w:p>
    <w:p w14:paraId="55A082D9" w14:textId="6E597A3D" w:rsidR="00592A6A" w:rsidRPr="00F9391A" w:rsidRDefault="00654854" w:rsidP="00F9391A">
      <w:pPr>
        <w:pStyle w:val="ArialText"/>
        <w:spacing w:after="240" w:line="240" w:lineRule="auto"/>
        <w:ind w:left="141" w:hanging="11"/>
      </w:pPr>
      <w:r>
        <w:t>Wem würdest du den Text empfehlen und warum?</w:t>
      </w:r>
    </w:p>
    <w:p w14:paraId="09C8B440" w14:textId="2CC1F89A" w:rsidR="00592A6A" w:rsidRDefault="00592A6A" w:rsidP="00F9391A">
      <w:pPr>
        <w:pStyle w:val="ArialText"/>
        <w:spacing w:after="240" w:line="240" w:lineRule="auto"/>
        <w:ind w:left="141" w:hanging="11"/>
      </w:pPr>
      <w:r>
        <w:t>____________________________________________________________________________</w:t>
      </w:r>
    </w:p>
    <w:p w14:paraId="73B7A090" w14:textId="3F4EA7B5" w:rsidR="00592A6A" w:rsidRDefault="00592A6A" w:rsidP="00F9391A">
      <w:pPr>
        <w:pStyle w:val="ArialText"/>
        <w:spacing w:after="240" w:line="240" w:lineRule="auto"/>
        <w:ind w:left="141" w:hanging="11"/>
      </w:pPr>
      <w:r>
        <w:t>____________________________________________________________________________</w:t>
      </w:r>
    </w:p>
    <w:p w14:paraId="66979FAF" w14:textId="66763994" w:rsidR="007E33B6" w:rsidRDefault="00592A6A" w:rsidP="00F9391A">
      <w:pPr>
        <w:pStyle w:val="ArialText"/>
        <w:spacing w:after="240" w:line="240" w:lineRule="auto"/>
        <w:ind w:left="141" w:hanging="11"/>
      </w:pPr>
      <w:r>
        <w:t>___________________________________________________________________________</w:t>
      </w:r>
      <w:r w:rsidR="007E33B6">
        <w:t>_</w:t>
      </w:r>
    </w:p>
    <w:p w14:paraId="2FA2E00C" w14:textId="77777777" w:rsidR="00654854" w:rsidRDefault="00654854" w:rsidP="00F9391A">
      <w:pPr>
        <w:pStyle w:val="ArialText"/>
        <w:spacing w:after="240" w:line="240" w:lineRule="auto"/>
        <w:ind w:left="141" w:hanging="11"/>
      </w:pPr>
      <w:r>
        <w:t>____________________________________________________________________________</w:t>
      </w:r>
    </w:p>
    <w:p w14:paraId="176C4D15" w14:textId="467EA108" w:rsidR="00FB798E" w:rsidRPr="004820B3" w:rsidRDefault="004820B3" w:rsidP="004820B3">
      <w:pPr>
        <w:pStyle w:val="ArialText"/>
        <w:spacing w:after="240" w:line="240" w:lineRule="auto"/>
        <w:ind w:left="141" w:hanging="11"/>
      </w:pPr>
      <w:r>
        <w:t>____________________________________________________________________________</w:t>
      </w:r>
    </w:p>
    <w:sectPr w:rsidR="00FB798E" w:rsidRPr="004820B3" w:rsidSect="006D2681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6" w:h="16838"/>
      <w:pgMar w:top="244" w:right="794" w:bottom="249" w:left="1134" w:header="0" w:footer="624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23840F" w14:textId="77777777" w:rsidR="004839CC" w:rsidRDefault="004839CC">
      <w:pPr>
        <w:spacing w:after="0" w:line="240" w:lineRule="auto"/>
      </w:pPr>
      <w:r>
        <w:separator/>
      </w:r>
    </w:p>
  </w:endnote>
  <w:endnote w:type="continuationSeparator" w:id="0">
    <w:p w14:paraId="4BFC1B09" w14:textId="77777777" w:rsidR="004839CC" w:rsidRDefault="004839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">
    <w:altName w:val="Cambria"/>
    <w:panose1 w:val="00000000000000000000"/>
    <w:charset w:val="00"/>
    <w:family w:val="roman"/>
    <w:notTrueType/>
    <w:pitch w:val="default"/>
  </w:font>
  <w:font w:name="TheSans C5 SemiLight">
    <w:altName w:val="Calibri"/>
    <w:panose1 w:val="020B0402050302020203"/>
    <w:charset w:val="00"/>
    <w:family w:val="swiss"/>
    <w:notTrueType/>
    <w:pitch w:val="variable"/>
    <w:sig w:usb0="A00000FF" w:usb1="5000F0FB" w:usb2="00000000" w:usb3="00000000" w:csb0="0000019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Plain">
    <w:altName w:val="Calibri"/>
    <w:panose1 w:val="020B0502050302020203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2D9AC4" w14:textId="77777777" w:rsidR="00AA47B5" w:rsidRDefault="00C367E2">
    <w:pPr>
      <w:spacing w:after="0" w:line="259" w:lineRule="auto"/>
      <w:ind w:left="0" w:right="8750" w:firstLine="0"/>
    </w:pPr>
    <w:r>
      <w:rPr>
        <w:rFonts w:ascii="Calibri" w:eastAsia="Calibri" w:hAnsi="Calibri" w:cs="Calibri"/>
        <w:noProof/>
        <w:color w:val="000000"/>
      </w:rPr>
      <mc:AlternateContent>
        <mc:Choice Requires="wpg">
          <w:drawing>
            <wp:anchor distT="0" distB="0" distL="114300" distR="114300" simplePos="0" relativeHeight="251676672" behindDoc="0" locked="0" layoutInCell="1" allowOverlap="1" wp14:anchorId="09FD172E" wp14:editId="4D6F0864">
              <wp:simplePos x="0" y="0"/>
              <wp:positionH relativeFrom="page">
                <wp:posOffset>855591</wp:posOffset>
              </wp:positionH>
              <wp:positionV relativeFrom="page">
                <wp:posOffset>10211586</wp:posOffset>
              </wp:positionV>
              <wp:extent cx="428117" cy="126009"/>
              <wp:effectExtent l="0" t="0" r="0" b="0"/>
              <wp:wrapSquare wrapText="bothSides"/>
              <wp:docPr id="13747" name="Group 1374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28117" cy="126009"/>
                        <a:chOff x="0" y="0"/>
                        <a:chExt cx="428117" cy="126009"/>
                      </a:xfrm>
                    </wpg:grpSpPr>
                    <wps:wsp>
                      <wps:cNvPr id="13748" name="Shape 13748"/>
                      <wps:cNvSpPr/>
                      <wps:spPr>
                        <a:xfrm>
                          <a:off x="72822" y="6845"/>
                          <a:ext cx="124917" cy="1134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4917" h="113423">
                              <a:moveTo>
                                <a:pt x="0" y="0"/>
                              </a:moveTo>
                              <a:lnTo>
                                <a:pt x="26403" y="0"/>
                              </a:lnTo>
                              <a:lnTo>
                                <a:pt x="37833" y="70218"/>
                              </a:lnTo>
                              <a:lnTo>
                                <a:pt x="49251" y="0"/>
                              </a:lnTo>
                              <a:lnTo>
                                <a:pt x="75654" y="0"/>
                              </a:lnTo>
                              <a:lnTo>
                                <a:pt x="87084" y="70218"/>
                              </a:lnTo>
                              <a:lnTo>
                                <a:pt x="98501" y="0"/>
                              </a:lnTo>
                              <a:lnTo>
                                <a:pt x="124917" y="0"/>
                              </a:lnTo>
                              <a:lnTo>
                                <a:pt x="104877" y="113423"/>
                              </a:lnTo>
                              <a:lnTo>
                                <a:pt x="75286" y="113423"/>
                              </a:lnTo>
                              <a:lnTo>
                                <a:pt x="62459" y="40627"/>
                              </a:lnTo>
                              <a:lnTo>
                                <a:pt x="49619" y="113423"/>
                              </a:lnTo>
                              <a:lnTo>
                                <a:pt x="20041" y="113423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49" name="Shape 13749"/>
                      <wps:cNvSpPr/>
                      <wps:spPr>
                        <a:xfrm>
                          <a:off x="204127" y="6045"/>
                          <a:ext cx="38627" cy="1142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627" h="114223">
                              <a:moveTo>
                                <a:pt x="35497" y="0"/>
                              </a:moveTo>
                              <a:lnTo>
                                <a:pt x="38627" y="327"/>
                              </a:lnTo>
                              <a:lnTo>
                                <a:pt x="38627" y="23037"/>
                              </a:lnTo>
                              <a:lnTo>
                                <a:pt x="33477" y="21577"/>
                              </a:lnTo>
                              <a:cubicBezTo>
                                <a:pt x="30772" y="21577"/>
                                <a:pt x="27737" y="21742"/>
                                <a:pt x="26213" y="21907"/>
                              </a:cubicBezTo>
                              <a:lnTo>
                                <a:pt x="26213" y="50940"/>
                              </a:lnTo>
                              <a:cubicBezTo>
                                <a:pt x="27572" y="51105"/>
                                <a:pt x="30264" y="51282"/>
                                <a:pt x="32804" y="51282"/>
                              </a:cubicBezTo>
                              <a:lnTo>
                                <a:pt x="38627" y="49471"/>
                              </a:lnTo>
                              <a:lnTo>
                                <a:pt x="38627" y="88619"/>
                              </a:lnTo>
                              <a:lnTo>
                                <a:pt x="27229" y="69914"/>
                              </a:lnTo>
                              <a:lnTo>
                                <a:pt x="26213" y="69914"/>
                              </a:lnTo>
                              <a:lnTo>
                                <a:pt x="26213" y="114223"/>
                              </a:lnTo>
                              <a:lnTo>
                                <a:pt x="0" y="114223"/>
                              </a:lnTo>
                              <a:lnTo>
                                <a:pt x="0" y="838"/>
                              </a:lnTo>
                              <a:cubicBezTo>
                                <a:pt x="9576" y="165"/>
                                <a:pt x="21844" y="0"/>
                                <a:pt x="3549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0" name="Shape 13750"/>
                      <wps:cNvSpPr/>
                      <wps:spPr>
                        <a:xfrm>
                          <a:off x="0" y="4483"/>
                          <a:ext cx="73889" cy="11743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3889" h="117436">
                              <a:moveTo>
                                <a:pt x="45707" y="0"/>
                              </a:moveTo>
                              <a:cubicBezTo>
                                <a:pt x="51752" y="0"/>
                                <a:pt x="59296" y="673"/>
                                <a:pt x="66345" y="2006"/>
                              </a:cubicBezTo>
                              <a:lnTo>
                                <a:pt x="66294" y="25146"/>
                              </a:lnTo>
                              <a:cubicBezTo>
                                <a:pt x="59919" y="23304"/>
                                <a:pt x="51410" y="21615"/>
                                <a:pt x="44691" y="21615"/>
                              </a:cubicBezTo>
                              <a:cubicBezTo>
                                <a:pt x="33731" y="21615"/>
                                <a:pt x="28499" y="26314"/>
                                <a:pt x="28499" y="32702"/>
                              </a:cubicBezTo>
                              <a:cubicBezTo>
                                <a:pt x="28499" y="50343"/>
                                <a:pt x="73889" y="43624"/>
                                <a:pt x="73889" y="79070"/>
                              </a:cubicBezTo>
                              <a:cubicBezTo>
                                <a:pt x="73889" y="101105"/>
                                <a:pt x="56274" y="117436"/>
                                <a:pt x="27330" y="117436"/>
                              </a:cubicBezTo>
                              <a:cubicBezTo>
                                <a:pt x="19444" y="117436"/>
                                <a:pt x="11189" y="116598"/>
                                <a:pt x="3975" y="114909"/>
                              </a:cubicBezTo>
                              <a:lnTo>
                                <a:pt x="5131" y="90068"/>
                              </a:lnTo>
                              <a:cubicBezTo>
                                <a:pt x="11506" y="92430"/>
                                <a:pt x="21120" y="94869"/>
                                <a:pt x="29337" y="94869"/>
                              </a:cubicBezTo>
                              <a:cubicBezTo>
                                <a:pt x="38964" y="94869"/>
                                <a:pt x="45872" y="90830"/>
                                <a:pt x="45872" y="82765"/>
                              </a:cubicBezTo>
                              <a:cubicBezTo>
                                <a:pt x="45872" y="63449"/>
                                <a:pt x="1346" y="73025"/>
                                <a:pt x="483" y="35382"/>
                              </a:cubicBezTo>
                              <a:cubicBezTo>
                                <a:pt x="0" y="14071"/>
                                <a:pt x="17259" y="0"/>
                                <a:pt x="4570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1" name="Shape 13751"/>
                      <wps:cNvSpPr/>
                      <wps:spPr>
                        <a:xfrm>
                          <a:off x="242754" y="6372"/>
                          <a:ext cx="47466" cy="11389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7466" h="113896">
                              <a:moveTo>
                                <a:pt x="0" y="0"/>
                              </a:moveTo>
                              <a:lnTo>
                                <a:pt x="14804" y="1549"/>
                              </a:lnTo>
                              <a:cubicBezTo>
                                <a:pt x="30506" y="5376"/>
                                <a:pt x="39300" y="15287"/>
                                <a:pt x="39300" y="33327"/>
                              </a:cubicBezTo>
                              <a:cubicBezTo>
                                <a:pt x="39300" y="48606"/>
                                <a:pt x="29889" y="61027"/>
                                <a:pt x="14764" y="64709"/>
                              </a:cubicBezTo>
                              <a:cubicBezTo>
                                <a:pt x="17786" y="69078"/>
                                <a:pt x="20644" y="73269"/>
                                <a:pt x="23501" y="77473"/>
                              </a:cubicBezTo>
                              <a:lnTo>
                                <a:pt x="47466" y="113896"/>
                              </a:lnTo>
                              <a:lnTo>
                                <a:pt x="15602" y="113896"/>
                              </a:lnTo>
                              <a:lnTo>
                                <a:pt x="0" y="88292"/>
                              </a:lnTo>
                              <a:lnTo>
                                <a:pt x="0" y="49144"/>
                              </a:lnTo>
                              <a:lnTo>
                                <a:pt x="7472" y="46820"/>
                              </a:lnTo>
                              <a:cubicBezTo>
                                <a:pt x="10639" y="44155"/>
                                <a:pt x="12414" y="40294"/>
                                <a:pt x="12414" y="35512"/>
                              </a:cubicBezTo>
                              <a:cubicBezTo>
                                <a:pt x="12414" y="31067"/>
                                <a:pt x="11103" y="27501"/>
                                <a:pt x="8252" y="25047"/>
                              </a:cubicBezTo>
                              <a:lnTo>
                                <a:pt x="0" y="22709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2" name="Shape 13752"/>
                      <wps:cNvSpPr/>
                      <wps:spPr>
                        <a:xfrm>
                          <a:off x="365633" y="0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3" name="Shape 13753"/>
                      <wps:cNvSpPr/>
                      <wps:spPr>
                        <a:xfrm>
                          <a:off x="309486" y="0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49A17F26" id="Group 13747" o:spid="_x0000_s1026" style="position:absolute;margin-left:67.35pt;margin-top:804.05pt;width:33.7pt;height:9.9pt;z-index:251676672;mso-position-horizontal-relative:page;mso-position-vertical-relative:page" coordsize="428117,1260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">
              <v:shape id="Shape 13748" o:spid="_x0000_s1027" style="position:absolute;left:72822;top:6845;width:124917;height:113423;visibility:visible;mso-wrap-style:square;v-text-anchor:top" coordsize="124917,1134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" path="m,l26403,,37833,70218,49251,,75654,,87084,70218,98501,r26416,l104877,113423r-29591,l62459,40627,49619,113423r-29578,l,xe" fillcolor="#909191" stroked="f" strokeweight="0">
                <v:stroke miterlimit="83231f" joinstyle="miter"/>
                <v:path arrowok="t" textboxrect="0,0,124917,113423"/>
              </v:shape>
              <v:shape id="Shape 13749" o:spid="_x0000_s1028" style="position:absolute;left:204127;top:6045;width:38627;height:114223;visibility:visible;mso-wrap-style:square;v-text-anchor:top" coordsize="38627,1142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" path="m35497,r3130,327l38627,23037,33477,21577v-2705,,-5740,165,-7264,330l26213,50940v1359,165,4051,342,6591,342l38627,49471r,39148l27229,69914r-1016,l26213,114223,,114223,,838c9576,165,21844,,35497,xe" fillcolor="#909191" stroked="f" strokeweight="0">
                <v:stroke miterlimit="83231f" joinstyle="miter"/>
                <v:path arrowok="t" textboxrect="0,0,38627,114223"/>
              </v:shape>
              <v:shape id="Shape 13750" o:spid="_x0000_s1029" style="position:absolute;top:4483;width:73889;height:117436;visibility:visible;mso-wrap-style:square;v-text-anchor:top" coordsize="73889,1174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" path="m45707,v6045,,13589,673,20638,2006l66294,25146c59919,23304,51410,21615,44691,21615v-10960,,-16192,4699,-16192,11087c28499,50343,73889,43624,73889,79070v,22035,-17615,38366,-46559,38366c19444,117436,11189,116598,3975,114909l5131,90068v6375,2362,15989,4801,24206,4801c38964,94869,45872,90830,45872,82765,45872,63449,1346,73025,483,35382,,14071,17259,,45707,xe" fillcolor="#909191" stroked="f" strokeweight="0">
                <v:stroke miterlimit="83231f" joinstyle="miter"/>
                <v:path arrowok="t" textboxrect="0,0,73889,117436"/>
              </v:shape>
              <v:shape id="Shape 13751" o:spid="_x0000_s1030" style="position:absolute;left:242754;top:6372;width:47466;height:113896;visibility:visible;mso-wrap-style:square;v-text-anchor:top" coordsize="47466,1138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" path="m,l14804,1549c30506,5376,39300,15287,39300,33327v,15279,-9411,27700,-24536,31382c17786,69078,20644,73269,23501,77473r23965,36423l15602,113896,,88292,,49144,7472,46820v3167,-2665,4942,-6526,4942,-11308c12414,31067,11103,27501,8252,25047l,22709,,xe" fillcolor="#909191" stroked="f" strokeweight="0">
                <v:stroke miterlimit="83231f" joinstyle="miter"/>
                <v:path arrowok="t" textboxrect="0,0,47466,113896"/>
              </v:shape>
              <v:shape id="Shape 13752" o:spid="_x0000_s1031" style="position:absolute;left:365633;width:62484;height:126009;visibility:visible;mso-wrap-style:square;v-text-anchor:top" coordsize="62484,126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v:shape id="Shape 13753" o:spid="_x0000_s1032" style="position:absolute;left:309486;width:62484;height:126009;visibility:visible;mso-wrap-style:square;v-text-anchor:top" coordsize="62484,126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w10:wrap type="square" anchorx="page" anchory="page"/>
            </v:group>
          </w:pict>
        </mc:Fallback>
      </mc:AlternateContent>
    </w:r>
    <w:r>
      <w:rPr>
        <w:rFonts w:ascii="TheSans C5 Plain" w:eastAsia="TheSans C5 Plain" w:hAnsi="TheSans C5 Plain" w:cs="TheSans C5 Plain"/>
        <w:b/>
        <w:color w:val="909191"/>
      </w:rPr>
      <w:t xml:space="preserve">©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4EE925" w14:textId="58F13E90" w:rsidR="00AB430E" w:rsidRPr="00CB6221" w:rsidRDefault="00447870" w:rsidP="001032BF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TheSans C5 Plain" w:eastAsia="TheSans C5 Plain" w:hAnsi="TheSans C5 Plain" w:cs="TheSans C5 Plain"/>
        <w:bCs/>
        <w:noProof/>
        <w:color w:val="909191"/>
      </w:rPr>
      <w:drawing>
        <wp:inline distT="0" distB="0" distL="0" distR="0" wp14:anchorId="0F03F344" wp14:editId="259825DC">
          <wp:extent cx="414655" cy="121920"/>
          <wp:effectExtent l="0" t="0" r="4445" b="0"/>
          <wp:docPr id="1717610383" name="Grafik 2" descr="Logo WD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17610383" name="Grafik 2" descr="Logo WD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14655" cy="12192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 w:rsidR="0081107C" w:rsidRPr="00055038">
      <w:rPr>
        <w:rFonts w:ascii="TheSans C5 Plain" w:eastAsia="TheSans C5 Plain" w:hAnsi="TheSans C5 Plain" w:cs="TheSans C5 Plain"/>
        <w:b/>
        <w:noProof/>
        <w:color w:val="909191"/>
      </w:rPr>
      <mc:AlternateContent>
        <mc:Choice Requires="wps">
          <w:drawing>
            <wp:anchor distT="0" distB="0" distL="114300" distR="114300" simplePos="0" relativeHeight="251678720" behindDoc="0" locked="0" layoutInCell="1" allowOverlap="1" wp14:anchorId="5D4224EB" wp14:editId="39FA0BC1">
              <wp:simplePos x="0" y="0"/>
              <wp:positionH relativeFrom="margin">
                <wp:posOffset>1259785</wp:posOffset>
              </wp:positionH>
              <wp:positionV relativeFrom="page">
                <wp:posOffset>10090205</wp:posOffset>
              </wp:positionV>
              <wp:extent cx="5008245" cy="318052"/>
              <wp:effectExtent l="0" t="0" r="0" b="6350"/>
              <wp:wrapNone/>
              <wp:docPr id="451" name="Rechteck 4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008245" cy="318052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sdt>
                          <w:sdtPr>
                            <w:rPr>
                              <w:rFonts w:ascii="Arial" w:hAnsi="Arial" w:cs="Arial"/>
                              <w:color w:val="auto"/>
                            </w:rPr>
                            <w:alias w:val="Datum"/>
                            <w:id w:val="77476837"/>
                            <w:dataBinding w:prefixMappings="xmlns:ns0='http://schemas.microsoft.com/office/2006/coverPageProps'" w:xpath="/ns0:CoverPageProperties[1]/ns0:PublishDate[1]" w:storeItemID="{55AF091B-3C7A-41E3-B477-F2FDAA23CFDA}"/>
                            <w:date w:fullDate="2025-05-01T00:00:00Z">
                              <w:dateFormat w:val="d. MMMM yyyy"/>
                              <w:lid w:val="de-DE"/>
                              <w:storeMappedDataAs w:val="dateTime"/>
                              <w:calendar w:val="gregorian"/>
                            </w:date>
                          </w:sdtPr>
                          <w:sdtEndPr/>
                          <w:sdtContent>
                            <w:p w14:paraId="149D13F9" w14:textId="797CF413" w:rsidR="00055038" w:rsidRPr="0081107C" w:rsidRDefault="00654854">
                              <w:pPr>
                                <w:jc w:val="right"/>
                                <w:rPr>
                                  <w:rFonts w:ascii="Arial" w:hAnsi="Arial" w:cs="Arial"/>
                                  <w:color w:val="auto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color w:val="auto"/>
                                </w:rPr>
                                <w:t>1. Mai 2025</w:t>
                              </w:r>
                            </w:p>
                          </w:sdtContent>
                        </w:sdt>
                      </w:txbxContent>
                    </wps:txbx>
                    <wps:bodyPr rot="0" vert="horz" wrap="square" lIns="91440" tIns="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bottomMargin">
                <wp14:pctHeight>0</wp14:pctHeight>
              </wp14:sizeRelV>
            </wp:anchor>
          </w:drawing>
        </mc:Choice>
        <mc:Fallback>
          <w:pict>
            <v:rect w14:anchorId="5D4224EB" id="Rechteck 42" o:spid="_x0000_s1026" style="position:absolute;margin-left:99.2pt;margin-top:794.5pt;width:394.35pt;height:25.05pt;z-index:2516787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" filled="f" stroked="f">
              <v:textbox inset=",0">
                <w:txbxContent>
                  <w:sdt>
                    <w:sdtPr>
                      <w:rPr>
                        <w:rFonts w:ascii="Arial" w:hAnsi="Arial" w:cs="Arial"/>
                        <w:color w:val="auto"/>
                      </w:rPr>
                      <w:alias w:val="Datum"/>
                      <w:id w:val="77476837"/>
                      <w:dataBinding w:prefixMappings="xmlns:ns0='http://schemas.microsoft.com/office/2006/coverPageProps'" w:xpath="/ns0:CoverPageProperties[1]/ns0:PublishDate[1]" w:storeItemID="{55AF091B-3C7A-41E3-B477-F2FDAA23CFDA}"/>
                      <w:date w:fullDate="2025-05-01T00:00:00Z">
                        <w:dateFormat w:val="d. MMMM yyyy"/>
                        <w:lid w:val="de-DE"/>
                        <w:storeMappedDataAs w:val="dateTime"/>
                        <w:calendar w:val="gregorian"/>
                      </w:date>
                    </w:sdtPr>
                    <w:sdtEndPr/>
                    <w:sdtContent>
                      <w:p w14:paraId="149D13F9" w14:textId="797CF413" w:rsidR="00055038" w:rsidRPr="0081107C" w:rsidRDefault="00654854">
                        <w:pPr>
                          <w:jc w:val="right"/>
                          <w:rPr>
                            <w:rFonts w:ascii="Arial" w:hAnsi="Arial" w:cs="Arial"/>
                            <w:color w:val="auto"/>
                          </w:rPr>
                        </w:pPr>
                        <w:r>
                          <w:rPr>
                            <w:rFonts w:ascii="Arial" w:hAnsi="Arial" w:cs="Arial"/>
                            <w:color w:val="auto"/>
                          </w:rPr>
                          <w:t>1. Mai 2025</w:t>
                        </w:r>
                      </w:p>
                    </w:sdtContent>
                  </w:sdt>
                </w:txbxContent>
              </v:textbox>
              <w10:wrap anchorx="margin" anchory="page"/>
            </v:rect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C0F230" w14:textId="77777777" w:rsidR="00AA47B5" w:rsidRDefault="001E43DF">
    <w:pPr>
      <w:spacing w:after="160" w:line="259" w:lineRule="auto"/>
      <w:ind w:left="0" w:firstLine="0"/>
    </w:pPr>
    <w:r>
      <w:rPr>
        <w:rFonts w:ascii="Calibri" w:eastAsia="Calibri" w:hAnsi="Calibri" w:cs="Calibri"/>
        <w:noProof/>
        <w:color w:val="000000"/>
      </w:rPr>
      <mc:AlternateContent>
        <mc:Choice Requires="wpg">
          <w:drawing>
            <wp:anchor distT="0" distB="0" distL="114300" distR="114300" simplePos="0" relativeHeight="251645952" behindDoc="1" locked="0" layoutInCell="1" allowOverlap="1" wp14:anchorId="0B564EF8" wp14:editId="092033A6">
              <wp:simplePos x="0" y="0"/>
              <wp:positionH relativeFrom="margin">
                <wp:align>left</wp:align>
              </wp:positionH>
              <wp:positionV relativeFrom="paragraph">
                <wp:posOffset>232913</wp:posOffset>
              </wp:positionV>
              <wp:extent cx="563245" cy="181610"/>
              <wp:effectExtent l="0" t="0" r="8255" b="8890"/>
              <wp:wrapNone/>
              <wp:docPr id="13768" name="Group 1010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63245" cy="181610"/>
                        <a:chOff x="0" y="0"/>
                        <a:chExt cx="563709" cy="181610"/>
                      </a:xfrm>
                    </wpg:grpSpPr>
                    <wps:wsp>
                      <wps:cNvPr id="13769" name="Shape 37"/>
                      <wps:cNvSpPr/>
                      <wps:spPr>
                        <a:xfrm>
                          <a:off x="30458" y="67873"/>
                          <a:ext cx="17951" cy="4529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951" h="45292">
                              <a:moveTo>
                                <a:pt x="17951" y="0"/>
                              </a:moveTo>
                              <a:lnTo>
                                <a:pt x="17951" y="8741"/>
                              </a:lnTo>
                              <a:lnTo>
                                <a:pt x="13853" y="10633"/>
                              </a:lnTo>
                              <a:cubicBezTo>
                                <a:pt x="11757" y="13604"/>
                                <a:pt x="10884" y="17763"/>
                                <a:pt x="10884" y="22513"/>
                              </a:cubicBezTo>
                              <a:cubicBezTo>
                                <a:pt x="10884" y="27473"/>
                                <a:pt x="11862" y="31352"/>
                                <a:pt x="13940" y="33993"/>
                              </a:cubicBezTo>
                              <a:lnTo>
                                <a:pt x="17951" y="35671"/>
                              </a:lnTo>
                              <a:lnTo>
                                <a:pt x="17951" y="45292"/>
                              </a:lnTo>
                              <a:lnTo>
                                <a:pt x="5272" y="40184"/>
                              </a:lnTo>
                              <a:cubicBezTo>
                                <a:pt x="1676" y="35927"/>
                                <a:pt x="0" y="29923"/>
                                <a:pt x="0" y="22932"/>
                              </a:cubicBezTo>
                              <a:cubicBezTo>
                                <a:pt x="0" y="16220"/>
                                <a:pt x="1676" y="9832"/>
                                <a:pt x="5552" y="5122"/>
                              </a:cubicBezTo>
                              <a:lnTo>
                                <a:pt x="1795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1" name="Shape 38"/>
                      <wps:cNvSpPr/>
                      <wps:spPr>
                        <a:xfrm>
                          <a:off x="5592" y="44281"/>
                          <a:ext cx="42818" cy="918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2818" h="91806">
                              <a:moveTo>
                                <a:pt x="42818" y="0"/>
                              </a:moveTo>
                              <a:lnTo>
                                <a:pt x="42818" y="9482"/>
                              </a:lnTo>
                              <a:lnTo>
                                <a:pt x="32565" y="11550"/>
                              </a:lnTo>
                              <a:cubicBezTo>
                                <a:pt x="19325" y="17153"/>
                                <a:pt x="10046" y="30283"/>
                                <a:pt x="10046" y="45686"/>
                              </a:cubicBezTo>
                              <a:cubicBezTo>
                                <a:pt x="10046" y="61088"/>
                                <a:pt x="19325" y="74454"/>
                                <a:pt x="32565" y="80173"/>
                              </a:cubicBezTo>
                              <a:lnTo>
                                <a:pt x="42818" y="82290"/>
                              </a:lnTo>
                              <a:lnTo>
                                <a:pt x="42818" y="91806"/>
                              </a:lnTo>
                              <a:lnTo>
                                <a:pt x="28402" y="88976"/>
                              </a:lnTo>
                              <a:cubicBezTo>
                                <a:pt x="11473" y="81943"/>
                                <a:pt x="0" y="65444"/>
                                <a:pt x="0" y="45965"/>
                              </a:cubicBezTo>
                              <a:cubicBezTo>
                                <a:pt x="0" y="26486"/>
                                <a:pt x="11787" y="9908"/>
                                <a:pt x="28637" y="2836"/>
                              </a:cubicBezTo>
                              <a:lnTo>
                                <a:pt x="4281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2" name="Shape 39"/>
                      <wps:cNvSpPr/>
                      <wps:spPr>
                        <a:xfrm>
                          <a:off x="48410" y="103543"/>
                          <a:ext cx="17951" cy="1127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951" h="11277">
                              <a:moveTo>
                                <a:pt x="0" y="0"/>
                              </a:moveTo>
                              <a:lnTo>
                                <a:pt x="5645" y="2362"/>
                              </a:lnTo>
                              <a:cubicBezTo>
                                <a:pt x="9557" y="2362"/>
                                <a:pt x="13202" y="1663"/>
                                <a:pt x="16554" y="267"/>
                              </a:cubicBezTo>
                              <a:lnTo>
                                <a:pt x="17951" y="8915"/>
                              </a:lnTo>
                              <a:cubicBezTo>
                                <a:pt x="13760" y="10439"/>
                                <a:pt x="8998" y="11277"/>
                                <a:pt x="4108" y="11277"/>
                              </a:cubicBezTo>
                              <a:lnTo>
                                <a:pt x="0" y="9621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4" name="Shape 40"/>
                      <wps:cNvSpPr/>
                      <wps:spPr>
                        <a:xfrm>
                          <a:off x="48410" y="65253"/>
                          <a:ext cx="17393" cy="1136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393" h="11361">
                              <a:moveTo>
                                <a:pt x="6344" y="0"/>
                              </a:moveTo>
                              <a:cubicBezTo>
                                <a:pt x="10547" y="0"/>
                                <a:pt x="14319" y="698"/>
                                <a:pt x="17393" y="1803"/>
                              </a:cubicBezTo>
                              <a:lnTo>
                                <a:pt x="16275" y="10731"/>
                              </a:lnTo>
                              <a:cubicBezTo>
                                <a:pt x="13481" y="9334"/>
                                <a:pt x="9836" y="8496"/>
                                <a:pt x="6204" y="8496"/>
                              </a:cubicBezTo>
                              <a:lnTo>
                                <a:pt x="0" y="11361"/>
                              </a:lnTo>
                              <a:lnTo>
                                <a:pt x="0" y="2620"/>
                              </a:lnTo>
                              <a:lnTo>
                                <a:pt x="6344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5" name="Shape 41"/>
                      <wps:cNvSpPr/>
                      <wps:spPr>
                        <a:xfrm>
                          <a:off x="48410" y="43459"/>
                          <a:ext cx="51048" cy="9343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1048" h="93434">
                              <a:moveTo>
                                <a:pt x="4108" y="0"/>
                              </a:moveTo>
                              <a:cubicBezTo>
                                <a:pt x="30245" y="0"/>
                                <a:pt x="51048" y="20536"/>
                                <a:pt x="51048" y="46507"/>
                              </a:cubicBezTo>
                              <a:cubicBezTo>
                                <a:pt x="51048" y="72479"/>
                                <a:pt x="30105" y="93434"/>
                                <a:pt x="4108" y="93434"/>
                              </a:cubicBezTo>
                              <a:lnTo>
                                <a:pt x="0" y="92628"/>
                              </a:lnTo>
                              <a:lnTo>
                                <a:pt x="0" y="83111"/>
                              </a:lnTo>
                              <a:lnTo>
                                <a:pt x="4108" y="83959"/>
                              </a:lnTo>
                              <a:cubicBezTo>
                                <a:pt x="24657" y="83959"/>
                                <a:pt x="41142" y="67322"/>
                                <a:pt x="41142" y="46786"/>
                              </a:cubicBezTo>
                              <a:cubicBezTo>
                                <a:pt x="41142" y="26391"/>
                                <a:pt x="24657" y="9474"/>
                                <a:pt x="4108" y="9474"/>
                              </a:cubicBezTo>
                              <a:lnTo>
                                <a:pt x="0" y="10303"/>
                              </a:lnTo>
                              <a:lnTo>
                                <a:pt x="0" y="822"/>
                              </a:lnTo>
                              <a:lnTo>
                                <a:pt x="410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6" name="Shape 42"/>
                      <wps:cNvSpPr/>
                      <wps:spPr>
                        <a:xfrm>
                          <a:off x="208413" y="35890"/>
                          <a:ext cx="124917" cy="1134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4917" h="113423">
                              <a:moveTo>
                                <a:pt x="0" y="0"/>
                              </a:moveTo>
                              <a:lnTo>
                                <a:pt x="26403" y="0"/>
                              </a:lnTo>
                              <a:lnTo>
                                <a:pt x="37833" y="70218"/>
                              </a:lnTo>
                              <a:lnTo>
                                <a:pt x="49251" y="0"/>
                              </a:lnTo>
                              <a:lnTo>
                                <a:pt x="75654" y="0"/>
                              </a:lnTo>
                              <a:lnTo>
                                <a:pt x="87084" y="70218"/>
                              </a:lnTo>
                              <a:lnTo>
                                <a:pt x="98501" y="0"/>
                              </a:lnTo>
                              <a:lnTo>
                                <a:pt x="124917" y="0"/>
                              </a:lnTo>
                              <a:lnTo>
                                <a:pt x="104877" y="113423"/>
                              </a:lnTo>
                              <a:lnTo>
                                <a:pt x="75286" y="113423"/>
                              </a:lnTo>
                              <a:lnTo>
                                <a:pt x="62459" y="40627"/>
                              </a:lnTo>
                              <a:lnTo>
                                <a:pt x="49619" y="113423"/>
                              </a:lnTo>
                              <a:lnTo>
                                <a:pt x="20041" y="113423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7" name="Shape 43"/>
                      <wps:cNvSpPr/>
                      <wps:spPr>
                        <a:xfrm>
                          <a:off x="339719" y="35090"/>
                          <a:ext cx="38627" cy="1142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627" h="114223">
                              <a:moveTo>
                                <a:pt x="35497" y="0"/>
                              </a:moveTo>
                              <a:lnTo>
                                <a:pt x="38627" y="327"/>
                              </a:lnTo>
                              <a:lnTo>
                                <a:pt x="38627" y="23037"/>
                              </a:lnTo>
                              <a:lnTo>
                                <a:pt x="33477" y="21577"/>
                              </a:lnTo>
                              <a:cubicBezTo>
                                <a:pt x="30772" y="21577"/>
                                <a:pt x="27737" y="21742"/>
                                <a:pt x="26213" y="21907"/>
                              </a:cubicBezTo>
                              <a:lnTo>
                                <a:pt x="26213" y="50940"/>
                              </a:lnTo>
                              <a:cubicBezTo>
                                <a:pt x="27572" y="51105"/>
                                <a:pt x="30264" y="51282"/>
                                <a:pt x="32804" y="51282"/>
                              </a:cubicBezTo>
                              <a:lnTo>
                                <a:pt x="38627" y="49471"/>
                              </a:lnTo>
                              <a:lnTo>
                                <a:pt x="38627" y="88619"/>
                              </a:lnTo>
                              <a:lnTo>
                                <a:pt x="27229" y="69914"/>
                              </a:lnTo>
                              <a:lnTo>
                                <a:pt x="26213" y="69914"/>
                              </a:lnTo>
                              <a:lnTo>
                                <a:pt x="26213" y="114223"/>
                              </a:lnTo>
                              <a:lnTo>
                                <a:pt x="0" y="114223"/>
                              </a:lnTo>
                              <a:lnTo>
                                <a:pt x="0" y="838"/>
                              </a:lnTo>
                              <a:cubicBezTo>
                                <a:pt x="9576" y="165"/>
                                <a:pt x="21844" y="0"/>
                                <a:pt x="3549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8" name="Shape 44"/>
                      <wps:cNvSpPr/>
                      <wps:spPr>
                        <a:xfrm>
                          <a:off x="135592" y="33528"/>
                          <a:ext cx="73889" cy="11743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3889" h="117436">
                              <a:moveTo>
                                <a:pt x="45707" y="0"/>
                              </a:moveTo>
                              <a:cubicBezTo>
                                <a:pt x="51752" y="0"/>
                                <a:pt x="59296" y="673"/>
                                <a:pt x="66345" y="2006"/>
                              </a:cubicBezTo>
                              <a:lnTo>
                                <a:pt x="66294" y="25146"/>
                              </a:lnTo>
                              <a:cubicBezTo>
                                <a:pt x="59919" y="23304"/>
                                <a:pt x="51410" y="21615"/>
                                <a:pt x="44691" y="21615"/>
                              </a:cubicBezTo>
                              <a:cubicBezTo>
                                <a:pt x="33731" y="21615"/>
                                <a:pt x="28499" y="26314"/>
                                <a:pt x="28499" y="32702"/>
                              </a:cubicBezTo>
                              <a:cubicBezTo>
                                <a:pt x="28499" y="50343"/>
                                <a:pt x="73889" y="43624"/>
                                <a:pt x="73889" y="79070"/>
                              </a:cubicBezTo>
                              <a:cubicBezTo>
                                <a:pt x="73889" y="101105"/>
                                <a:pt x="56274" y="117436"/>
                                <a:pt x="27330" y="117436"/>
                              </a:cubicBezTo>
                              <a:cubicBezTo>
                                <a:pt x="19444" y="117436"/>
                                <a:pt x="11189" y="116598"/>
                                <a:pt x="3975" y="114909"/>
                              </a:cubicBezTo>
                              <a:lnTo>
                                <a:pt x="5131" y="90068"/>
                              </a:lnTo>
                              <a:cubicBezTo>
                                <a:pt x="11506" y="92418"/>
                                <a:pt x="21120" y="94869"/>
                                <a:pt x="29337" y="94869"/>
                              </a:cubicBezTo>
                              <a:cubicBezTo>
                                <a:pt x="38964" y="94869"/>
                                <a:pt x="45872" y="90830"/>
                                <a:pt x="45872" y="82765"/>
                              </a:cubicBezTo>
                              <a:cubicBezTo>
                                <a:pt x="45872" y="63449"/>
                                <a:pt x="1346" y="73025"/>
                                <a:pt x="483" y="35382"/>
                              </a:cubicBezTo>
                              <a:cubicBezTo>
                                <a:pt x="0" y="14071"/>
                                <a:pt x="17259" y="0"/>
                                <a:pt x="4570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9" name="Shape 46"/>
                      <wps:cNvSpPr/>
                      <wps:spPr>
                        <a:xfrm>
                          <a:off x="501225" y="29045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80" name="Shape 47"/>
                      <wps:cNvSpPr/>
                      <wps:spPr>
                        <a:xfrm>
                          <a:off x="445078" y="29045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81" name="Rectangle 96"/>
                      <wps:cNvSpPr/>
                      <wps:spPr>
                        <a:xfrm>
                          <a:off x="0" y="0"/>
                          <a:ext cx="180970" cy="241541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3C2B845E" w14:textId="77777777" w:rsidR="001E43DF" w:rsidRDefault="001E43DF" w:rsidP="001E43DF">
                            <w:pPr>
                              <w:spacing w:after="160" w:line="259" w:lineRule="auto"/>
                              <w:ind w:left="0" w:firstLine="0"/>
                            </w:pPr>
                            <w:r>
                              <w:rPr>
                                <w:rFonts w:ascii="TheSans C5 Plain" w:eastAsia="TheSans C5 Plain" w:hAnsi="TheSans C5 Plain" w:cs="TheSans C5 Plain"/>
                                <w:b/>
                                <w:color w:val="909191"/>
                              </w:rPr>
                              <w:t xml:space="preserve">©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782" name="Shape 100"/>
                      <wps:cNvSpPr/>
                      <wps:spPr>
                        <a:xfrm>
                          <a:off x="378346" y="35417"/>
                          <a:ext cx="47466" cy="11389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7466" h="113896">
                              <a:moveTo>
                                <a:pt x="0" y="0"/>
                              </a:moveTo>
                              <a:lnTo>
                                <a:pt x="14804" y="1549"/>
                              </a:lnTo>
                              <a:cubicBezTo>
                                <a:pt x="30506" y="5376"/>
                                <a:pt x="39300" y="15287"/>
                                <a:pt x="39300" y="33327"/>
                              </a:cubicBezTo>
                              <a:cubicBezTo>
                                <a:pt x="39300" y="48606"/>
                                <a:pt x="29889" y="61027"/>
                                <a:pt x="14764" y="64709"/>
                              </a:cubicBezTo>
                              <a:cubicBezTo>
                                <a:pt x="17786" y="69078"/>
                                <a:pt x="20644" y="73269"/>
                                <a:pt x="23501" y="77473"/>
                              </a:cubicBezTo>
                              <a:lnTo>
                                <a:pt x="47466" y="113896"/>
                              </a:lnTo>
                              <a:lnTo>
                                <a:pt x="15602" y="113896"/>
                              </a:lnTo>
                              <a:lnTo>
                                <a:pt x="0" y="88292"/>
                              </a:lnTo>
                              <a:lnTo>
                                <a:pt x="0" y="49144"/>
                              </a:lnTo>
                              <a:lnTo>
                                <a:pt x="7472" y="46820"/>
                              </a:lnTo>
                              <a:cubicBezTo>
                                <a:pt x="10639" y="44155"/>
                                <a:pt x="12414" y="40294"/>
                                <a:pt x="12414" y="35512"/>
                              </a:cubicBezTo>
                              <a:cubicBezTo>
                                <a:pt x="12414" y="31067"/>
                                <a:pt x="11103" y="27501"/>
                                <a:pt x="8252" y="25047"/>
                              </a:cubicBezTo>
                              <a:lnTo>
                                <a:pt x="0" y="22709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00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0B564EF8" id="Group 10102" o:spid="_x0000_s1027" style="position:absolute;margin-left:0;margin-top:18.35pt;width:44.35pt;height:14.3pt;z-index:-251670528;mso-position-horizontal:left;mso-position-horizontal-relative:margin" coordsize="5637,181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">
              <v:shape id="Shape 37" o:spid="_x0000_s1028" style="position:absolute;left:304;top:678;width:180;height:453;visibility:visible;mso-wrap-style:square;v-text-anchor:top" coordsize="17951,452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" path="m17951,r,8741l13853,10633v-2096,2971,-2969,7130,-2969,11880c10884,27473,11862,31352,13940,33993r4011,1678l17951,45292,5272,40184c1676,35927,,29923,,22932,,16220,1676,9832,5552,5122l17951,xe" fillcolor="#909191" stroked="f" strokeweight="0">
                <v:stroke miterlimit="83231f" joinstyle="miter"/>
                <v:path arrowok="t" textboxrect="0,0,17951,45292"/>
              </v:shape>
              <v:shape id="Shape 38" o:spid="_x0000_s1029" style="position:absolute;left:55;top:442;width:429;height:918;visibility:visible;mso-wrap-style:square;v-text-anchor:top" coordsize="42818,918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" path="m42818,r,9482l32565,11550c19325,17153,10046,30283,10046,45686v,15402,9279,28768,22519,34487l42818,82290r,9516l28402,88976c11473,81943,,65444,,45965,,26486,11787,9908,28637,2836l42818,xe" fillcolor="#909191" stroked="f" strokeweight="0">
                <v:stroke miterlimit="83231f" joinstyle="miter"/>
                <v:path arrowok="t" textboxrect="0,0,42818,91806"/>
              </v:shape>
              <v:shape id="Shape 39" o:spid="_x0000_s1030" style="position:absolute;left:484;top:1035;width:179;height:113;visibility:visible;mso-wrap-style:square;v-text-anchor:top" coordsize="17951,112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" path="m,l5645,2362v3912,,7557,-699,10909,-2095l17951,8915c13760,10439,8998,11277,4108,11277l,9621,,xe" fillcolor="#909191" stroked="f" strokeweight="0">
                <v:stroke miterlimit="83231f" joinstyle="miter"/>
                <v:path arrowok="t" textboxrect="0,0,17951,11277"/>
              </v:shape>
              <v:shape id="Shape 40" o:spid="_x0000_s1031" style="position:absolute;left:484;top:652;width:174;height:114;visibility:visible;mso-wrap-style:square;v-text-anchor:top" coordsize="17393,113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" path="m6344,v4203,,7975,698,11049,1803l16275,10731c13481,9334,9836,8496,6204,8496l,11361,,2620,6344,xe" fillcolor="#909191" stroked="f" strokeweight="0">
                <v:stroke miterlimit="83231f" joinstyle="miter"/>
                <v:path arrowok="t" textboxrect="0,0,17393,11361"/>
              </v:shape>
              <v:shape id="Shape 41" o:spid="_x0000_s1032" style="position:absolute;left:484;top:434;width:510;height:934;visibility:visible;mso-wrap-style:square;v-text-anchor:top" coordsize="51048,934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" path="m4108,c30245,,51048,20536,51048,46507v,25972,-20943,46927,-46940,46927l,92628,,83111r4108,848c24657,83959,41142,67322,41142,46786,41142,26391,24657,9474,4108,9474l,10303,,822,4108,xe" fillcolor="#909191" stroked="f" strokeweight="0">
                <v:stroke miterlimit="83231f" joinstyle="miter"/>
                <v:path arrowok="t" textboxrect="0,0,51048,93434"/>
              </v:shape>
              <v:shape id="Shape 42" o:spid="_x0000_s1033" style="position:absolute;left:2084;top:358;width:1249;height:1135;visibility:visible;mso-wrap-style:square;v-text-anchor:top" coordsize="124917,1134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" path="m,l26403,,37833,70218,49251,,75654,,87084,70218,98501,r26416,l104877,113423r-29591,l62459,40627,49619,113423r-29578,l,xe" fillcolor="#909191" stroked="f" strokeweight="0">
                <v:stroke miterlimit="83231f" joinstyle="miter"/>
                <v:path arrowok="t" textboxrect="0,0,124917,113423"/>
              </v:shape>
              <v:shape id="Shape 43" o:spid="_x0000_s1034" style="position:absolute;left:3397;top:350;width:386;height:1143;visibility:visible;mso-wrap-style:square;v-text-anchor:top" coordsize="38627,1142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" path="m35497,r3130,327l38627,23037,33477,21577v-2705,,-5740,165,-7264,330l26213,50940v1359,165,4051,342,6591,342l38627,49471r,39148l27229,69914r-1016,l26213,114223,,114223,,838c9576,165,21844,,35497,xe" fillcolor="#909191" stroked="f" strokeweight="0">
                <v:stroke miterlimit="83231f" joinstyle="miter"/>
                <v:path arrowok="t" textboxrect="0,0,38627,114223"/>
              </v:shape>
              <v:shape id="Shape 44" o:spid="_x0000_s1035" style="position:absolute;left:1355;top:335;width:739;height:1174;visibility:visible;mso-wrap-style:square;v-text-anchor:top" coordsize="73889,1174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" path="m45707,v6045,,13589,673,20638,2006l66294,25146c59919,23304,51410,21615,44691,21615v-10960,,-16192,4699,-16192,11087c28499,50343,73889,43624,73889,79070v,22035,-17615,38366,-46559,38366c19444,117436,11189,116598,3975,114909l5131,90068v6375,2350,15989,4801,24206,4801c38964,94869,45872,90830,45872,82765,45872,63449,1346,73025,483,35382,,14071,17259,,45707,xe" fillcolor="#909191" stroked="f" strokeweight="0">
                <v:stroke miterlimit="83231f" joinstyle="miter"/>
                <v:path arrowok="t" textboxrect="0,0,73889,117436"/>
              </v:shape>
              <v:shape id="Shape 46" o:spid="_x0000_s1036" style="position:absolute;left:5012;top:290;width:625;height:1260;visibility:visible;mso-wrap-style:square;v-text-anchor:top" coordsize="62484,126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v:shape id="Shape 47" o:spid="_x0000_s1037" style="position:absolute;left:4450;top:290;width:625;height:1260;visibility:visible;mso-wrap-style:square;v-text-anchor:top" coordsize="62484,126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v:rect id="Rectangle 96" o:spid="_x0000_s1038" style="position:absolute;width:1809;height:24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" filled="f" stroked="f">
                <v:textbox inset="0,0,0,0">
                  <w:txbxContent>
                    <w:p w14:paraId="3C2B845E" w14:textId="77777777" w:rsidR="001E43DF" w:rsidRDefault="001E43DF" w:rsidP="001E43DF">
                      <w:pPr>
                        <w:spacing w:after="160" w:line="259" w:lineRule="auto"/>
                        <w:ind w:left="0" w:firstLine="0"/>
                      </w:pPr>
                      <w:r>
                        <w:rPr>
                          <w:rFonts w:ascii="TheSans C5 Plain" w:eastAsia="TheSans C5 Plain" w:hAnsi="TheSans C5 Plain" w:cs="TheSans C5 Plain"/>
                          <w:b/>
                          <w:color w:val="909191"/>
                        </w:rPr>
                        <w:t xml:space="preserve">© </w:t>
                      </w:r>
                    </w:p>
                  </w:txbxContent>
                </v:textbox>
              </v:rect>
              <v:shape id="Shape 100" o:spid="_x0000_s1039" style="position:absolute;left:3783;top:354;width:475;height:1139;visibility:visible;mso-wrap-style:square;v-text-anchor:top" coordsize="47466,1138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" path="m,l14804,1549c30506,5376,39300,15287,39300,33327v,15279,-9411,27700,-24536,31382c17786,69078,20644,73269,23501,77473r23965,36423l15602,113896,,88292,,49144,7472,46820v3167,-2665,4942,-6526,4942,-11308c12414,31067,11103,27501,8252,25047l,22709,,xe" fillcolor="#909191" stroked="f" strokeweight="0">
                <v:stroke miterlimit="1" joinstyle="miter"/>
                <v:path arrowok="t" textboxrect="0,0,47466,113896"/>
              </v:shape>
              <w10:wrap anchorx="margin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94755D" w14:textId="77777777" w:rsidR="004839CC" w:rsidRDefault="004839CC">
      <w:pPr>
        <w:spacing w:after="0" w:line="240" w:lineRule="auto"/>
      </w:pPr>
      <w:r>
        <w:separator/>
      </w:r>
    </w:p>
  </w:footnote>
  <w:footnote w:type="continuationSeparator" w:id="0">
    <w:p w14:paraId="0A8508E7" w14:textId="77777777" w:rsidR="004839CC" w:rsidRDefault="004839C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36E9EE" w14:textId="77777777" w:rsidR="00AA47B5" w:rsidRDefault="00C367E2">
    <w:r>
      <w:rPr>
        <w:rFonts w:ascii="Calibri" w:eastAsia="Calibri" w:hAnsi="Calibri" w:cs="Calibri"/>
        <w:noProof/>
        <w:color w:val="000000"/>
      </w:rPr>
      <mc:AlternateContent>
        <mc:Choice Requires="wpg">
          <w:drawing>
            <wp:anchor distT="0" distB="0" distL="114300" distR="114300" simplePos="0" relativeHeight="251661312" behindDoc="1" locked="0" layoutInCell="1" allowOverlap="1" wp14:anchorId="27CE62B1" wp14:editId="33ACDF3E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1" cy="1"/>
              <wp:effectExtent l="0" t="0" r="0" b="0"/>
              <wp:wrapNone/>
              <wp:docPr id="13740" name="Group 1374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" cy="1"/>
                        <a:chOff x="0" y="0"/>
                        <a:chExt cx="1" cy="1"/>
                      </a:xfrm>
                    </wpg:grpSpPr>
                  </wpg:wgp>
                </a:graphicData>
              </a:graphic>
            </wp:anchor>
          </w:drawing>
        </mc:Choice>
        <mc:Fallback>
          <w:pict>
            <v:group w14:anchorId="1D022730" id="Group 13740" o:spid="_x0000_s1026" style="position:absolute;margin-left:0;margin-top:0;width:0;height:0;z-index:-251655168;mso-position-horizontal-relative:page;mso-position-vertical-relative:page" coordsize="1,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">
              <w10:wrap anchorx="page" anchory="page"/>
            </v:group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5FBD2A" w14:textId="77777777" w:rsidR="00447870" w:rsidRDefault="00447870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5922A7" w14:textId="77777777" w:rsidR="00447870" w:rsidRDefault="00447870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D70491"/>
    <w:multiLevelType w:val="hybridMultilevel"/>
    <w:tmpl w:val="79866C24"/>
    <w:lvl w:ilvl="0" w:tplc="318AE176">
      <w:start w:val="7"/>
      <w:numFmt w:val="lowerLetter"/>
      <w:lvlText w:val="%1."/>
      <w:lvlJc w:val="left"/>
      <w:pPr>
        <w:ind w:left="360" w:hanging="360"/>
      </w:pPr>
      <w:rPr>
        <w:rFonts w:ascii="Arial" w:eastAsia="TheSans C5" w:hAnsi="Arial" w:cs="Arial" w:hint="default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20D676F1"/>
    <w:multiLevelType w:val="hybridMultilevel"/>
    <w:tmpl w:val="961C50C8"/>
    <w:lvl w:ilvl="0" w:tplc="A2A4F9BA">
      <w:start w:val="2"/>
      <w:numFmt w:val="decimal"/>
      <w:lvlText w:val="%1."/>
      <w:lvlJc w:val="left"/>
      <w:pPr>
        <w:ind w:left="27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D3E64D4">
      <w:start w:val="1"/>
      <w:numFmt w:val="lowerLetter"/>
      <w:lvlText w:val="%2"/>
      <w:lvlJc w:val="left"/>
      <w:pPr>
        <w:ind w:left="99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556C1B8">
      <w:start w:val="1"/>
      <w:numFmt w:val="lowerRoman"/>
      <w:lvlText w:val="%3"/>
      <w:lvlJc w:val="left"/>
      <w:pPr>
        <w:ind w:left="171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EA46A8E">
      <w:start w:val="1"/>
      <w:numFmt w:val="decimal"/>
      <w:lvlText w:val="%4"/>
      <w:lvlJc w:val="left"/>
      <w:pPr>
        <w:ind w:left="243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87AF4D0">
      <w:start w:val="1"/>
      <w:numFmt w:val="lowerLetter"/>
      <w:lvlText w:val="%5"/>
      <w:lvlJc w:val="left"/>
      <w:pPr>
        <w:ind w:left="315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8F28F50">
      <w:start w:val="1"/>
      <w:numFmt w:val="lowerRoman"/>
      <w:lvlText w:val="%6"/>
      <w:lvlJc w:val="left"/>
      <w:pPr>
        <w:ind w:left="387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9EEE85E">
      <w:start w:val="1"/>
      <w:numFmt w:val="decimal"/>
      <w:lvlText w:val="%7"/>
      <w:lvlJc w:val="left"/>
      <w:pPr>
        <w:ind w:left="459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60A9462">
      <w:start w:val="1"/>
      <w:numFmt w:val="lowerLetter"/>
      <w:lvlText w:val="%8"/>
      <w:lvlJc w:val="left"/>
      <w:pPr>
        <w:ind w:left="531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E3C6790">
      <w:start w:val="1"/>
      <w:numFmt w:val="lowerRoman"/>
      <w:lvlText w:val="%9"/>
      <w:lvlJc w:val="left"/>
      <w:pPr>
        <w:ind w:left="603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4DD3493"/>
    <w:multiLevelType w:val="hybridMultilevel"/>
    <w:tmpl w:val="16F8ABC8"/>
    <w:lvl w:ilvl="0" w:tplc="9DDCAF56">
      <w:start w:val="1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3" w15:restartNumberingAfterBreak="0">
    <w:nsid w:val="43F97A36"/>
    <w:multiLevelType w:val="hybridMultilevel"/>
    <w:tmpl w:val="86701740"/>
    <w:lvl w:ilvl="0" w:tplc="107CAFA2">
      <w:start w:val="1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4" w15:restartNumberingAfterBreak="0">
    <w:nsid w:val="4939435C"/>
    <w:multiLevelType w:val="hybridMultilevel"/>
    <w:tmpl w:val="0F741956"/>
    <w:lvl w:ilvl="0" w:tplc="67BAD714">
      <w:start w:val="1"/>
      <w:numFmt w:val="lowerLetter"/>
      <w:pStyle w:val="TheSansListe"/>
      <w:lvlText w:val="%1."/>
      <w:lvlJc w:val="left"/>
      <w:pPr>
        <w:ind w:left="230"/>
      </w:pPr>
      <w:rPr>
        <w:rFonts w:ascii="Arial" w:eastAsia="TheSans C5" w:hAnsi="Arial" w:cs="Arial" w:hint="default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DAE13A4">
      <w:start w:val="1"/>
      <w:numFmt w:val="lowerLetter"/>
      <w:lvlText w:val="%2"/>
      <w:lvlJc w:val="left"/>
      <w:pPr>
        <w:ind w:left="108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9A01E0C">
      <w:start w:val="1"/>
      <w:numFmt w:val="lowerRoman"/>
      <w:lvlText w:val="%3"/>
      <w:lvlJc w:val="left"/>
      <w:pPr>
        <w:ind w:left="180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66CBE8">
      <w:start w:val="1"/>
      <w:numFmt w:val="decimal"/>
      <w:lvlText w:val="%4"/>
      <w:lvlJc w:val="left"/>
      <w:pPr>
        <w:ind w:left="252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2ECD7E">
      <w:start w:val="1"/>
      <w:numFmt w:val="lowerLetter"/>
      <w:lvlText w:val="%5"/>
      <w:lvlJc w:val="left"/>
      <w:pPr>
        <w:ind w:left="324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8465F9C">
      <w:start w:val="1"/>
      <w:numFmt w:val="lowerRoman"/>
      <w:lvlText w:val="%6"/>
      <w:lvlJc w:val="left"/>
      <w:pPr>
        <w:ind w:left="396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89C0558">
      <w:start w:val="1"/>
      <w:numFmt w:val="decimal"/>
      <w:lvlText w:val="%7"/>
      <w:lvlJc w:val="left"/>
      <w:pPr>
        <w:ind w:left="468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EDC0D2C">
      <w:start w:val="1"/>
      <w:numFmt w:val="lowerLetter"/>
      <w:lvlText w:val="%8"/>
      <w:lvlJc w:val="left"/>
      <w:pPr>
        <w:ind w:left="540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6DEA804">
      <w:start w:val="1"/>
      <w:numFmt w:val="lowerRoman"/>
      <w:lvlText w:val="%9"/>
      <w:lvlJc w:val="left"/>
      <w:pPr>
        <w:ind w:left="612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731151014">
    <w:abstractNumId w:val="4"/>
  </w:num>
  <w:num w:numId="2" w16cid:durableId="1874879587">
    <w:abstractNumId w:val="1"/>
  </w:num>
  <w:num w:numId="3" w16cid:durableId="1521427518">
    <w:abstractNumId w:val="0"/>
  </w:num>
  <w:num w:numId="4" w16cid:durableId="428890964">
    <w:abstractNumId w:val="2"/>
  </w:num>
  <w:num w:numId="5" w16cid:durableId="197270762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attachedTemplate r:id="rId1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04EC3"/>
    <w:rsid w:val="00000978"/>
    <w:rsid w:val="000033D9"/>
    <w:rsid w:val="00004EC3"/>
    <w:rsid w:val="00012CA5"/>
    <w:rsid w:val="00014982"/>
    <w:rsid w:val="0002716D"/>
    <w:rsid w:val="000302DB"/>
    <w:rsid w:val="00031384"/>
    <w:rsid w:val="00032016"/>
    <w:rsid w:val="00033627"/>
    <w:rsid w:val="00042278"/>
    <w:rsid w:val="0005271F"/>
    <w:rsid w:val="00055038"/>
    <w:rsid w:val="00057000"/>
    <w:rsid w:val="0006037B"/>
    <w:rsid w:val="0006042A"/>
    <w:rsid w:val="00062ACD"/>
    <w:rsid w:val="0006500C"/>
    <w:rsid w:val="000675A1"/>
    <w:rsid w:val="00083B77"/>
    <w:rsid w:val="00084428"/>
    <w:rsid w:val="000938C7"/>
    <w:rsid w:val="00096B79"/>
    <w:rsid w:val="0009740A"/>
    <w:rsid w:val="000A1B63"/>
    <w:rsid w:val="000A1D9D"/>
    <w:rsid w:val="000B3330"/>
    <w:rsid w:val="000B5C1F"/>
    <w:rsid w:val="000C0CB0"/>
    <w:rsid w:val="000C29A9"/>
    <w:rsid w:val="000C7742"/>
    <w:rsid w:val="000D12F4"/>
    <w:rsid w:val="000D19B3"/>
    <w:rsid w:val="000D27AD"/>
    <w:rsid w:val="000D7CAF"/>
    <w:rsid w:val="000E08B0"/>
    <w:rsid w:val="000E20C8"/>
    <w:rsid w:val="000E3592"/>
    <w:rsid w:val="000E3FBD"/>
    <w:rsid w:val="000F1B5D"/>
    <w:rsid w:val="000F33EF"/>
    <w:rsid w:val="000F6B3E"/>
    <w:rsid w:val="001032BF"/>
    <w:rsid w:val="00103D1F"/>
    <w:rsid w:val="00105D5F"/>
    <w:rsid w:val="00105ED8"/>
    <w:rsid w:val="00110FF4"/>
    <w:rsid w:val="00126259"/>
    <w:rsid w:val="001340DF"/>
    <w:rsid w:val="00143D8D"/>
    <w:rsid w:val="00144420"/>
    <w:rsid w:val="00144BD7"/>
    <w:rsid w:val="00146381"/>
    <w:rsid w:val="001543C4"/>
    <w:rsid w:val="0015492B"/>
    <w:rsid w:val="0015613F"/>
    <w:rsid w:val="00176ED7"/>
    <w:rsid w:val="00187154"/>
    <w:rsid w:val="0019004C"/>
    <w:rsid w:val="001912A2"/>
    <w:rsid w:val="00197BA5"/>
    <w:rsid w:val="001A1BAF"/>
    <w:rsid w:val="001A46A2"/>
    <w:rsid w:val="001A57D6"/>
    <w:rsid w:val="001A6B47"/>
    <w:rsid w:val="001B29CA"/>
    <w:rsid w:val="001B7550"/>
    <w:rsid w:val="001C6A9D"/>
    <w:rsid w:val="001C6D2D"/>
    <w:rsid w:val="001C7D82"/>
    <w:rsid w:val="001D5063"/>
    <w:rsid w:val="001E43DF"/>
    <w:rsid w:val="001E6E84"/>
    <w:rsid w:val="001F1BDB"/>
    <w:rsid w:val="001F58C2"/>
    <w:rsid w:val="001F6F67"/>
    <w:rsid w:val="001F77F3"/>
    <w:rsid w:val="00200797"/>
    <w:rsid w:val="0020761D"/>
    <w:rsid w:val="002128E4"/>
    <w:rsid w:val="00220184"/>
    <w:rsid w:val="00221566"/>
    <w:rsid w:val="00240F37"/>
    <w:rsid w:val="00261444"/>
    <w:rsid w:val="00262F67"/>
    <w:rsid w:val="0027694D"/>
    <w:rsid w:val="00286665"/>
    <w:rsid w:val="002A45D4"/>
    <w:rsid w:val="002C3AA9"/>
    <w:rsid w:val="002C4C02"/>
    <w:rsid w:val="002D1DBC"/>
    <w:rsid w:val="002D2D2A"/>
    <w:rsid w:val="002D4E32"/>
    <w:rsid w:val="002E08F5"/>
    <w:rsid w:val="002E21C7"/>
    <w:rsid w:val="002E2797"/>
    <w:rsid w:val="002E2809"/>
    <w:rsid w:val="002E6939"/>
    <w:rsid w:val="002F2365"/>
    <w:rsid w:val="002F31B6"/>
    <w:rsid w:val="002F4998"/>
    <w:rsid w:val="002F53A6"/>
    <w:rsid w:val="002F546D"/>
    <w:rsid w:val="003026AD"/>
    <w:rsid w:val="00302A9C"/>
    <w:rsid w:val="00302CF0"/>
    <w:rsid w:val="00302DE8"/>
    <w:rsid w:val="00311713"/>
    <w:rsid w:val="00315295"/>
    <w:rsid w:val="00320D0D"/>
    <w:rsid w:val="00323CCA"/>
    <w:rsid w:val="003301D7"/>
    <w:rsid w:val="00331EE4"/>
    <w:rsid w:val="00335482"/>
    <w:rsid w:val="0034296C"/>
    <w:rsid w:val="003435CA"/>
    <w:rsid w:val="00343B42"/>
    <w:rsid w:val="00350784"/>
    <w:rsid w:val="00354AE4"/>
    <w:rsid w:val="0036428A"/>
    <w:rsid w:val="003657DB"/>
    <w:rsid w:val="00367236"/>
    <w:rsid w:val="00374DE1"/>
    <w:rsid w:val="00387F8A"/>
    <w:rsid w:val="00391223"/>
    <w:rsid w:val="00391E92"/>
    <w:rsid w:val="00395784"/>
    <w:rsid w:val="003B3DF8"/>
    <w:rsid w:val="003C32DC"/>
    <w:rsid w:val="003C4DD8"/>
    <w:rsid w:val="003C646E"/>
    <w:rsid w:val="003D45C4"/>
    <w:rsid w:val="003E21A6"/>
    <w:rsid w:val="003E6CBA"/>
    <w:rsid w:val="003F15B1"/>
    <w:rsid w:val="003F23C0"/>
    <w:rsid w:val="003F5277"/>
    <w:rsid w:val="0040492E"/>
    <w:rsid w:val="00405343"/>
    <w:rsid w:val="00407D1F"/>
    <w:rsid w:val="004174CF"/>
    <w:rsid w:val="00424866"/>
    <w:rsid w:val="00431E6B"/>
    <w:rsid w:val="004462F4"/>
    <w:rsid w:val="00447870"/>
    <w:rsid w:val="0045015E"/>
    <w:rsid w:val="00451621"/>
    <w:rsid w:val="00453F04"/>
    <w:rsid w:val="00457BB7"/>
    <w:rsid w:val="004635C8"/>
    <w:rsid w:val="00465047"/>
    <w:rsid w:val="00467581"/>
    <w:rsid w:val="00471E51"/>
    <w:rsid w:val="00474FB3"/>
    <w:rsid w:val="004820B3"/>
    <w:rsid w:val="00482F18"/>
    <w:rsid w:val="004839CC"/>
    <w:rsid w:val="004918CC"/>
    <w:rsid w:val="00492167"/>
    <w:rsid w:val="0049545E"/>
    <w:rsid w:val="004A3936"/>
    <w:rsid w:val="004A4533"/>
    <w:rsid w:val="004B24AF"/>
    <w:rsid w:val="004C177B"/>
    <w:rsid w:val="004C474F"/>
    <w:rsid w:val="004C79D4"/>
    <w:rsid w:val="004C7C03"/>
    <w:rsid w:val="004D19A7"/>
    <w:rsid w:val="004D5784"/>
    <w:rsid w:val="004E159E"/>
    <w:rsid w:val="004F4290"/>
    <w:rsid w:val="00500819"/>
    <w:rsid w:val="00504DE6"/>
    <w:rsid w:val="0050712F"/>
    <w:rsid w:val="005074DD"/>
    <w:rsid w:val="00510133"/>
    <w:rsid w:val="00520C02"/>
    <w:rsid w:val="00525447"/>
    <w:rsid w:val="005432BC"/>
    <w:rsid w:val="00551E7E"/>
    <w:rsid w:val="00567B89"/>
    <w:rsid w:val="00575A98"/>
    <w:rsid w:val="00576291"/>
    <w:rsid w:val="005821BC"/>
    <w:rsid w:val="0058285F"/>
    <w:rsid w:val="0059150D"/>
    <w:rsid w:val="00592A6A"/>
    <w:rsid w:val="005A0A7B"/>
    <w:rsid w:val="005A5A1B"/>
    <w:rsid w:val="005A6623"/>
    <w:rsid w:val="005B1220"/>
    <w:rsid w:val="005B2923"/>
    <w:rsid w:val="005B2DB3"/>
    <w:rsid w:val="005B3F60"/>
    <w:rsid w:val="005D2B4C"/>
    <w:rsid w:val="005E3894"/>
    <w:rsid w:val="005F0AC2"/>
    <w:rsid w:val="005F2DBF"/>
    <w:rsid w:val="005F3A0D"/>
    <w:rsid w:val="005F71E8"/>
    <w:rsid w:val="0060123F"/>
    <w:rsid w:val="00604A43"/>
    <w:rsid w:val="00604E5A"/>
    <w:rsid w:val="00610CA0"/>
    <w:rsid w:val="00611451"/>
    <w:rsid w:val="006116C6"/>
    <w:rsid w:val="00611BC9"/>
    <w:rsid w:val="00616C43"/>
    <w:rsid w:val="00622376"/>
    <w:rsid w:val="00624DF3"/>
    <w:rsid w:val="00632CA1"/>
    <w:rsid w:val="0063360A"/>
    <w:rsid w:val="0063380E"/>
    <w:rsid w:val="00635A66"/>
    <w:rsid w:val="00637C43"/>
    <w:rsid w:val="00644132"/>
    <w:rsid w:val="006469AB"/>
    <w:rsid w:val="006505DC"/>
    <w:rsid w:val="0065318C"/>
    <w:rsid w:val="00654102"/>
    <w:rsid w:val="00654854"/>
    <w:rsid w:val="00655422"/>
    <w:rsid w:val="00656057"/>
    <w:rsid w:val="006637A9"/>
    <w:rsid w:val="00672D28"/>
    <w:rsid w:val="00677483"/>
    <w:rsid w:val="00682AC3"/>
    <w:rsid w:val="00686263"/>
    <w:rsid w:val="0069024D"/>
    <w:rsid w:val="0069058F"/>
    <w:rsid w:val="0069585A"/>
    <w:rsid w:val="00696CDB"/>
    <w:rsid w:val="006C5F59"/>
    <w:rsid w:val="006D0CFB"/>
    <w:rsid w:val="006D2681"/>
    <w:rsid w:val="006E3077"/>
    <w:rsid w:val="006E30FB"/>
    <w:rsid w:val="006E396F"/>
    <w:rsid w:val="006F1DE2"/>
    <w:rsid w:val="006F4243"/>
    <w:rsid w:val="006F4814"/>
    <w:rsid w:val="00703875"/>
    <w:rsid w:val="007114B3"/>
    <w:rsid w:val="00715C2A"/>
    <w:rsid w:val="00716968"/>
    <w:rsid w:val="00720AEA"/>
    <w:rsid w:val="007230FD"/>
    <w:rsid w:val="00724FF7"/>
    <w:rsid w:val="00733BC6"/>
    <w:rsid w:val="007350D5"/>
    <w:rsid w:val="007368CC"/>
    <w:rsid w:val="007477BC"/>
    <w:rsid w:val="00752487"/>
    <w:rsid w:val="007602FB"/>
    <w:rsid w:val="00760A76"/>
    <w:rsid w:val="007700FC"/>
    <w:rsid w:val="00775037"/>
    <w:rsid w:val="00777EA6"/>
    <w:rsid w:val="00781106"/>
    <w:rsid w:val="00782F00"/>
    <w:rsid w:val="007A56B1"/>
    <w:rsid w:val="007B2FF2"/>
    <w:rsid w:val="007C0CBA"/>
    <w:rsid w:val="007C61A0"/>
    <w:rsid w:val="007D3099"/>
    <w:rsid w:val="007E33B6"/>
    <w:rsid w:val="007E5559"/>
    <w:rsid w:val="007E7CD8"/>
    <w:rsid w:val="007F1ED6"/>
    <w:rsid w:val="00802FA3"/>
    <w:rsid w:val="0081107C"/>
    <w:rsid w:val="00817455"/>
    <w:rsid w:val="008205A7"/>
    <w:rsid w:val="00837765"/>
    <w:rsid w:val="00841AEE"/>
    <w:rsid w:val="00843456"/>
    <w:rsid w:val="00844BF5"/>
    <w:rsid w:val="00846F9D"/>
    <w:rsid w:val="0084770B"/>
    <w:rsid w:val="00865838"/>
    <w:rsid w:val="00865E92"/>
    <w:rsid w:val="00873E48"/>
    <w:rsid w:val="00894218"/>
    <w:rsid w:val="008B1736"/>
    <w:rsid w:val="008B39B5"/>
    <w:rsid w:val="008B5D30"/>
    <w:rsid w:val="008C0780"/>
    <w:rsid w:val="008D2747"/>
    <w:rsid w:val="008E40F4"/>
    <w:rsid w:val="00900046"/>
    <w:rsid w:val="00906FE0"/>
    <w:rsid w:val="0091654E"/>
    <w:rsid w:val="00917AD6"/>
    <w:rsid w:val="0092161E"/>
    <w:rsid w:val="009266F8"/>
    <w:rsid w:val="009301E5"/>
    <w:rsid w:val="009376DE"/>
    <w:rsid w:val="00941ACA"/>
    <w:rsid w:val="009460F9"/>
    <w:rsid w:val="00951149"/>
    <w:rsid w:val="00963204"/>
    <w:rsid w:val="00964C4B"/>
    <w:rsid w:val="00971F3E"/>
    <w:rsid w:val="00990A03"/>
    <w:rsid w:val="009971A3"/>
    <w:rsid w:val="009A178E"/>
    <w:rsid w:val="009B1D8E"/>
    <w:rsid w:val="009C5B74"/>
    <w:rsid w:val="009E1EF8"/>
    <w:rsid w:val="009E7BDD"/>
    <w:rsid w:val="00A035C6"/>
    <w:rsid w:val="00A04238"/>
    <w:rsid w:val="00A16119"/>
    <w:rsid w:val="00A3214B"/>
    <w:rsid w:val="00A40D49"/>
    <w:rsid w:val="00A417E8"/>
    <w:rsid w:val="00A438F9"/>
    <w:rsid w:val="00A543C5"/>
    <w:rsid w:val="00A563B9"/>
    <w:rsid w:val="00A574E2"/>
    <w:rsid w:val="00A73898"/>
    <w:rsid w:val="00A84C23"/>
    <w:rsid w:val="00A90B10"/>
    <w:rsid w:val="00A90B43"/>
    <w:rsid w:val="00A9581A"/>
    <w:rsid w:val="00AA0DC7"/>
    <w:rsid w:val="00AA3B4A"/>
    <w:rsid w:val="00AA47B5"/>
    <w:rsid w:val="00AA5DEE"/>
    <w:rsid w:val="00AA7FB2"/>
    <w:rsid w:val="00AB430E"/>
    <w:rsid w:val="00AF0FB9"/>
    <w:rsid w:val="00AF597E"/>
    <w:rsid w:val="00B232FD"/>
    <w:rsid w:val="00B24B89"/>
    <w:rsid w:val="00B278CD"/>
    <w:rsid w:val="00B4530B"/>
    <w:rsid w:val="00B53394"/>
    <w:rsid w:val="00B53E95"/>
    <w:rsid w:val="00B5632D"/>
    <w:rsid w:val="00B62F0B"/>
    <w:rsid w:val="00B6574E"/>
    <w:rsid w:val="00B7613C"/>
    <w:rsid w:val="00B7699F"/>
    <w:rsid w:val="00B81CA7"/>
    <w:rsid w:val="00B82D3F"/>
    <w:rsid w:val="00B92BB5"/>
    <w:rsid w:val="00B9395D"/>
    <w:rsid w:val="00B93F6D"/>
    <w:rsid w:val="00B94DF8"/>
    <w:rsid w:val="00BB0D44"/>
    <w:rsid w:val="00BC3339"/>
    <w:rsid w:val="00BC3CEF"/>
    <w:rsid w:val="00BD08E0"/>
    <w:rsid w:val="00BD7611"/>
    <w:rsid w:val="00BE4208"/>
    <w:rsid w:val="00BE5510"/>
    <w:rsid w:val="00BF6279"/>
    <w:rsid w:val="00BF68FE"/>
    <w:rsid w:val="00C00F2B"/>
    <w:rsid w:val="00C1568A"/>
    <w:rsid w:val="00C27758"/>
    <w:rsid w:val="00C36609"/>
    <w:rsid w:val="00C367E2"/>
    <w:rsid w:val="00C405FE"/>
    <w:rsid w:val="00C437A7"/>
    <w:rsid w:val="00C4799C"/>
    <w:rsid w:val="00C600AC"/>
    <w:rsid w:val="00C63C9D"/>
    <w:rsid w:val="00C6645A"/>
    <w:rsid w:val="00C67FD6"/>
    <w:rsid w:val="00C733CE"/>
    <w:rsid w:val="00C73555"/>
    <w:rsid w:val="00C743BD"/>
    <w:rsid w:val="00C74BBF"/>
    <w:rsid w:val="00C7603C"/>
    <w:rsid w:val="00C916BB"/>
    <w:rsid w:val="00C925FA"/>
    <w:rsid w:val="00C9285C"/>
    <w:rsid w:val="00C931F4"/>
    <w:rsid w:val="00CB1125"/>
    <w:rsid w:val="00CB5667"/>
    <w:rsid w:val="00CB6221"/>
    <w:rsid w:val="00CB63C5"/>
    <w:rsid w:val="00CC3B08"/>
    <w:rsid w:val="00CD44B5"/>
    <w:rsid w:val="00CE09A4"/>
    <w:rsid w:val="00CE4514"/>
    <w:rsid w:val="00CE736F"/>
    <w:rsid w:val="00CF321B"/>
    <w:rsid w:val="00CF7690"/>
    <w:rsid w:val="00D03D4A"/>
    <w:rsid w:val="00D049BF"/>
    <w:rsid w:val="00D10A98"/>
    <w:rsid w:val="00D36EE5"/>
    <w:rsid w:val="00D44B69"/>
    <w:rsid w:val="00D45D5A"/>
    <w:rsid w:val="00D55407"/>
    <w:rsid w:val="00D609F7"/>
    <w:rsid w:val="00D63D36"/>
    <w:rsid w:val="00D84806"/>
    <w:rsid w:val="00D86199"/>
    <w:rsid w:val="00D9603F"/>
    <w:rsid w:val="00D97AE6"/>
    <w:rsid w:val="00DA2723"/>
    <w:rsid w:val="00DA4BA0"/>
    <w:rsid w:val="00DA5E09"/>
    <w:rsid w:val="00DA7880"/>
    <w:rsid w:val="00DA7E02"/>
    <w:rsid w:val="00DB2C7D"/>
    <w:rsid w:val="00DB445E"/>
    <w:rsid w:val="00DB451E"/>
    <w:rsid w:val="00DB681D"/>
    <w:rsid w:val="00DC47A2"/>
    <w:rsid w:val="00DC607A"/>
    <w:rsid w:val="00DD0683"/>
    <w:rsid w:val="00DD0757"/>
    <w:rsid w:val="00DD0E59"/>
    <w:rsid w:val="00DD6807"/>
    <w:rsid w:val="00DE5D2A"/>
    <w:rsid w:val="00DE72F5"/>
    <w:rsid w:val="00DF290B"/>
    <w:rsid w:val="00DF345D"/>
    <w:rsid w:val="00E012C3"/>
    <w:rsid w:val="00E0398F"/>
    <w:rsid w:val="00E07D4D"/>
    <w:rsid w:val="00E1332E"/>
    <w:rsid w:val="00E143B4"/>
    <w:rsid w:val="00E147ED"/>
    <w:rsid w:val="00E16C97"/>
    <w:rsid w:val="00E17785"/>
    <w:rsid w:val="00E2676A"/>
    <w:rsid w:val="00E26A0A"/>
    <w:rsid w:val="00E32D86"/>
    <w:rsid w:val="00E357FD"/>
    <w:rsid w:val="00E3666D"/>
    <w:rsid w:val="00E463D5"/>
    <w:rsid w:val="00E505AC"/>
    <w:rsid w:val="00E50955"/>
    <w:rsid w:val="00E52980"/>
    <w:rsid w:val="00E5388B"/>
    <w:rsid w:val="00E664F5"/>
    <w:rsid w:val="00E66F56"/>
    <w:rsid w:val="00E849EC"/>
    <w:rsid w:val="00E853A0"/>
    <w:rsid w:val="00EB3C01"/>
    <w:rsid w:val="00EB4D3C"/>
    <w:rsid w:val="00ED646E"/>
    <w:rsid w:val="00ED7A5D"/>
    <w:rsid w:val="00EE2F7C"/>
    <w:rsid w:val="00EE564A"/>
    <w:rsid w:val="00EE7327"/>
    <w:rsid w:val="00EE7E1E"/>
    <w:rsid w:val="00EF2EE5"/>
    <w:rsid w:val="00EF4232"/>
    <w:rsid w:val="00EF5685"/>
    <w:rsid w:val="00F07D55"/>
    <w:rsid w:val="00F07F0C"/>
    <w:rsid w:val="00F1118B"/>
    <w:rsid w:val="00F11734"/>
    <w:rsid w:val="00F173B6"/>
    <w:rsid w:val="00F20D02"/>
    <w:rsid w:val="00F21F67"/>
    <w:rsid w:val="00F2570F"/>
    <w:rsid w:val="00F32980"/>
    <w:rsid w:val="00F41AB2"/>
    <w:rsid w:val="00F52F86"/>
    <w:rsid w:val="00F56153"/>
    <w:rsid w:val="00F631E7"/>
    <w:rsid w:val="00F64F58"/>
    <w:rsid w:val="00F70EB4"/>
    <w:rsid w:val="00F74557"/>
    <w:rsid w:val="00F77762"/>
    <w:rsid w:val="00F81424"/>
    <w:rsid w:val="00F840E5"/>
    <w:rsid w:val="00F87E40"/>
    <w:rsid w:val="00F9391A"/>
    <w:rsid w:val="00F96AAC"/>
    <w:rsid w:val="00FA3FD9"/>
    <w:rsid w:val="00FA5932"/>
    <w:rsid w:val="00FB5770"/>
    <w:rsid w:val="00FB798E"/>
    <w:rsid w:val="00FC6418"/>
    <w:rsid w:val="00FC6D24"/>
    <w:rsid w:val="00FD1B4E"/>
    <w:rsid w:val="00FD2309"/>
    <w:rsid w:val="00FD4F0F"/>
    <w:rsid w:val="00FE4C04"/>
    <w:rsid w:val="00FF04D3"/>
    <w:rsid w:val="00FF30D4"/>
    <w:rsid w:val="00FF5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6B2F1B0B"/>
  <w15:docId w15:val="{722E401C-0003-40C3-9F96-FA7D9285E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de-DE" w:eastAsia="de-DE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D10A98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</w:rPr>
  </w:style>
  <w:style w:type="paragraph" w:styleId="berschrift1">
    <w:name w:val="heading 1"/>
    <w:next w:val="Standard"/>
    <w:link w:val="berschrift1Zchn"/>
    <w:uiPriority w:val="9"/>
    <w:pPr>
      <w:keepNext/>
      <w:keepLines/>
      <w:spacing w:after="3"/>
      <w:ind w:left="10" w:hanging="10"/>
      <w:outlineLvl w:val="0"/>
    </w:pPr>
    <w:rPr>
      <w:rFonts w:ascii="TheSans C5" w:eastAsia="TheSans C5" w:hAnsi="TheSans C5" w:cs="TheSans C5"/>
      <w:b/>
      <w:color w:val="00347D"/>
      <w:sz w:val="48"/>
    </w:rPr>
  </w:style>
  <w:style w:type="paragraph" w:styleId="berschrift2">
    <w:name w:val="heading 2"/>
    <w:next w:val="Standard"/>
    <w:link w:val="berschrift2Zchn"/>
    <w:uiPriority w:val="9"/>
    <w:unhideWhenUsed/>
    <w:pPr>
      <w:keepNext/>
      <w:keepLines/>
      <w:spacing w:after="0"/>
      <w:ind w:left="10" w:hanging="10"/>
      <w:outlineLvl w:val="1"/>
    </w:pPr>
    <w:rPr>
      <w:rFonts w:ascii="TheSans C5 Plain" w:eastAsia="TheSans C5 Plain" w:hAnsi="TheSans C5 Plain" w:cs="TheSans C5 Plain"/>
      <w:b/>
      <w:color w:val="90919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2Zchn">
    <w:name w:val="Überschrift 2 Zchn"/>
    <w:link w:val="berschrift2"/>
    <w:rPr>
      <w:rFonts w:ascii="TheSans C5 Plain" w:eastAsia="TheSans C5 Plain" w:hAnsi="TheSans C5 Plain" w:cs="TheSans C5 Plain"/>
      <w:b/>
      <w:color w:val="909191"/>
      <w:sz w:val="22"/>
    </w:rPr>
  </w:style>
  <w:style w:type="character" w:customStyle="1" w:styleId="berschrift1Zchn">
    <w:name w:val="Überschrift 1 Zchn"/>
    <w:link w:val="berschrift1"/>
    <w:rPr>
      <w:rFonts w:ascii="TheSans C5" w:eastAsia="TheSans C5" w:hAnsi="TheSans C5" w:cs="TheSans C5"/>
      <w:b/>
      <w:color w:val="00347D"/>
      <w:sz w:val="4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KeinLeerraum">
    <w:name w:val="No Spacing"/>
    <w:link w:val="KeinLeerraumZchn"/>
    <w:uiPriority w:val="1"/>
    <w:rsid w:val="007350D5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</w:rPr>
  </w:style>
  <w:style w:type="paragraph" w:styleId="Kopfzeile">
    <w:name w:val="header"/>
    <w:basedOn w:val="Standard"/>
    <w:link w:val="KopfzeileZchn"/>
    <w:uiPriority w:val="99"/>
    <w:unhideWhenUsed/>
    <w:rsid w:val="001E43D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1E43DF"/>
    <w:rPr>
      <w:rFonts w:ascii="TheSans C5 SemiLight" w:eastAsia="TheSans C5 SemiLight" w:hAnsi="TheSans C5 SemiLight" w:cs="TheSans C5 SemiLight"/>
      <w:color w:val="00347D"/>
    </w:rPr>
  </w:style>
  <w:style w:type="paragraph" w:styleId="Fuzeile">
    <w:name w:val="footer"/>
    <w:basedOn w:val="Standard"/>
    <w:link w:val="FuzeileZchn"/>
    <w:uiPriority w:val="99"/>
    <w:unhideWhenUsed/>
    <w:rsid w:val="001E43DF"/>
    <w:pPr>
      <w:tabs>
        <w:tab w:val="center" w:pos="4680"/>
        <w:tab w:val="right" w:pos="9360"/>
      </w:tabs>
      <w:spacing w:after="0" w:line="240" w:lineRule="auto"/>
      <w:ind w:left="0" w:firstLine="0"/>
    </w:pPr>
    <w:rPr>
      <w:rFonts w:asciiTheme="minorHAnsi" w:eastAsiaTheme="minorEastAsia" w:hAnsiTheme="minorHAnsi" w:cs="Times New Roman"/>
      <w:color w:val="auto"/>
      <w:kern w:val="0"/>
      <w14:ligatures w14:val="none"/>
    </w:rPr>
  </w:style>
  <w:style w:type="character" w:customStyle="1" w:styleId="FuzeileZchn">
    <w:name w:val="Fußzeile Zchn"/>
    <w:basedOn w:val="Absatz-Standardschriftart"/>
    <w:link w:val="Fuzeile"/>
    <w:uiPriority w:val="99"/>
    <w:rsid w:val="001E43DF"/>
    <w:rPr>
      <w:rFonts w:cs="Times New Roman"/>
      <w:kern w:val="0"/>
      <w14:ligatures w14:val="none"/>
    </w:rPr>
  </w:style>
  <w:style w:type="character" w:styleId="Zeilennummer">
    <w:name w:val="line number"/>
    <w:basedOn w:val="Absatz-Standardschriftart"/>
    <w:uiPriority w:val="99"/>
    <w:semiHidden/>
    <w:unhideWhenUsed/>
    <w:rsid w:val="006116C6"/>
  </w:style>
  <w:style w:type="paragraph" w:styleId="Listenabsatz">
    <w:name w:val="List Paragraph"/>
    <w:basedOn w:val="Standard"/>
    <w:uiPriority w:val="34"/>
    <w:rsid w:val="00622376"/>
    <w:pPr>
      <w:ind w:left="720"/>
      <w:contextualSpacing/>
    </w:pPr>
  </w:style>
  <w:style w:type="paragraph" w:customStyle="1" w:styleId="TheSansberschrift">
    <w:name w:val="TheSans Überschrift"/>
    <w:basedOn w:val="Standard"/>
    <w:link w:val="TheSansberschriftZchn"/>
    <w:qFormat/>
    <w:rsid w:val="0081107C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81107C"/>
    <w:rPr>
      <w:rFonts w:ascii="TheSans C5s ExtraBold" w:eastAsia="TheSans C5" w:hAnsi="TheSans C5s ExtraBold" w:cs="TheSans C5"/>
      <w:bCs/>
      <w:color w:val="00347D"/>
      <w:sz w:val="44"/>
    </w:rPr>
  </w:style>
  <w:style w:type="paragraph" w:customStyle="1" w:styleId="TheSansBeschreibunggrau">
    <w:name w:val="TheSans Beschreibung grau"/>
    <w:basedOn w:val="Standard"/>
    <w:link w:val="TheSansBeschreibunggrauZchn"/>
    <w:qFormat/>
    <w:rsid w:val="0081107C"/>
    <w:pPr>
      <w:spacing w:after="0" w:line="265" w:lineRule="auto"/>
      <w:ind w:left="-5"/>
    </w:pPr>
    <w:rPr>
      <w:color w:val="808080"/>
      <w:kern w:val="0"/>
      <w:sz w:val="16"/>
      <w14:ligatures w14:val="none"/>
    </w:rPr>
  </w:style>
  <w:style w:type="character" w:customStyle="1" w:styleId="TheSansBeschreibunggrauZchn">
    <w:name w:val="TheSans Beschreibung grau Zchn"/>
    <w:basedOn w:val="Absatz-Standardschriftart"/>
    <w:link w:val="TheSansBeschreibunggrau"/>
    <w:rsid w:val="0081107C"/>
    <w:rPr>
      <w:rFonts w:ascii="TheSans C5 SemiLight" w:eastAsia="TheSans C5 SemiLight" w:hAnsi="TheSans C5 SemiLight" w:cs="TheSans C5 SemiLight"/>
      <w:color w:val="808080"/>
      <w:kern w:val="0"/>
      <w:sz w:val="16"/>
      <w14:ligatures w14:val="none"/>
    </w:rPr>
  </w:style>
  <w:style w:type="paragraph" w:customStyle="1" w:styleId="TheSansTitelgrau">
    <w:name w:val="TheSans Titel grau"/>
    <w:basedOn w:val="KeinLeerraum"/>
    <w:link w:val="TheSansTitelgrauZchn"/>
    <w:rsid w:val="00865838"/>
    <w:pPr>
      <w:ind w:left="0" w:firstLine="0"/>
    </w:pPr>
    <w:rPr>
      <w:color w:val="909191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865838"/>
    <w:rPr>
      <w:rFonts w:ascii="TheSans C5 SemiLight" w:eastAsia="TheSans C5 SemiLight" w:hAnsi="TheSans C5 SemiLight" w:cs="TheSans C5 SemiLight"/>
      <w:color w:val="00347D"/>
    </w:rPr>
  </w:style>
  <w:style w:type="character" w:customStyle="1" w:styleId="TheSansTitelgrauZchn">
    <w:name w:val="TheSans Titel grau Zchn"/>
    <w:basedOn w:val="KeinLeerraumZchn"/>
    <w:link w:val="TheSansTitelgrau"/>
    <w:rsid w:val="00865838"/>
    <w:rPr>
      <w:rFonts w:ascii="TheSans C5 SemiLight" w:eastAsia="TheSans C5 SemiLight" w:hAnsi="TheSans C5 SemiLight" w:cs="TheSans C5 SemiLight"/>
      <w:color w:val="909191"/>
    </w:rPr>
  </w:style>
  <w:style w:type="paragraph" w:customStyle="1" w:styleId="Formatvorlage2">
    <w:name w:val="Formatvorlage2"/>
    <w:basedOn w:val="Standard"/>
    <w:link w:val="Formatvorlage2Zchn"/>
    <w:rsid w:val="00724FF7"/>
    <w:pPr>
      <w:spacing w:after="268"/>
      <w:ind w:left="-5"/>
    </w:pPr>
  </w:style>
  <w:style w:type="character" w:customStyle="1" w:styleId="Formatvorlage2Zchn">
    <w:name w:val="Formatvorlage2 Zchn"/>
    <w:basedOn w:val="Absatz-Standardschriftart"/>
    <w:link w:val="Formatvorlage2"/>
    <w:rsid w:val="00724FF7"/>
    <w:rPr>
      <w:rFonts w:ascii="TheSans C5 SemiLight" w:eastAsia="TheSans C5 SemiLight" w:hAnsi="TheSans C5 SemiLight" w:cs="TheSans C5 SemiLight"/>
      <w:color w:val="00347D"/>
    </w:rPr>
  </w:style>
  <w:style w:type="paragraph" w:customStyle="1" w:styleId="TheSansText">
    <w:name w:val="TheSans Text"/>
    <w:basedOn w:val="Standard"/>
    <w:link w:val="TheSansTextZchn"/>
    <w:qFormat/>
    <w:rsid w:val="00F56153"/>
  </w:style>
  <w:style w:type="character" w:customStyle="1" w:styleId="TheSansTextZchn">
    <w:name w:val="TheSans Text Zchn"/>
    <w:basedOn w:val="Formatvorlage2Zchn"/>
    <w:link w:val="TheSansText"/>
    <w:rsid w:val="0027694D"/>
    <w:rPr>
      <w:rFonts w:ascii="TheSans C5 SemiLight" w:eastAsia="TheSans C5 SemiLight" w:hAnsi="TheSans C5 SemiLight" w:cs="TheSans C5 SemiLight"/>
      <w:color w:val="00347D"/>
    </w:rPr>
  </w:style>
  <w:style w:type="paragraph" w:customStyle="1" w:styleId="TheSansZwischenberschrift">
    <w:name w:val="TheSans Zwischenüberschrift"/>
    <w:basedOn w:val="Standard"/>
    <w:link w:val="TheSansZwischenberschriftZchn"/>
    <w:rsid w:val="00F56153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F56153"/>
    <w:rPr>
      <w:rFonts w:ascii="TheSans C5s ExtraBold" w:eastAsia="TheSans C5" w:hAnsi="TheSans C5s ExtraBold" w:cs="TheSans C5"/>
      <w:b/>
      <w:color w:val="00347D"/>
    </w:rPr>
  </w:style>
  <w:style w:type="paragraph" w:customStyle="1" w:styleId="TheSansZitat">
    <w:name w:val="TheSans Zitat"/>
    <w:basedOn w:val="Standard"/>
    <w:link w:val="TheSansZitatZchn"/>
    <w:rsid w:val="00F56153"/>
    <w:rPr>
      <w:i/>
      <w:iCs/>
    </w:rPr>
  </w:style>
  <w:style w:type="character" w:customStyle="1" w:styleId="TheSansZitatZchn">
    <w:name w:val="TheSans Zitat Zchn"/>
    <w:basedOn w:val="Absatz-Standardschriftart"/>
    <w:link w:val="TheSansZitat"/>
    <w:rsid w:val="00F56153"/>
    <w:rPr>
      <w:rFonts w:ascii="TheSans C5 SemiLight" w:eastAsia="TheSans C5 SemiLight" w:hAnsi="TheSans C5 SemiLight" w:cs="TheSans C5 SemiLight"/>
      <w:i/>
      <w:iCs/>
      <w:color w:val="00347D"/>
    </w:rPr>
  </w:style>
  <w:style w:type="paragraph" w:customStyle="1" w:styleId="TheSansBold">
    <w:name w:val="TheSans Bold"/>
    <w:basedOn w:val="Standard"/>
    <w:link w:val="TheSansBoldZchn"/>
    <w:rsid w:val="0027694D"/>
    <w:pPr>
      <w:spacing w:after="231"/>
      <w:ind w:left="-5"/>
    </w:pPr>
    <w:rPr>
      <w:rFonts w:ascii="TheSans C5s ExtraBold" w:eastAsia="TheSans C5" w:hAnsi="TheSans C5s ExtraBold" w:cs="TheSans C5"/>
      <w:bCs/>
    </w:rPr>
  </w:style>
  <w:style w:type="character" w:customStyle="1" w:styleId="TheSansBoldZchn">
    <w:name w:val="TheSans Bold Zchn"/>
    <w:basedOn w:val="Absatz-Standardschriftart"/>
    <w:link w:val="TheSansBold"/>
    <w:rsid w:val="0027694D"/>
    <w:rPr>
      <w:rFonts w:ascii="TheSans C5s ExtraBold" w:eastAsia="TheSans C5" w:hAnsi="TheSans C5s ExtraBold" w:cs="TheSans C5"/>
      <w:bCs/>
      <w:color w:val="00347D"/>
    </w:rPr>
  </w:style>
  <w:style w:type="paragraph" w:customStyle="1" w:styleId="TheSansListe">
    <w:name w:val="TheSans Liste"/>
    <w:basedOn w:val="Standard"/>
    <w:link w:val="TheSansListeZchn"/>
    <w:rsid w:val="00187154"/>
    <w:pPr>
      <w:numPr>
        <w:numId w:val="1"/>
      </w:numPr>
      <w:ind w:hanging="230"/>
    </w:pPr>
  </w:style>
  <w:style w:type="character" w:customStyle="1" w:styleId="TheSansListeZchn">
    <w:name w:val="TheSans Liste Zchn"/>
    <w:basedOn w:val="Absatz-Standardschriftart"/>
    <w:link w:val="TheSansListe"/>
    <w:rsid w:val="00187154"/>
    <w:rPr>
      <w:rFonts w:ascii="TheSans C5 SemiLight" w:eastAsia="TheSans C5 SemiLight" w:hAnsi="TheSans C5 SemiLight" w:cs="TheSans C5 SemiLight"/>
      <w:color w:val="00347D"/>
    </w:rPr>
  </w:style>
  <w:style w:type="paragraph" w:customStyle="1" w:styleId="ArialTitelgrau">
    <w:name w:val="Arial Titel grau"/>
    <w:basedOn w:val="TheSansTitelgrau"/>
    <w:rsid w:val="00E1332E"/>
    <w:rPr>
      <w:rFonts w:ascii="Arial" w:hAnsi="Arial"/>
    </w:rPr>
  </w:style>
  <w:style w:type="paragraph" w:customStyle="1" w:styleId="ArialBeschreibunggrau">
    <w:name w:val="Arial Beschreibung grau"/>
    <w:basedOn w:val="TheSansBeschreibunggrau"/>
    <w:qFormat/>
    <w:rsid w:val="00E1332E"/>
    <w:pPr>
      <w:ind w:left="10"/>
    </w:pPr>
    <w:rPr>
      <w:rFonts w:ascii="Arial" w:hAnsi="Arial"/>
    </w:rPr>
  </w:style>
  <w:style w:type="paragraph" w:customStyle="1" w:styleId="Arialberschrift">
    <w:name w:val="Arial Überschrift"/>
    <w:basedOn w:val="TheSansberschrift"/>
    <w:qFormat/>
    <w:rsid w:val="00E1332E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EB4D3C"/>
    <w:pPr>
      <w:ind w:left="142"/>
    </w:pPr>
    <w:rPr>
      <w:rFonts w:ascii="Arial" w:hAnsi="Arial"/>
    </w:rPr>
  </w:style>
  <w:style w:type="paragraph" w:customStyle="1" w:styleId="ArialZwischenberschrift">
    <w:name w:val="Arial Zwischenüberschrift"/>
    <w:basedOn w:val="Standard"/>
    <w:rsid w:val="00EB4D3C"/>
    <w:pPr>
      <w:spacing w:after="262"/>
      <w:ind w:left="142"/>
    </w:pPr>
  </w:style>
  <w:style w:type="paragraph" w:customStyle="1" w:styleId="ArialZwischenberschrift2">
    <w:name w:val="Arial Zwischenüberschrift2"/>
    <w:basedOn w:val="TheSansZwischenberschrift"/>
    <w:rsid w:val="0015492B"/>
    <w:pPr>
      <w:ind w:left="142"/>
    </w:pPr>
    <w:rPr>
      <w:rFonts w:ascii="Arial" w:hAnsi="Arial"/>
    </w:rPr>
  </w:style>
  <w:style w:type="paragraph" w:customStyle="1" w:styleId="ArialZitat">
    <w:name w:val="Arial Zitat"/>
    <w:basedOn w:val="TheSansZitat"/>
    <w:rsid w:val="0015492B"/>
    <w:pPr>
      <w:ind w:left="142"/>
    </w:pPr>
    <w:rPr>
      <w:rFonts w:ascii="Arial" w:hAnsi="Arial"/>
    </w:rPr>
  </w:style>
  <w:style w:type="paragraph" w:customStyle="1" w:styleId="ArialBold">
    <w:name w:val="Arial Bold"/>
    <w:basedOn w:val="TheSansBold"/>
    <w:rsid w:val="00E1332E"/>
    <w:rPr>
      <w:rFonts w:ascii="Arial" w:hAnsi="Arial"/>
      <w:b/>
    </w:rPr>
  </w:style>
  <w:style w:type="character" w:styleId="Hyperlink">
    <w:name w:val="Hyperlink"/>
    <w:basedOn w:val="Absatz-Standardschriftart"/>
    <w:uiPriority w:val="99"/>
    <w:unhideWhenUsed/>
    <w:rsid w:val="00917AD6"/>
    <w:rPr>
      <w:color w:val="0563C1" w:themeColor="hyperlink"/>
      <w:u w:val="single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917AD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Claudi\Desktop\WDR\Planet%20Schule\ABs\SWR_Planet_Schule_Arbeitsblatt_231026%20(2)%20-%20Kopie.dotx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noFill/>
        <a:ln w="6350">
          <a:noFill/>
        </a:ln>
      </a:spPr>
      <a:bodyPr rot="0" spcFirstLastPara="0" vertOverflow="overflow" horzOverflow="overflow" vert="horz" wrap="none" lIns="91440" tIns="45720" rIns="91440" bIns="45720" numCol="1" spcCol="0" rtlCol="0" fromWordArt="0" anchor="t" anchorCtr="0" forceAA="0" compatLnSpc="1">
        <a:prstTxWarp prst="textNoShape">
          <a:avLst/>
        </a:prstTxWarp>
        <a:spAutoFit/>
      </a:bodyPr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2025-05-01T00:00:00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55448D91-CFE2-4758-9FA0-2AE04943BBA3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8090e626-f741-48b1-b5cf-6dbc28ecdb52}" enabled="1" method="Standard" siteId="{453fd660-02d5-4abb-9653-e86f1dc115aa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SWR_Planet_Schule_Arbeitsblatt_231026 (2) - Kopie</Template>
  <TotalTime>0</TotalTime>
  <Pages>1</Pages>
  <Words>245</Words>
  <Characters>1544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Arbeitsblatt 6: Bezug zum Heute, Thema: Literatur-Podcast erstellen</dc:title>
  <dc:subject/>
  <dc:creator>planet schule/ WDR</dc:creator>
  <cp:keywords>Literatur, Bezug zum Heute, Relevanz, Thema, Aussage, Podcast erstellen, konzipieren</cp:keywords>
  <cp:lastPrinted>2023-09-15T11:43:00Z</cp:lastPrinted>
  <dcterms:created xsi:type="dcterms:W3CDTF">2025-05-19T14:38:00Z</dcterms:created>
  <dcterms:modified xsi:type="dcterms:W3CDTF">2025-06-23T15:04:00Z</dcterms:modified>
</cp:coreProperties>
</file>