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B1A546" w14:textId="77777777" w:rsidR="006D0CFB" w:rsidRPr="002D4E32" w:rsidRDefault="006D0CFB" w:rsidP="002D4E32">
      <w:pPr>
        <w:pStyle w:val="ArialText"/>
        <w:rPr>
          <w:sz w:val="20"/>
          <w:szCs w:val="20"/>
        </w:rPr>
      </w:pPr>
    </w:p>
    <w:p w14:paraId="416AC1AD" w14:textId="5C91A6B6" w:rsidR="000B3330" w:rsidRPr="002D4E32" w:rsidRDefault="00917AD6" w:rsidP="004E159E">
      <w:pPr>
        <w:pStyle w:val="ArialText"/>
        <w:rPr>
          <w:color w:val="909191"/>
          <w:sz w:val="20"/>
          <w:szCs w:val="20"/>
        </w:rPr>
      </w:pPr>
      <w:r w:rsidRPr="002D4E32">
        <w:rPr>
          <w:color w:val="909191"/>
          <w:sz w:val="20"/>
          <w:szCs w:val="20"/>
        </w:rPr>
        <w:t xml:space="preserve">Arbeitsblatt </w:t>
      </w:r>
      <w:r w:rsidR="00EC0E61">
        <w:rPr>
          <w:color w:val="909191"/>
          <w:sz w:val="20"/>
          <w:szCs w:val="20"/>
        </w:rPr>
        <w:t>5</w:t>
      </w:r>
      <w:r w:rsidRPr="002D4E32">
        <w:rPr>
          <w:color w:val="909191"/>
          <w:sz w:val="20"/>
          <w:szCs w:val="20"/>
        </w:rPr>
        <w:t xml:space="preserve">: </w:t>
      </w:r>
      <w:r w:rsidR="00004EC3">
        <w:rPr>
          <w:color w:val="909191"/>
          <w:sz w:val="20"/>
          <w:szCs w:val="20"/>
        </w:rPr>
        <w:t xml:space="preserve">Podcast Modul </w:t>
      </w:r>
      <w:r w:rsidR="00EC0E61">
        <w:rPr>
          <w:color w:val="909191"/>
          <w:sz w:val="20"/>
          <w:szCs w:val="20"/>
        </w:rPr>
        <w:t>4</w:t>
      </w:r>
    </w:p>
    <w:p w14:paraId="3794D560" w14:textId="77777777" w:rsidR="00917AD6" w:rsidRDefault="00777EA6" w:rsidP="004E159E">
      <w:pPr>
        <w:pStyle w:val="ArialText"/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67808" behindDoc="0" locked="1" layoutInCell="1" allowOverlap="1" wp14:anchorId="0DBADD1C" wp14:editId="54C13FCE">
            <wp:simplePos x="0" y="0"/>
            <wp:positionH relativeFrom="column">
              <wp:posOffset>3376930</wp:posOffset>
            </wp:positionH>
            <wp:positionV relativeFrom="page">
              <wp:posOffset>-352425</wp:posOffset>
            </wp:positionV>
            <wp:extent cx="3635375" cy="2044700"/>
            <wp:effectExtent l="0" t="0" r="0" b="0"/>
            <wp:wrapNone/>
            <wp:docPr id="568493986" name="Grafik 568493986" descr="Ein Bild, das Screenshot, Text, Schrift, Visiten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493986" name="Grafik 568493986" descr="Ein Bild, das Screenshot, Text, Schrift, Visitenkart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4E32" w:rsidRPr="00622376">
        <w:rPr>
          <w:rFonts w:eastAsia="Calibri" w:cs="Calibri"/>
          <w:noProof/>
          <w:color w:val="909191"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 wp14:anchorId="14B9AA5D" wp14:editId="31C9742C">
                <wp:simplePos x="0" y="0"/>
                <wp:positionH relativeFrom="margin">
                  <wp:posOffset>87849</wp:posOffset>
                </wp:positionH>
                <wp:positionV relativeFrom="page">
                  <wp:posOffset>542925</wp:posOffset>
                </wp:positionV>
                <wp:extent cx="4535805" cy="0"/>
                <wp:effectExtent l="0" t="0" r="0" b="0"/>
                <wp:wrapNone/>
                <wp:docPr id="11052" name="Group 110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35805" cy="0"/>
                          <a:chOff x="0" y="0"/>
                          <a:chExt cx="4545000" cy="12700"/>
                        </a:xfrm>
                      </wpg:grpSpPr>
                      <wps:wsp>
                        <wps:cNvPr id="121" name="Shape 121"/>
                        <wps:cNvSpPr/>
                        <wps:spPr>
                          <a:xfrm>
                            <a:off x="0" y="0"/>
                            <a:ext cx="4545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5000">
                                <a:moveTo>
                                  <a:pt x="0" y="0"/>
                                </a:moveTo>
                                <a:lnTo>
                                  <a:pt x="4545000" y="0"/>
                                </a:lnTo>
                              </a:path>
                            </a:pathLst>
                          </a:custGeom>
                          <a:ln w="15875" cap="flat">
                            <a:miter lim="100000"/>
                          </a:ln>
                        </wps:spPr>
                        <wps:style>
                          <a:lnRef idx="1">
                            <a:srgbClr val="909191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C36735" id="Group 11052" o:spid="_x0000_s1026" style="position:absolute;margin-left:6.9pt;margin-top:42.75pt;width:357.15pt;height:0;z-index:-251630592;mso-position-horizontal-relative:margin;mso-position-vertical-relative:page;mso-width-relative:margin;mso-height-relative:margin" coordsize="45450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">
                <v:shape id="Shape 121" o:spid="_x0000_s1027" style="position:absolute;width:45450;height:0;visibility:visible;mso-wrap-style:square;v-text-anchor:top" coordsize="4545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" path="m,l4545000,e" filled="f" strokecolor="#909191" strokeweight="1.25pt">
                  <v:stroke miterlimit="1" joinstyle="miter"/>
                  <v:path arrowok="t" textboxrect="0,0,4545000,0"/>
                </v:shape>
                <w10:wrap anchorx="margin" anchory="page"/>
              </v:group>
            </w:pict>
          </mc:Fallback>
        </mc:AlternateContent>
      </w:r>
    </w:p>
    <w:p w14:paraId="26ACA802" w14:textId="77777777" w:rsidR="00004EC3" w:rsidRDefault="00004EC3" w:rsidP="00917AD6">
      <w:pPr>
        <w:pStyle w:val="ArialBeschreibunggrau"/>
        <w:ind w:firstLine="122"/>
      </w:pPr>
      <w:r w:rsidRPr="00004EC3">
        <w:t xml:space="preserve">Wir produzieren einen Literaturpodcast </w:t>
      </w:r>
    </w:p>
    <w:p w14:paraId="6F9B40F1" w14:textId="3D2DF843" w:rsidR="00917AD6" w:rsidRPr="00622376" w:rsidRDefault="00D451C7" w:rsidP="00917AD6">
      <w:pPr>
        <w:pStyle w:val="ArialBeschreibunggrau"/>
        <w:ind w:firstLine="122"/>
      </w:pPr>
      <w:r>
        <w:t>www.planet-schule.de</w:t>
      </w:r>
    </w:p>
    <w:p w14:paraId="561F2867" w14:textId="77777777" w:rsidR="00D451C7" w:rsidRDefault="00D451C7" w:rsidP="00917AD6">
      <w:pPr>
        <w:pStyle w:val="ArialBeschreibunggrau"/>
        <w:ind w:firstLine="122"/>
        <w:rPr>
          <w:szCs w:val="16"/>
        </w:rPr>
      </w:pPr>
    </w:p>
    <w:p w14:paraId="447D51FB" w14:textId="2799E627" w:rsidR="00DB681D" w:rsidRPr="00D451C7" w:rsidRDefault="00917AD6" w:rsidP="00917AD6">
      <w:pPr>
        <w:pStyle w:val="ArialBeschreibunggrau"/>
        <w:ind w:firstLine="122"/>
        <w:rPr>
          <w:color w:val="000000" w:themeColor="text1"/>
        </w:rPr>
      </w:pPr>
      <w:r w:rsidRPr="00D451C7">
        <w:rPr>
          <w:color w:val="000000" w:themeColor="text1"/>
        </w:rPr>
        <w:t>Name:</w:t>
      </w:r>
    </w:p>
    <w:p w14:paraId="3859CD21" w14:textId="77777777" w:rsidR="005807EE" w:rsidRDefault="005807EE" w:rsidP="00731C4B">
      <w:pPr>
        <w:pStyle w:val="ArialText"/>
        <w:spacing w:after="240" w:line="240" w:lineRule="auto"/>
      </w:pPr>
    </w:p>
    <w:p w14:paraId="16BEF3AF" w14:textId="1C104CAA" w:rsidR="00917AD6" w:rsidRPr="00917AD6" w:rsidRDefault="005807EE" w:rsidP="005807EE">
      <w:pPr>
        <w:pStyle w:val="ArialText"/>
        <w:spacing w:after="120" w:line="240" w:lineRule="auto"/>
        <w:ind w:left="141" w:hanging="11"/>
      </w:pPr>
      <w:r>
        <w:t>Modul 4:</w:t>
      </w:r>
    </w:p>
    <w:p w14:paraId="660476BB" w14:textId="0ECDEF15" w:rsidR="00E1332E" w:rsidRDefault="00731C4B" w:rsidP="00731C4B">
      <w:pPr>
        <w:pStyle w:val="Arialberschrift"/>
        <w:spacing w:after="240"/>
      </w:pPr>
      <w:r>
        <w:rPr>
          <w:rFonts w:ascii="Calibri" w:eastAsia="Calibri" w:hAnsi="Calibri" w:cs="Calibri"/>
          <w:noProof/>
          <w:color w:val="000000"/>
        </w:rPr>
        <mc:AlternateContent>
          <mc:Choice Requires="wpg">
            <w:drawing>
              <wp:anchor distT="0" distB="0" distL="114300" distR="114300" simplePos="0" relativeHeight="251600896" behindDoc="1" locked="0" layoutInCell="1" allowOverlap="1" wp14:anchorId="187A9347" wp14:editId="63C6D201">
                <wp:simplePos x="0" y="0"/>
                <wp:positionH relativeFrom="leftMargin">
                  <wp:posOffset>415290</wp:posOffset>
                </wp:positionH>
                <wp:positionV relativeFrom="page">
                  <wp:posOffset>2040255</wp:posOffset>
                </wp:positionV>
                <wp:extent cx="278130" cy="278130"/>
                <wp:effectExtent l="19050" t="0" r="26670" b="26670"/>
                <wp:wrapNone/>
                <wp:docPr id="11059" name="Group 11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130" cy="278130"/>
                          <a:chOff x="0" y="0"/>
                          <a:chExt cx="278333" cy="278333"/>
                        </a:xfrm>
                      </wpg:grpSpPr>
                      <wps:wsp>
                        <wps:cNvPr id="180" name="Shape 180"/>
                        <wps:cNvSpPr/>
                        <wps:spPr>
                          <a:xfrm>
                            <a:off x="0" y="222814"/>
                            <a:ext cx="21908" cy="5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08" h="55519">
                                <a:moveTo>
                                  <a:pt x="21908" y="0"/>
                                </a:moveTo>
                                <a:lnTo>
                                  <a:pt x="21908" y="13721"/>
                                </a:lnTo>
                                <a:lnTo>
                                  <a:pt x="21692" y="14244"/>
                                </a:lnTo>
                                <a:lnTo>
                                  <a:pt x="21908" y="14460"/>
                                </a:lnTo>
                                <a:lnTo>
                                  <a:pt x="21908" y="21875"/>
                                </a:lnTo>
                                <a:lnTo>
                                  <a:pt x="19469" y="19439"/>
                                </a:lnTo>
                                <a:lnTo>
                                  <a:pt x="7620" y="48001"/>
                                </a:lnTo>
                                <a:lnTo>
                                  <a:pt x="21908" y="42076"/>
                                </a:lnTo>
                                <a:lnTo>
                                  <a:pt x="21908" y="47859"/>
                                </a:lnTo>
                                <a:lnTo>
                                  <a:pt x="3912" y="55303"/>
                                </a:lnTo>
                                <a:cubicBezTo>
                                  <a:pt x="3492" y="55418"/>
                                  <a:pt x="3175" y="55519"/>
                                  <a:pt x="2858" y="55519"/>
                                </a:cubicBezTo>
                                <a:cubicBezTo>
                                  <a:pt x="2121" y="55519"/>
                                  <a:pt x="1486" y="55303"/>
                                  <a:pt x="953" y="54783"/>
                                </a:cubicBezTo>
                                <a:cubicBezTo>
                                  <a:pt x="216" y="54033"/>
                                  <a:pt x="0" y="52878"/>
                                  <a:pt x="419" y="51925"/>
                                </a:cubicBezTo>
                                <a:lnTo>
                                  <a:pt x="21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21908" y="100755"/>
                            <a:ext cx="107944" cy="1699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44" h="169918">
                                <a:moveTo>
                                  <a:pt x="107944" y="0"/>
                                </a:moveTo>
                                <a:lnTo>
                                  <a:pt x="107944" y="7518"/>
                                </a:lnTo>
                                <a:lnTo>
                                  <a:pt x="15875" y="99587"/>
                                </a:lnTo>
                                <a:lnTo>
                                  <a:pt x="56299" y="139909"/>
                                </a:lnTo>
                                <a:lnTo>
                                  <a:pt x="107944" y="88301"/>
                                </a:lnTo>
                                <a:lnTo>
                                  <a:pt x="107944" y="95978"/>
                                </a:lnTo>
                                <a:lnTo>
                                  <a:pt x="58306" y="145612"/>
                                </a:lnTo>
                                <a:cubicBezTo>
                                  <a:pt x="58103" y="145828"/>
                                  <a:pt x="57785" y="146044"/>
                                  <a:pt x="57468" y="146145"/>
                                </a:cubicBezTo>
                                <a:lnTo>
                                  <a:pt x="0" y="169918"/>
                                </a:lnTo>
                                <a:lnTo>
                                  <a:pt x="0" y="164135"/>
                                </a:lnTo>
                                <a:lnTo>
                                  <a:pt x="14288" y="158210"/>
                                </a:lnTo>
                                <a:lnTo>
                                  <a:pt x="0" y="143933"/>
                                </a:lnTo>
                                <a:lnTo>
                                  <a:pt x="0" y="136519"/>
                                </a:lnTo>
                                <a:lnTo>
                                  <a:pt x="19571" y="156089"/>
                                </a:lnTo>
                                <a:lnTo>
                                  <a:pt x="51638" y="142754"/>
                                </a:lnTo>
                                <a:lnTo>
                                  <a:pt x="13017" y="104235"/>
                                </a:lnTo>
                                <a:lnTo>
                                  <a:pt x="0" y="135780"/>
                                </a:lnTo>
                                <a:lnTo>
                                  <a:pt x="0" y="122058"/>
                                </a:lnTo>
                                <a:lnTo>
                                  <a:pt x="9741" y="98520"/>
                                </a:lnTo>
                                <a:cubicBezTo>
                                  <a:pt x="9842" y="98203"/>
                                  <a:pt x="10058" y="97885"/>
                                  <a:pt x="10262" y="97682"/>
                                </a:cubicBezTo>
                                <a:lnTo>
                                  <a:pt x="1079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29851" y="102549"/>
                            <a:ext cx="86570" cy="94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4185">
                                <a:moveTo>
                                  <a:pt x="86570" y="0"/>
                                </a:moveTo>
                                <a:lnTo>
                                  <a:pt x="86570" y="7623"/>
                                </a:lnTo>
                                <a:lnTo>
                                  <a:pt x="0" y="94185"/>
                                </a:lnTo>
                                <a:lnTo>
                                  <a:pt x="0" y="86508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29851" y="15845"/>
                            <a:ext cx="86570" cy="924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2428">
                                <a:moveTo>
                                  <a:pt x="86570" y="0"/>
                                </a:moveTo>
                                <a:lnTo>
                                  <a:pt x="86570" y="6188"/>
                                </a:lnTo>
                                <a:lnTo>
                                  <a:pt x="84766" y="7650"/>
                                </a:lnTo>
                                <a:lnTo>
                                  <a:pt x="84449" y="7967"/>
                                </a:lnTo>
                                <a:lnTo>
                                  <a:pt x="81172" y="11256"/>
                                </a:lnTo>
                                <a:lnTo>
                                  <a:pt x="86570" y="16654"/>
                                </a:lnTo>
                                <a:lnTo>
                                  <a:pt x="86570" y="24160"/>
                                </a:lnTo>
                                <a:lnTo>
                                  <a:pt x="77362" y="14952"/>
                                </a:lnTo>
                                <a:lnTo>
                                  <a:pt x="55353" y="36974"/>
                                </a:lnTo>
                                <a:lnTo>
                                  <a:pt x="86570" y="68190"/>
                                </a:lnTo>
                                <a:lnTo>
                                  <a:pt x="86570" y="75709"/>
                                </a:lnTo>
                                <a:lnTo>
                                  <a:pt x="51645" y="40784"/>
                                </a:lnTo>
                                <a:lnTo>
                                  <a:pt x="0" y="92428"/>
                                </a:lnTo>
                                <a:lnTo>
                                  <a:pt x="0" y="84910"/>
                                </a:lnTo>
                                <a:lnTo>
                                  <a:pt x="80956" y="3954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216421" y="7987"/>
                            <a:ext cx="61912" cy="102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12" h="102185">
                                <a:moveTo>
                                  <a:pt x="20553" y="681"/>
                                </a:moveTo>
                                <a:cubicBezTo>
                                  <a:pt x="28226" y="2043"/>
                                  <a:pt x="34919" y="7361"/>
                                  <a:pt x="40843" y="13286"/>
                                </a:cubicBezTo>
                                <a:lnTo>
                                  <a:pt x="41059" y="13502"/>
                                </a:lnTo>
                                <a:cubicBezTo>
                                  <a:pt x="52705" y="25566"/>
                                  <a:pt x="61912" y="40489"/>
                                  <a:pt x="42012" y="60174"/>
                                </a:cubicBezTo>
                                <a:lnTo>
                                  <a:pt x="36932" y="65254"/>
                                </a:lnTo>
                                <a:lnTo>
                                  <a:pt x="11214" y="90972"/>
                                </a:lnTo>
                                <a:lnTo>
                                  <a:pt x="0" y="102185"/>
                                </a:lnTo>
                                <a:lnTo>
                                  <a:pt x="0" y="94562"/>
                                </a:lnTo>
                                <a:lnTo>
                                  <a:pt x="5499" y="89066"/>
                                </a:lnTo>
                                <a:lnTo>
                                  <a:pt x="0" y="83567"/>
                                </a:lnTo>
                                <a:lnTo>
                                  <a:pt x="0" y="76049"/>
                                </a:lnTo>
                                <a:lnTo>
                                  <a:pt x="9207" y="85256"/>
                                </a:lnTo>
                                <a:lnTo>
                                  <a:pt x="31217" y="63235"/>
                                </a:lnTo>
                                <a:lnTo>
                                  <a:pt x="0" y="32018"/>
                                </a:lnTo>
                                <a:lnTo>
                                  <a:pt x="0" y="24512"/>
                                </a:lnTo>
                                <a:lnTo>
                                  <a:pt x="35027" y="59539"/>
                                </a:lnTo>
                                <a:lnTo>
                                  <a:pt x="38417" y="56262"/>
                                </a:lnTo>
                                <a:cubicBezTo>
                                  <a:pt x="54077" y="40806"/>
                                  <a:pt x="49632" y="29910"/>
                                  <a:pt x="37351" y="17210"/>
                                </a:cubicBezTo>
                                <a:lnTo>
                                  <a:pt x="37147" y="16994"/>
                                </a:lnTo>
                                <a:cubicBezTo>
                                  <a:pt x="28734" y="8631"/>
                                  <a:pt x="21800" y="5456"/>
                                  <a:pt x="15567" y="5773"/>
                                </a:cubicBezTo>
                                <a:cubicBezTo>
                                  <a:pt x="12451" y="5932"/>
                                  <a:pt x="9510" y="6964"/>
                                  <a:pt x="6647" y="8657"/>
                                </a:cubicBezTo>
                                <a:lnTo>
                                  <a:pt x="0" y="14046"/>
                                </a:lnTo>
                                <a:lnTo>
                                  <a:pt x="0" y="7858"/>
                                </a:lnTo>
                                <a:lnTo>
                                  <a:pt x="8284" y="2024"/>
                                </a:lnTo>
                                <a:cubicBezTo>
                                  <a:pt x="12636" y="308"/>
                                  <a:pt x="16717" y="0"/>
                                  <a:pt x="20553" y="68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0" y="0"/>
                            <a:ext cx="278333" cy="2783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333" h="278333">
                                <a:moveTo>
                                  <a:pt x="257480" y="21488"/>
                                </a:moveTo>
                                <a:lnTo>
                                  <a:pt x="257264" y="21273"/>
                                </a:lnTo>
                                <a:cubicBezTo>
                                  <a:pt x="245415" y="9423"/>
                                  <a:pt x="230492" y="0"/>
                                  <a:pt x="210807" y="19799"/>
                                </a:cubicBezTo>
                                <a:lnTo>
                                  <a:pt x="32169" y="198438"/>
                                </a:lnTo>
                                <a:cubicBezTo>
                                  <a:pt x="31966" y="198641"/>
                                  <a:pt x="31750" y="198958"/>
                                  <a:pt x="31648" y="199276"/>
                                </a:cubicBezTo>
                                <a:lnTo>
                                  <a:pt x="419" y="274739"/>
                                </a:lnTo>
                                <a:cubicBezTo>
                                  <a:pt x="0" y="275692"/>
                                  <a:pt x="216" y="276847"/>
                                  <a:pt x="953" y="277597"/>
                                </a:cubicBezTo>
                                <a:cubicBezTo>
                                  <a:pt x="1486" y="278117"/>
                                  <a:pt x="2121" y="278333"/>
                                  <a:pt x="2858" y="278333"/>
                                </a:cubicBezTo>
                                <a:cubicBezTo>
                                  <a:pt x="3175" y="278333"/>
                                  <a:pt x="3492" y="278232"/>
                                  <a:pt x="3912" y="278117"/>
                                </a:cubicBezTo>
                                <a:lnTo>
                                  <a:pt x="79375" y="246901"/>
                                </a:lnTo>
                                <a:cubicBezTo>
                                  <a:pt x="79692" y="246799"/>
                                  <a:pt x="80010" y="246583"/>
                                  <a:pt x="80213" y="246367"/>
                                </a:cubicBezTo>
                                <a:lnTo>
                                  <a:pt x="227635" y="98958"/>
                                </a:lnTo>
                                <a:lnTo>
                                  <a:pt x="253352" y="73241"/>
                                </a:lnTo>
                                <a:lnTo>
                                  <a:pt x="258432" y="68161"/>
                                </a:lnTo>
                                <a:cubicBezTo>
                                  <a:pt x="278333" y="48476"/>
                                  <a:pt x="269126" y="33553"/>
                                  <a:pt x="257480" y="21488"/>
                                </a:cubicBez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185204" y="30798"/>
                            <a:ext cx="62433" cy="62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33" h="62446">
                                <a:moveTo>
                                  <a:pt x="40424" y="62446"/>
                                </a:moveTo>
                                <a:lnTo>
                                  <a:pt x="0" y="22022"/>
                                </a:lnTo>
                                <a:lnTo>
                                  <a:pt x="22009" y="0"/>
                                </a:lnTo>
                                <a:lnTo>
                                  <a:pt x="62433" y="40424"/>
                                </a:lnTo>
                                <a:lnTo>
                                  <a:pt x="40424" y="62446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37783" y="56629"/>
                            <a:ext cx="184137" cy="184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137" h="184036">
                                <a:moveTo>
                                  <a:pt x="0" y="143713"/>
                                </a:moveTo>
                                <a:lnTo>
                                  <a:pt x="143713" y="0"/>
                                </a:lnTo>
                                <a:lnTo>
                                  <a:pt x="184137" y="40424"/>
                                </a:lnTo>
                                <a:lnTo>
                                  <a:pt x="40424" y="184036"/>
                                </a:lnTo>
                                <a:lnTo>
                                  <a:pt x="0" y="143713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21692" y="204991"/>
                            <a:ext cx="51854" cy="5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54" h="51854">
                                <a:moveTo>
                                  <a:pt x="13233" y="0"/>
                                </a:moveTo>
                                <a:lnTo>
                                  <a:pt x="51854" y="38519"/>
                                </a:lnTo>
                                <a:lnTo>
                                  <a:pt x="19787" y="51854"/>
                                </a:lnTo>
                                <a:lnTo>
                                  <a:pt x="0" y="32067"/>
                                </a:lnTo>
                                <a:lnTo>
                                  <a:pt x="13233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7620" y="242252"/>
                            <a:ext cx="28575" cy="28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" h="28562">
                                <a:moveTo>
                                  <a:pt x="11849" y="0"/>
                                </a:moveTo>
                                <a:lnTo>
                                  <a:pt x="28575" y="16713"/>
                                </a:lnTo>
                                <a:lnTo>
                                  <a:pt x="0" y="28562"/>
                                </a:lnTo>
                                <a:lnTo>
                                  <a:pt x="11849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211023" y="8255"/>
                            <a:ext cx="59474" cy="592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74" h="59271">
                                <a:moveTo>
                                  <a:pt x="40424" y="59271"/>
                                </a:moveTo>
                                <a:lnTo>
                                  <a:pt x="0" y="18847"/>
                                </a:lnTo>
                                <a:lnTo>
                                  <a:pt x="3277" y="15558"/>
                                </a:lnTo>
                                <a:lnTo>
                                  <a:pt x="3594" y="15240"/>
                                </a:lnTo>
                                <a:cubicBezTo>
                                  <a:pt x="14808" y="4026"/>
                                  <a:pt x="25718" y="0"/>
                                  <a:pt x="42545" y="16726"/>
                                </a:cubicBezTo>
                                <a:lnTo>
                                  <a:pt x="42748" y="16942"/>
                                </a:lnTo>
                                <a:cubicBezTo>
                                  <a:pt x="55029" y="29642"/>
                                  <a:pt x="59474" y="40538"/>
                                  <a:pt x="43815" y="55994"/>
                                </a:cubicBezTo>
                                <a:lnTo>
                                  <a:pt x="40424" y="59271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960D92F" id="Group 11059" o:spid="_x0000_s1026" style="position:absolute;margin-left:32.7pt;margin-top:160.65pt;width:21.9pt;height:21.9pt;z-index:-251715584;mso-position-horizontal-relative:left-margin-area;mso-position-vertical-relative:page" coordsize="278333,278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">
                <v:shape id="Shape 180" o:spid="_x0000_s1027" style="position:absolute;top:222814;width:21908;height:55519;visibility:visible;mso-wrap-style:square;v-text-anchor:top" coordsize="21908,5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" path="m21908,r,13721l21692,14244r216,216l21908,21875,19469,19439,7620,48001,21908,42076r,5783l3912,55303v-420,115,-737,216,-1054,216c2121,55519,1486,55303,953,54783,216,54033,,52878,419,51925l21908,xe" fillcolor="#00347d" stroked="f" strokeweight="0">
                  <v:stroke miterlimit="1" joinstyle="miter"/>
                  <v:path arrowok="t" textboxrect="0,0,21908,55519"/>
                </v:shape>
                <v:shape id="Shape 181" o:spid="_x0000_s1028" style="position:absolute;left:21908;top:100755;width:107944;height:169918;visibility:visible;mso-wrap-style:square;v-text-anchor:top" coordsize="107944,1699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" path="m107944,r,7518l15875,99587r40424,40322l107944,88301r,7677l58306,145612v-203,216,-521,432,-838,533l,169918r,-5783l14288,158210,,143933r,-7414l19571,156089,51638,142754,13017,104235,,135780,,122058,9741,98520v101,-317,317,-635,521,-838l107944,xe" fillcolor="#00347d" stroked="f" strokeweight="0">
                  <v:stroke miterlimit="1" joinstyle="miter"/>
                  <v:path arrowok="t" textboxrect="0,0,107944,169918"/>
                </v:shape>
                <v:shape id="Shape 182" o:spid="_x0000_s1029" style="position:absolute;left:129851;top:102549;width:86570;height:94185;visibility:visible;mso-wrap-style:square;v-text-anchor:top" coordsize="86570,94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" path="m86570,r,7623l,94185,,86508,86570,xe" fillcolor="#00347d" stroked="f" strokeweight="0">
                  <v:stroke miterlimit="1" joinstyle="miter"/>
                  <v:path arrowok="t" textboxrect="0,0,86570,94185"/>
                </v:shape>
                <v:shape id="Shape 183" o:spid="_x0000_s1030" style="position:absolute;left:129851;top:15845;width:86570;height:92428;visibility:visible;mso-wrap-style:square;v-text-anchor:top" coordsize="86570,924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" path="m86570,r,6188l84766,7650r-317,317l81172,11256r5398,5398l86570,24160,77362,14952,55353,36974,86570,68190r,7519l51645,40784,,92428,,84910,80956,3954,86570,xe" fillcolor="#00347d" stroked="f" strokeweight="0">
                  <v:stroke miterlimit="1" joinstyle="miter"/>
                  <v:path arrowok="t" textboxrect="0,0,86570,92428"/>
                </v:shape>
                <v:shape id="Shape 184" o:spid="_x0000_s1031" style="position:absolute;left:216421;top:7987;width:61912;height:102185;visibility:visible;mso-wrap-style:square;v-text-anchor:top" coordsize="61912,102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" path="m20553,681v7673,1362,14366,6680,20290,12605l41059,13502v11646,12064,20853,26987,953,46672l36932,65254,11214,90972,,102185,,94562,5499,89066,,83567,,76049r9207,9207l31217,63235,,32018,,24512,35027,59539r3390,-3277c54077,40806,49632,29910,37351,17210r-204,-216c28734,8631,21800,5456,15567,5773,12451,5932,9510,6964,6647,8657l,14046,,7858,8284,2024c12636,308,16717,,20553,681xe" fillcolor="#00347d" stroked="f" strokeweight="0">
                  <v:stroke miterlimit="1" joinstyle="miter"/>
                  <v:path arrowok="t" textboxrect="0,0,61912,102185"/>
                </v:shape>
                <v:shape id="Shape 185" o:spid="_x0000_s1032" style="position:absolute;width:278333;height:278333;visibility:visible;mso-wrap-style:square;v-text-anchor:top" coordsize="278333,278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" path="m257480,21488r-216,-215c245415,9423,230492,,210807,19799l32169,198438v-203,203,-419,520,-521,838l419,274739v-419,953,-203,2108,534,2858c1486,278117,2121,278333,2858,278333v317,,634,-101,1054,-216l79375,246901v317,-102,635,-318,838,-534l227635,98958,253352,73241r5080,-5080c278333,48476,269126,33553,257480,21488xe" filled="f" strokecolor="#00347d" strokeweight=".25pt">
                  <v:stroke miterlimit="83231f" joinstyle="miter"/>
                  <v:path arrowok="t" textboxrect="0,0,278333,278333"/>
                </v:shape>
                <v:shape id="Shape 186" o:spid="_x0000_s1033" style="position:absolute;left:185204;top:30798;width:62433;height:62446;visibility:visible;mso-wrap-style:square;v-text-anchor:top" coordsize="62433,624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" path="m40424,62446l,22022,22009,,62433,40424,40424,62446xe" filled="f" strokecolor="#00347d" strokeweight=".25pt">
                  <v:stroke miterlimit="83231f" joinstyle="miter"/>
                  <v:path arrowok="t" textboxrect="0,0,62433,62446"/>
                </v:shape>
                <v:shape id="Shape 187" o:spid="_x0000_s1034" style="position:absolute;left:37783;top:56629;width:184137;height:184036;visibility:visible;mso-wrap-style:square;v-text-anchor:top" coordsize="184137,184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" path="m,143713l143713,r40424,40424l40424,184036,,143713xe" filled="f" strokecolor="#00347d" strokeweight=".25pt">
                  <v:stroke miterlimit="83231f" joinstyle="miter"/>
                  <v:path arrowok="t" textboxrect="0,0,184137,184036"/>
                </v:shape>
                <v:shape id="Shape 188" o:spid="_x0000_s1035" style="position:absolute;left:21692;top:204991;width:51854;height:51854;visibility:visible;mso-wrap-style:square;v-text-anchor:top" coordsize="51854,51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" path="m13233,l51854,38519,19787,51854,,32067,13233,xe" filled="f" strokecolor="#00347d" strokeweight=".25pt">
                  <v:stroke miterlimit="83231f" joinstyle="miter"/>
                  <v:path arrowok="t" textboxrect="0,0,51854,51854"/>
                </v:shape>
                <v:shape id="Shape 189" o:spid="_x0000_s1036" style="position:absolute;left:7620;top:242252;width:28575;height:28562;visibility:visible;mso-wrap-style:square;v-text-anchor:top" coordsize="28575,285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" path="m11849,l28575,16713,,28562,11849,xe" filled="f" strokecolor="#00347d" strokeweight=".25pt">
                  <v:stroke miterlimit="83231f" joinstyle="miter"/>
                  <v:path arrowok="t" textboxrect="0,0,28575,28562"/>
                </v:shape>
                <v:shape id="Shape 190" o:spid="_x0000_s1037" style="position:absolute;left:211023;top:8255;width:59474;height:59271;visibility:visible;mso-wrap-style:square;v-text-anchor:top" coordsize="59474,59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" path="m40424,59271l,18847,3277,15558r317,-318c14808,4026,25718,,42545,16726r203,216c55029,29642,59474,40538,43815,55994r-3391,3277xe" filled="f" strokecolor="#00347d" strokeweight=".25pt">
                  <v:stroke miterlimit="83231f" joinstyle="miter"/>
                  <v:path arrowok="t" textboxrect="0,0,59474,59271"/>
                </v:shape>
                <w10:wrap anchorx="margin" anchory="page"/>
              </v:group>
            </w:pict>
          </mc:Fallback>
        </mc:AlternateContent>
      </w:r>
      <w:r w:rsidR="00EC0E61">
        <w:t xml:space="preserve">Was macht’s </w:t>
      </w:r>
      <w:proofErr w:type="spellStart"/>
      <w:r w:rsidR="00EC0E61">
        <w:t>special</w:t>
      </w:r>
      <w:proofErr w:type="spellEnd"/>
      <w:r w:rsidR="00EC0E61">
        <w:t>?</w:t>
      </w:r>
    </w:p>
    <w:p w14:paraId="7CFAB5B7" w14:textId="22FD6630" w:rsidR="001D5063" w:rsidRPr="003C0D2A" w:rsidRDefault="00EC0E61" w:rsidP="00731C4B">
      <w:pPr>
        <w:pStyle w:val="ArialText"/>
        <w:spacing w:after="240" w:line="240" w:lineRule="auto"/>
        <w:ind w:left="132" w:firstLine="0"/>
        <w:rPr>
          <w:b/>
        </w:rPr>
      </w:pPr>
      <w:r w:rsidRPr="003C0D2A">
        <w:rPr>
          <w:b/>
        </w:rPr>
        <w:t>Schaue noch</w:t>
      </w:r>
      <w:r w:rsidR="00731C4B">
        <w:rPr>
          <w:b/>
        </w:rPr>
        <w:t xml:space="preserve"> </w:t>
      </w:r>
      <w:r w:rsidRPr="003C0D2A">
        <w:rPr>
          <w:b/>
        </w:rPr>
        <w:t>mal genau in den Text: Welche Auffälligkeiten gibt es?</w:t>
      </w:r>
    </w:p>
    <w:p w14:paraId="391A1602" w14:textId="0D59BB05" w:rsidR="00917AD6" w:rsidRDefault="00917AD6" w:rsidP="00731C4B">
      <w:pPr>
        <w:pStyle w:val="ArialText"/>
        <w:spacing w:after="240" w:line="240" w:lineRule="auto"/>
        <w:ind w:left="0" w:firstLine="0"/>
      </w:pPr>
    </w:p>
    <w:p w14:paraId="60C5C8B2" w14:textId="7358F813" w:rsidR="007E33B6" w:rsidRPr="00731C4B" w:rsidRDefault="00EC0E61" w:rsidP="00731C4B">
      <w:pPr>
        <w:pStyle w:val="ArialText"/>
        <w:spacing w:after="240" w:line="240" w:lineRule="auto"/>
      </w:pPr>
      <w:r>
        <w:t>Was fällt dir an der Sprache oder am Schreibstil des Textes auf?</w:t>
      </w:r>
    </w:p>
    <w:p w14:paraId="1EB141D6" w14:textId="76B433EA" w:rsidR="00592A6A" w:rsidRDefault="00592A6A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7F593503" w14:textId="77777777" w:rsidR="00EC0E61" w:rsidRDefault="00EC0E61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7405129" w14:textId="39C694A0" w:rsidR="00EC0E61" w:rsidRDefault="00EC0E61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1F14F8BC" w14:textId="77777777" w:rsidR="00EC0E61" w:rsidRDefault="00EC0E61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5D9B6AC" w14:textId="77777777" w:rsidR="00731C4B" w:rsidRDefault="00731C4B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C419C9C" w14:textId="77777777" w:rsidR="00731C4B" w:rsidRDefault="00731C4B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0F33C070" w14:textId="6B199828" w:rsidR="00592A6A" w:rsidRPr="002D4E32" w:rsidRDefault="00592A6A" w:rsidP="00731C4B">
      <w:pPr>
        <w:pStyle w:val="ArialText"/>
        <w:spacing w:after="240" w:line="240" w:lineRule="auto"/>
        <w:ind w:left="0" w:firstLine="0"/>
      </w:pPr>
    </w:p>
    <w:p w14:paraId="39482C4B" w14:textId="736BDF27" w:rsidR="00592A6A" w:rsidRPr="00731C4B" w:rsidRDefault="00EC0E61" w:rsidP="00731C4B">
      <w:pPr>
        <w:pStyle w:val="ArialText"/>
        <w:spacing w:after="240" w:line="240" w:lineRule="auto"/>
        <w:ind w:left="0" w:firstLine="130"/>
      </w:pPr>
      <w:r>
        <w:t xml:space="preserve">Welche Gefühle, Konflikte </w:t>
      </w:r>
      <w:r w:rsidR="005807EE">
        <w:t xml:space="preserve">oder Symbole </w:t>
      </w:r>
      <w:r>
        <w:t>stecken im Text?</w:t>
      </w:r>
    </w:p>
    <w:p w14:paraId="20D80AB2" w14:textId="64267020" w:rsidR="00592A6A" w:rsidRDefault="00592A6A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39A6AEC0" w14:textId="77777777" w:rsidR="000E20C8" w:rsidRDefault="000E20C8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1ED08FE3" w14:textId="77777777" w:rsidR="00EC0E61" w:rsidRDefault="00EC0E61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349C6569" w14:textId="77777777" w:rsidR="00EC0E61" w:rsidRDefault="00EC0E61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000A4A86" w14:textId="77777777" w:rsidR="00731C4B" w:rsidRDefault="00731C4B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6C21CFA8" w14:textId="77777777" w:rsidR="00731C4B" w:rsidRDefault="00731C4B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6FBDE96" w14:textId="3A0DD240" w:rsidR="000E20C8" w:rsidRDefault="000E20C8" w:rsidP="00731C4B">
      <w:pPr>
        <w:pStyle w:val="ArialText"/>
        <w:spacing w:after="240" w:line="240" w:lineRule="auto"/>
        <w:ind w:left="0" w:firstLine="0"/>
      </w:pPr>
    </w:p>
    <w:p w14:paraId="618AD48A" w14:textId="3118F16F" w:rsidR="000E20C8" w:rsidRDefault="00731C4B" w:rsidP="00731C4B">
      <w:pPr>
        <w:pStyle w:val="ArialText"/>
        <w:spacing w:after="240" w:line="240" w:lineRule="auto"/>
        <w:ind w:left="141" w:hanging="11"/>
      </w:pPr>
      <w:r>
        <w:t>Was denkst du, wollte der Autor</w:t>
      </w:r>
      <w:r w:rsidR="00D041EB">
        <w:t>/</w:t>
      </w:r>
      <w:r w:rsidR="00EC0E61">
        <w:t>die Autorin mit diesem Text ausdrücken?</w:t>
      </w:r>
    </w:p>
    <w:p w14:paraId="5985E323" w14:textId="77777777" w:rsidR="000E20C8" w:rsidRDefault="000E20C8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00679879" w14:textId="77777777" w:rsidR="000E20C8" w:rsidRDefault="000E20C8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1511CDF" w14:textId="77777777" w:rsidR="000E20C8" w:rsidRDefault="000E20C8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71EC02B0" w14:textId="77777777" w:rsidR="00EC0E61" w:rsidRDefault="00EC0E61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24537823" w14:textId="77777777" w:rsidR="00731C4B" w:rsidRDefault="00731C4B" w:rsidP="00731C4B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p w14:paraId="176C4D15" w14:textId="3B9AEA90" w:rsidR="00FB798E" w:rsidRPr="005807EE" w:rsidRDefault="00731C4B" w:rsidP="005807EE">
      <w:pPr>
        <w:pStyle w:val="ArialText"/>
        <w:spacing w:after="240" w:line="240" w:lineRule="auto"/>
        <w:ind w:left="141" w:hanging="11"/>
      </w:pPr>
      <w:r>
        <w:t>____________________________________________________________________________</w:t>
      </w:r>
    </w:p>
    <w:sectPr w:rsidR="00FB798E" w:rsidRPr="005807EE" w:rsidSect="006D2681">
      <w:headerReference w:type="even" r:id="rId10"/>
      <w:footerReference w:type="even" r:id="rId11"/>
      <w:footerReference w:type="default" r:id="rId12"/>
      <w:footerReference w:type="first" r:id="rId13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34C51F" w14:textId="77777777" w:rsidR="00936A23" w:rsidRDefault="00936A23">
      <w:pPr>
        <w:spacing w:after="0" w:line="240" w:lineRule="auto"/>
      </w:pPr>
      <w:r>
        <w:separator/>
      </w:r>
    </w:p>
  </w:endnote>
  <w:endnote w:type="continuationSeparator" w:id="0">
    <w:p w14:paraId="73DACA7A" w14:textId="77777777" w:rsidR="00936A23" w:rsidRDefault="00936A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Calibri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D9AC4" w14:textId="77777777" w:rsidR="00AA47B5" w:rsidRDefault="00C367E2">
    <w:pPr>
      <w:spacing w:after="0" w:line="259" w:lineRule="auto"/>
      <w:ind w:left="0" w:right="875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09FD172E" wp14:editId="4D6F0864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A17F26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E925" w14:textId="1A495EA4" w:rsidR="00AB430E" w:rsidRPr="00CB6221" w:rsidRDefault="00D451C7" w:rsidP="001032BF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3A64373E" wp14:editId="31A822BC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1107C"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5D4224EB" wp14:editId="0BC072FA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5-05-01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149D13F9" w14:textId="002C6570" w:rsidR="00055038" w:rsidRPr="0081107C" w:rsidRDefault="00EC0E61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>1. Mai 2025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D4224EB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5-05-01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149D13F9" w14:textId="002C6570" w:rsidR="00055038" w:rsidRPr="0081107C" w:rsidRDefault="00EC0E61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>1. Mai 2025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0F230" w14:textId="77777777" w:rsidR="00AA47B5" w:rsidRDefault="001E43DF">
    <w:pPr>
      <w:spacing w:after="160" w:line="259" w:lineRule="auto"/>
      <w:ind w:left="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0B564EF8" wp14:editId="092033A6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2B845E" w14:textId="77777777" w:rsidR="001E43DF" w:rsidRDefault="001E43DF" w:rsidP="001E43DF">
                            <w:pPr>
                              <w:spacing w:after="160" w:line="259" w:lineRule="auto"/>
                              <w:ind w:left="0" w:firstLine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B564EF8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    <v:textbox inset="0,0,0,0">
                  <w:txbxContent>
                    <w:p w14:paraId="3C2B845E" w14:textId="77777777" w:rsidR="001E43DF" w:rsidRDefault="001E43DF" w:rsidP="001E43DF">
                      <w:pPr>
                        <w:spacing w:after="160" w:line="259" w:lineRule="auto"/>
                        <w:ind w:left="0" w:firstLine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835E63" w14:textId="77777777" w:rsidR="00936A23" w:rsidRDefault="00936A23">
      <w:pPr>
        <w:spacing w:after="0" w:line="240" w:lineRule="auto"/>
      </w:pPr>
      <w:r>
        <w:separator/>
      </w:r>
    </w:p>
  </w:footnote>
  <w:footnote w:type="continuationSeparator" w:id="0">
    <w:p w14:paraId="35E4F25C" w14:textId="77777777" w:rsidR="00936A23" w:rsidRDefault="00936A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6E9EE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7CE62B1" wp14:editId="33ACDF3E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1D022730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KTQ7ll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72620285">
    <w:abstractNumId w:val="4"/>
  </w:num>
  <w:num w:numId="2" w16cid:durableId="1525366554">
    <w:abstractNumId w:val="1"/>
  </w:num>
  <w:num w:numId="3" w16cid:durableId="481851492">
    <w:abstractNumId w:val="0"/>
  </w:num>
  <w:num w:numId="4" w16cid:durableId="985159612">
    <w:abstractNumId w:val="2"/>
  </w:num>
  <w:num w:numId="5" w16cid:durableId="13637504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EC3"/>
    <w:rsid w:val="00000978"/>
    <w:rsid w:val="000033D9"/>
    <w:rsid w:val="00004EC3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20C8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08E1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0D0D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0D2A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7B89"/>
    <w:rsid w:val="00575A98"/>
    <w:rsid w:val="00576291"/>
    <w:rsid w:val="005807EE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C3423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60A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32EE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1C4B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6A23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E1EF8"/>
    <w:rsid w:val="009E7BDD"/>
    <w:rsid w:val="00A035C6"/>
    <w:rsid w:val="00A04238"/>
    <w:rsid w:val="00A16119"/>
    <w:rsid w:val="00A3214B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232FD"/>
    <w:rsid w:val="00B24B89"/>
    <w:rsid w:val="00B278CD"/>
    <w:rsid w:val="00B31B0F"/>
    <w:rsid w:val="00B35B60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EB"/>
    <w:rsid w:val="00D049BF"/>
    <w:rsid w:val="00D10A98"/>
    <w:rsid w:val="00D36EE5"/>
    <w:rsid w:val="00D44B69"/>
    <w:rsid w:val="00D451C7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C0E61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07F0C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B2F1B0B"/>
  <w15:docId w15:val="{722E401C-0003-40C3-9F96-FA7D9285E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udi\Desktop\WDR\Planet%20Schule\ABs\SWR_Planet_Schule_Arbeitsblatt_231026%20(2)%20-%20Kopi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2025-05-01T00:00:00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7CCE818-7177-42C2-8641-4949867B4851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 (2) - Kopie</Template>
  <TotalTime>0</TotalTime>
  <Pages>1</Pages>
  <Words>244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5: Besonderheiten, Sprache, Stil, Thema: Literatur-Podcast erstellen</dc:title>
  <dc:subject/>
  <dc:creator>planet schule/ WDR</dc:creator>
  <cp:keywords>Literatur, literarische Texte, Besonderheiten, Stilmittel, Sprache, Podcast erstellen, konzipieren</cp:keywords>
  <cp:lastPrinted>2023-09-15T11:43:00Z</cp:lastPrinted>
  <dcterms:created xsi:type="dcterms:W3CDTF">2025-06-02T10:15:00Z</dcterms:created>
  <dcterms:modified xsi:type="dcterms:W3CDTF">2025-06-23T15:10:00Z</dcterms:modified>
</cp:coreProperties>
</file>