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B1A546" w14:textId="77777777" w:rsidR="006D0CFB" w:rsidRPr="002D4E32" w:rsidRDefault="006D0CFB" w:rsidP="002D4E32">
      <w:pPr>
        <w:pStyle w:val="ArialText"/>
        <w:rPr>
          <w:sz w:val="20"/>
          <w:szCs w:val="20"/>
        </w:rPr>
      </w:pPr>
    </w:p>
    <w:p w14:paraId="416AC1AD" w14:textId="684768E1" w:rsidR="000B3330" w:rsidRPr="002D4E32" w:rsidRDefault="00917AD6" w:rsidP="004E159E">
      <w:pPr>
        <w:pStyle w:val="ArialText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 w:rsidR="00110E6E">
        <w:rPr>
          <w:color w:val="909191"/>
          <w:sz w:val="20"/>
          <w:szCs w:val="20"/>
        </w:rPr>
        <w:t>4</w:t>
      </w:r>
      <w:r w:rsidRPr="002D4E32">
        <w:rPr>
          <w:color w:val="909191"/>
          <w:sz w:val="20"/>
          <w:szCs w:val="20"/>
        </w:rPr>
        <w:t xml:space="preserve">: </w:t>
      </w:r>
      <w:r w:rsidR="00004EC3">
        <w:rPr>
          <w:color w:val="909191"/>
          <w:sz w:val="20"/>
          <w:szCs w:val="20"/>
        </w:rPr>
        <w:t xml:space="preserve">Podcast Modul </w:t>
      </w:r>
      <w:r w:rsidR="00110E6E">
        <w:rPr>
          <w:color w:val="909191"/>
          <w:sz w:val="20"/>
          <w:szCs w:val="20"/>
        </w:rPr>
        <w:t>3</w:t>
      </w:r>
    </w:p>
    <w:p w14:paraId="3794D560" w14:textId="77777777" w:rsidR="00917AD6" w:rsidRDefault="00777EA6" w:rsidP="004E159E">
      <w:pPr>
        <w:pStyle w:val="ArialText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26ACA802" w14:textId="77777777" w:rsidR="00004EC3" w:rsidRDefault="00004EC3" w:rsidP="00917AD6">
      <w:pPr>
        <w:pStyle w:val="ArialBeschreibunggrau"/>
        <w:ind w:firstLine="122"/>
      </w:pPr>
      <w:r w:rsidRPr="00004EC3">
        <w:t xml:space="preserve">Wir produzieren einen Literaturpodcast </w:t>
      </w:r>
    </w:p>
    <w:p w14:paraId="6F9B40F1" w14:textId="5A74E5A1" w:rsidR="00917AD6" w:rsidRPr="00622376" w:rsidRDefault="00FB45B5" w:rsidP="00917AD6">
      <w:pPr>
        <w:pStyle w:val="ArialBeschreibunggrau"/>
        <w:ind w:firstLine="122"/>
      </w:pPr>
      <w:r>
        <w:t>www.planet-schule.de</w:t>
      </w:r>
    </w:p>
    <w:p w14:paraId="21A850C2" w14:textId="77777777" w:rsidR="00FB45B5" w:rsidRDefault="00FB45B5" w:rsidP="00917AD6">
      <w:pPr>
        <w:pStyle w:val="ArialBeschreibunggrau"/>
        <w:ind w:firstLine="122"/>
        <w:rPr>
          <w:szCs w:val="16"/>
        </w:rPr>
      </w:pPr>
    </w:p>
    <w:p w14:paraId="447D51FB" w14:textId="519A25C8" w:rsidR="00DB681D" w:rsidRPr="00C517B2" w:rsidRDefault="00917AD6" w:rsidP="00917AD6">
      <w:pPr>
        <w:pStyle w:val="ArialBeschreibunggrau"/>
        <w:ind w:firstLine="122"/>
        <w:rPr>
          <w:b/>
          <w:color w:val="auto"/>
        </w:rPr>
      </w:pPr>
      <w:r w:rsidRPr="00C517B2">
        <w:rPr>
          <w:b/>
          <w:color w:val="auto"/>
        </w:rPr>
        <w:t>Name:</w:t>
      </w:r>
    </w:p>
    <w:p w14:paraId="15A2EB3A" w14:textId="77777777" w:rsidR="00782846" w:rsidRDefault="00782846" w:rsidP="00C07E42">
      <w:pPr>
        <w:pStyle w:val="ArialText"/>
        <w:spacing w:after="240" w:line="240" w:lineRule="auto"/>
        <w:ind w:left="141" w:hanging="11"/>
      </w:pPr>
    </w:p>
    <w:p w14:paraId="16BEF3AF" w14:textId="618A671F" w:rsidR="00917AD6" w:rsidRPr="00C07E42" w:rsidRDefault="00782846" w:rsidP="00782846">
      <w:pPr>
        <w:pStyle w:val="ArialText"/>
        <w:spacing w:after="120" w:line="240" w:lineRule="auto"/>
        <w:ind w:left="141" w:hanging="11"/>
      </w:pPr>
      <w:r>
        <w:t>Modul 3:</w:t>
      </w:r>
    </w:p>
    <w:p w14:paraId="660476BB" w14:textId="44FC0D2D" w:rsidR="00E1332E" w:rsidRPr="00C07E42" w:rsidRDefault="00C07E42" w:rsidP="00C07E42">
      <w:pPr>
        <w:pStyle w:val="Arialberschrift"/>
        <w:spacing w:after="240"/>
        <w:ind w:left="141" w:hanging="11"/>
      </w:pPr>
      <w:r w:rsidRPr="00C07E42"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6C3802B8">
                <wp:simplePos x="0" y="0"/>
                <wp:positionH relativeFrom="leftMargin">
                  <wp:posOffset>415290</wp:posOffset>
                </wp:positionH>
                <wp:positionV relativeFrom="page">
                  <wp:posOffset>2049780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0E1DEDE" id="Group 11059" o:spid="_x0000_s1026" style="position:absolute;margin-left:32.7pt;margin-top:161.4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110E6E">
        <w:t>Worum geht’s?</w:t>
      </w:r>
    </w:p>
    <w:p w14:paraId="1879F902" w14:textId="11878ADC" w:rsidR="000E20C8" w:rsidRPr="00782846" w:rsidRDefault="00110E6E" w:rsidP="00C07E42">
      <w:pPr>
        <w:pStyle w:val="ArialText"/>
        <w:spacing w:after="240" w:line="240" w:lineRule="auto"/>
        <w:ind w:left="141" w:hanging="11"/>
        <w:rPr>
          <w:b/>
        </w:rPr>
      </w:pPr>
      <w:r w:rsidRPr="00782846">
        <w:rPr>
          <w:b/>
        </w:rPr>
        <w:t>Beantworte die Fragen, um den Inhalt des Textes wiedergeben zu können.</w:t>
      </w:r>
    </w:p>
    <w:p w14:paraId="391A1602" w14:textId="77777777" w:rsidR="00917AD6" w:rsidRPr="00C07E42" w:rsidRDefault="00917AD6" w:rsidP="00C07E42">
      <w:pPr>
        <w:pStyle w:val="ArialText"/>
        <w:spacing w:after="240" w:line="240" w:lineRule="auto"/>
        <w:ind w:left="141" w:hanging="11"/>
      </w:pPr>
    </w:p>
    <w:p w14:paraId="60C5C8B2" w14:textId="146B4335" w:rsidR="007E33B6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Fasse kurz zusamm</w:t>
      </w:r>
      <w:r w:rsidR="00C07E42">
        <w:t xml:space="preserve">en, </w:t>
      </w:r>
      <w:r w:rsidRPr="00C07E42">
        <w:t xml:space="preserve">was </w:t>
      </w:r>
      <w:r w:rsidR="00C07E42">
        <w:t>im Text</w:t>
      </w:r>
      <w:r w:rsidRPr="00C07E42">
        <w:t xml:space="preserve"> passiert:</w:t>
      </w:r>
    </w:p>
    <w:p w14:paraId="1EB141D6" w14:textId="5F354077" w:rsidR="00592A6A" w:rsidRPr="00C07E42" w:rsidRDefault="00592A6A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70903992" w14:textId="77777777" w:rsidR="00110E6E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35F76C13" w14:textId="77777777" w:rsidR="00110E6E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22FC4963" w14:textId="143248CB" w:rsidR="000E20C8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48172C83" w14:textId="77777777" w:rsidR="00C07E42" w:rsidRPr="00C07E42" w:rsidRDefault="00C07E42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3C137601" w14:textId="77777777" w:rsidR="00C07E42" w:rsidRPr="00C07E42" w:rsidRDefault="00C07E42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0F33C070" w14:textId="77777777" w:rsidR="00592A6A" w:rsidRPr="00C07E42" w:rsidRDefault="00592A6A" w:rsidP="00C07E42">
      <w:pPr>
        <w:pStyle w:val="ArialText"/>
        <w:spacing w:after="240" w:line="240" w:lineRule="auto"/>
        <w:ind w:left="141" w:hanging="11"/>
      </w:pPr>
    </w:p>
    <w:p w14:paraId="39482C4B" w14:textId="14925935" w:rsidR="00592A6A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Wer sind die Hauptfiguren im Text</w:t>
      </w:r>
      <w:r w:rsidR="00782846">
        <w:t>,</w:t>
      </w:r>
      <w:r w:rsidRPr="00C07E42">
        <w:t xml:space="preserve"> und was erleben sie?</w:t>
      </w:r>
    </w:p>
    <w:p w14:paraId="20D80AB2" w14:textId="2AF8E4CE" w:rsidR="00592A6A" w:rsidRPr="00C07E42" w:rsidRDefault="00592A6A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39A6AEC0" w14:textId="2837B48F" w:rsidR="000E20C8" w:rsidRPr="00C07E42" w:rsidRDefault="000E20C8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3DAAADD4" w14:textId="77777777" w:rsidR="00110E6E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4B17642B" w14:textId="77777777" w:rsidR="00110E6E" w:rsidRPr="00C07E42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4E2A4EA0" w14:textId="77777777" w:rsidR="00C07E42" w:rsidRPr="00C07E42" w:rsidRDefault="00C07E42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51A2EB17" w14:textId="77777777" w:rsidR="00C07E42" w:rsidRPr="00C07E42" w:rsidRDefault="00C07E42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26FBDE96" w14:textId="2476B901" w:rsidR="000E20C8" w:rsidRPr="00C07E42" w:rsidRDefault="000E20C8" w:rsidP="00C07E42">
      <w:pPr>
        <w:pStyle w:val="ArialText"/>
        <w:spacing w:after="240" w:line="240" w:lineRule="auto"/>
        <w:ind w:left="0" w:firstLine="0"/>
      </w:pPr>
    </w:p>
    <w:p w14:paraId="618AD48A" w14:textId="35002397" w:rsidR="000E20C8" w:rsidRPr="00C07E42" w:rsidRDefault="00C07E42" w:rsidP="00C07E42">
      <w:pPr>
        <w:pStyle w:val="ArialText"/>
        <w:spacing w:after="240" w:line="240" w:lineRule="auto"/>
        <w:ind w:left="141" w:hanging="11"/>
      </w:pPr>
      <w:r>
        <w:t xml:space="preserve">Worum geht es eigentlich? </w:t>
      </w:r>
      <w:r w:rsidR="00110E6E" w:rsidRPr="00C07E42">
        <w:t>Was ist das zentrale Thema des Textes?</w:t>
      </w:r>
    </w:p>
    <w:p w14:paraId="5985E323" w14:textId="77777777" w:rsidR="000E20C8" w:rsidRPr="00C07E42" w:rsidRDefault="000E20C8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00679879" w14:textId="77777777" w:rsidR="000E20C8" w:rsidRPr="00C07E42" w:rsidRDefault="000E20C8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21511CDF" w14:textId="77777777" w:rsidR="000E20C8" w:rsidRPr="00C07E42" w:rsidRDefault="000E20C8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176C4D15" w14:textId="1A81656E" w:rsidR="00FB798E" w:rsidRDefault="00110E6E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4D18DEDB" w14:textId="77777777" w:rsidR="00C07E42" w:rsidRPr="00C07E42" w:rsidRDefault="00C07E42" w:rsidP="00C07E42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p w14:paraId="711CE920" w14:textId="4C0B5C2A" w:rsidR="00C07E42" w:rsidRPr="00C07E42" w:rsidRDefault="00C07E42" w:rsidP="00782846">
      <w:pPr>
        <w:pStyle w:val="ArialText"/>
        <w:spacing w:after="240" w:line="240" w:lineRule="auto"/>
        <w:ind w:left="141" w:hanging="11"/>
      </w:pPr>
      <w:r w:rsidRPr="00C07E42">
        <w:t>____________________________________________________________________________</w:t>
      </w:r>
    </w:p>
    <w:sectPr w:rsidR="00C07E42" w:rsidRPr="00C07E42" w:rsidSect="006D268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D69AA" w14:textId="77777777" w:rsidR="00124C15" w:rsidRDefault="00124C15">
      <w:pPr>
        <w:spacing w:after="0" w:line="240" w:lineRule="auto"/>
      </w:pPr>
      <w:r>
        <w:separator/>
      </w:r>
    </w:p>
  </w:endnote>
  <w:endnote w:type="continuationSeparator" w:id="0">
    <w:p w14:paraId="38FC552F" w14:textId="77777777" w:rsidR="00124C15" w:rsidRDefault="00124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25D42BFF" w:rsidR="00AB430E" w:rsidRPr="00CB6221" w:rsidRDefault="00FB45B5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4F8CE6D2" wp14:editId="6B7FEDD6">
          <wp:extent cx="414655" cy="121920"/>
          <wp:effectExtent l="0" t="0" r="4445" b="0"/>
          <wp:docPr id="1717610383" name="Grafik 2" descr="Logo WD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17610383" name="Grafik 2" descr="Logo WD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81107C"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57A895D9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5C3D44C3" w:rsidR="00055038" w:rsidRPr="0081107C" w:rsidRDefault="00110E6E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5C3D44C3" w:rsidR="00055038" w:rsidRPr="0081107C" w:rsidRDefault="00110E6E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C45A3A" w14:textId="77777777" w:rsidR="00124C15" w:rsidRDefault="00124C15">
      <w:pPr>
        <w:spacing w:after="0" w:line="240" w:lineRule="auto"/>
      </w:pPr>
      <w:r>
        <w:separator/>
      </w:r>
    </w:p>
  </w:footnote>
  <w:footnote w:type="continuationSeparator" w:id="0">
    <w:p w14:paraId="7916A21F" w14:textId="77777777" w:rsidR="00124C15" w:rsidRDefault="00124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E4F4A" w14:textId="77777777" w:rsidR="00FB45B5" w:rsidRDefault="00FB45B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12617D" w14:textId="77777777" w:rsidR="00FB45B5" w:rsidRDefault="00FB45B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276328687">
    <w:abstractNumId w:val="4"/>
  </w:num>
  <w:num w:numId="2" w16cid:durableId="656107805">
    <w:abstractNumId w:val="1"/>
  </w:num>
  <w:num w:numId="3" w16cid:durableId="1034889927">
    <w:abstractNumId w:val="0"/>
  </w:num>
  <w:num w:numId="4" w16cid:durableId="599144072">
    <w:abstractNumId w:val="2"/>
  </w:num>
  <w:num w:numId="5" w16cid:durableId="129370549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83B77"/>
    <w:rsid w:val="00084428"/>
    <w:rsid w:val="000938C7"/>
    <w:rsid w:val="00096B79"/>
    <w:rsid w:val="0009740A"/>
    <w:rsid w:val="000A1B63"/>
    <w:rsid w:val="000A1D9D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1468"/>
    <w:rsid w:val="001032BF"/>
    <w:rsid w:val="00103D1F"/>
    <w:rsid w:val="00105D5F"/>
    <w:rsid w:val="00105ED8"/>
    <w:rsid w:val="00110E6E"/>
    <w:rsid w:val="00110FF4"/>
    <w:rsid w:val="00124C15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44E53"/>
    <w:rsid w:val="00261444"/>
    <w:rsid w:val="00262F67"/>
    <w:rsid w:val="0027694D"/>
    <w:rsid w:val="00286665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6CBA"/>
    <w:rsid w:val="003F15B1"/>
    <w:rsid w:val="003F23C0"/>
    <w:rsid w:val="003F5277"/>
    <w:rsid w:val="0040492E"/>
    <w:rsid w:val="00405343"/>
    <w:rsid w:val="00407D1F"/>
    <w:rsid w:val="004174CF"/>
    <w:rsid w:val="00424866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D6DC3"/>
    <w:rsid w:val="006E3077"/>
    <w:rsid w:val="006E30FB"/>
    <w:rsid w:val="006E396F"/>
    <w:rsid w:val="006F1DE2"/>
    <w:rsid w:val="006F4243"/>
    <w:rsid w:val="006F4814"/>
    <w:rsid w:val="00703875"/>
    <w:rsid w:val="007114B3"/>
    <w:rsid w:val="00711A74"/>
    <w:rsid w:val="00715C2A"/>
    <w:rsid w:val="00716968"/>
    <w:rsid w:val="00720AEA"/>
    <w:rsid w:val="007230FD"/>
    <w:rsid w:val="00724FF7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846"/>
    <w:rsid w:val="00782F00"/>
    <w:rsid w:val="007A56B1"/>
    <w:rsid w:val="007B2FF2"/>
    <w:rsid w:val="007C0CBA"/>
    <w:rsid w:val="007C61A0"/>
    <w:rsid w:val="007D3099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A035C6"/>
    <w:rsid w:val="00A04238"/>
    <w:rsid w:val="00A16119"/>
    <w:rsid w:val="00A3214B"/>
    <w:rsid w:val="00A40D49"/>
    <w:rsid w:val="00A417E8"/>
    <w:rsid w:val="00A438F9"/>
    <w:rsid w:val="00A47018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F0FB9"/>
    <w:rsid w:val="00AF597E"/>
    <w:rsid w:val="00B232FD"/>
    <w:rsid w:val="00B24B89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07E42"/>
    <w:rsid w:val="00C1568A"/>
    <w:rsid w:val="00C27758"/>
    <w:rsid w:val="00C36609"/>
    <w:rsid w:val="00C367E2"/>
    <w:rsid w:val="00C405FE"/>
    <w:rsid w:val="00C4799C"/>
    <w:rsid w:val="00C517B2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45B5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629A07D-7862-4E68-88A8-285DD6063FE8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240</Words>
  <Characters>1513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4: Thema des Textes, Thema: Literatur-Podcast erstellen</dc:title>
  <dc:subject/>
  <dc:creator>planet schule/ WDR</dc:creator>
  <cp:keywords>Literatur, literarische Texte, Thema, Aussage, Podcast erstellen, konzipieren</cp:keywords>
  <cp:lastPrinted>2023-09-15T11:43:00Z</cp:lastPrinted>
  <dcterms:created xsi:type="dcterms:W3CDTF">2025-05-19T14:36:00Z</dcterms:created>
  <dcterms:modified xsi:type="dcterms:W3CDTF">2025-06-23T15:11:00Z</dcterms:modified>
</cp:coreProperties>
</file>